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89" w:type="pct"/>
        <w:jc w:val="center"/>
        <w:tblLook w:val="0600" w:firstRow="0" w:lastRow="0" w:firstColumn="0" w:lastColumn="0" w:noHBand="1" w:noVBand="1"/>
      </w:tblPr>
      <w:tblGrid>
        <w:gridCol w:w="2803"/>
        <w:gridCol w:w="2114"/>
        <w:gridCol w:w="444"/>
        <w:gridCol w:w="258"/>
        <w:gridCol w:w="4594"/>
      </w:tblGrid>
      <w:tr w:rsidR="00A14FCC" w:rsidRPr="0032723A" w:rsidTr="00BC78EA">
        <w:trPr>
          <w:trHeight w:val="866"/>
          <w:jc w:val="center"/>
        </w:trPr>
        <w:tc>
          <w:tcPr>
            <w:tcW w:w="4917" w:type="dxa"/>
            <w:gridSpan w:val="2"/>
            <w:vMerge w:val="restart"/>
            <w:vAlign w:val="center"/>
          </w:tcPr>
          <w:p w:rsidR="00003931" w:rsidRPr="00003931" w:rsidRDefault="00A14FCC" w:rsidP="00003931">
            <w:pPr>
              <w:pStyle w:val="Titel"/>
              <w:rPr>
                <w:color w:val="1B66FF" w:themeColor="accent5" w:themeTint="99"/>
                <w:lang w:val="de-DE"/>
              </w:rPr>
            </w:pPr>
            <w:r w:rsidRPr="00003931">
              <w:rPr>
                <w:color w:val="1B66FF" w:themeColor="accent5" w:themeTint="99"/>
                <w:lang w:val="de-DE"/>
              </w:rPr>
              <w:t>Frühlings</w:t>
            </w:r>
          </w:p>
          <w:p w:rsidR="00A14FCC" w:rsidRPr="00A14FCC" w:rsidRDefault="00A14FCC" w:rsidP="00003931">
            <w:pPr>
              <w:pStyle w:val="Titel"/>
              <w:rPr>
                <w:lang w:val="de-DE"/>
              </w:rPr>
            </w:pPr>
            <w:r w:rsidRPr="00003931">
              <w:rPr>
                <w:color w:val="1B66FF" w:themeColor="accent5" w:themeTint="99"/>
                <w:lang w:val="de-DE"/>
              </w:rPr>
              <w:t>Newsletter                  2019</w:t>
            </w:r>
          </w:p>
        </w:tc>
        <w:tc>
          <w:tcPr>
            <w:tcW w:w="702" w:type="dxa"/>
            <w:gridSpan w:val="2"/>
          </w:tcPr>
          <w:p w:rsidR="00472FAE" w:rsidRPr="006E460F" w:rsidRDefault="00472FAE" w:rsidP="00D261BA">
            <w:pPr>
              <w:rPr>
                <w:noProof/>
                <w:lang w:val="de-DE"/>
              </w:rPr>
            </w:pPr>
          </w:p>
        </w:tc>
        <w:tc>
          <w:tcPr>
            <w:tcW w:w="4594" w:type="dxa"/>
            <w:vAlign w:val="center"/>
          </w:tcPr>
          <w:p w:rsidR="00472FAE" w:rsidRPr="00E50E49" w:rsidRDefault="00A14FCC" w:rsidP="00D261BA">
            <w:pPr>
              <w:pStyle w:val="berschrift1"/>
              <w:jc w:val="right"/>
              <w:rPr>
                <w:rFonts w:ascii="Mistral" w:hAnsi="Mistral"/>
                <w:lang w:val="de-DE"/>
              </w:rPr>
            </w:pPr>
            <w:r w:rsidRPr="00E50E49">
              <w:rPr>
                <w:rFonts w:ascii="Mistral" w:hAnsi="Mistral"/>
                <w:sz w:val="72"/>
                <w:lang w:val="de-DE"/>
              </w:rPr>
              <w:t>Physio-Fit e.V.</w:t>
            </w:r>
          </w:p>
        </w:tc>
      </w:tr>
      <w:tr w:rsidR="00A14FCC" w:rsidRPr="006E460F" w:rsidTr="00BC78EA">
        <w:trPr>
          <w:trHeight w:val="332"/>
          <w:jc w:val="center"/>
        </w:trPr>
        <w:tc>
          <w:tcPr>
            <w:tcW w:w="4917" w:type="dxa"/>
            <w:gridSpan w:val="2"/>
            <w:vMerge/>
          </w:tcPr>
          <w:p w:rsidR="00472FAE" w:rsidRPr="006E460F" w:rsidRDefault="00472FAE" w:rsidP="00472FAE">
            <w:pPr>
              <w:pStyle w:val="Titel"/>
              <w:rPr>
                <w:noProof/>
                <w:lang w:val="de-DE"/>
              </w:rPr>
            </w:pPr>
          </w:p>
        </w:tc>
        <w:tc>
          <w:tcPr>
            <w:tcW w:w="702" w:type="dxa"/>
            <w:gridSpan w:val="2"/>
          </w:tcPr>
          <w:p w:rsidR="00472FAE" w:rsidRPr="006E460F" w:rsidRDefault="00472FAE" w:rsidP="00D261BA">
            <w:pPr>
              <w:rPr>
                <w:noProof/>
                <w:lang w:val="de-DE"/>
              </w:rPr>
            </w:pPr>
          </w:p>
        </w:tc>
        <w:tc>
          <w:tcPr>
            <w:tcW w:w="4594" w:type="dxa"/>
            <w:vAlign w:val="center"/>
          </w:tcPr>
          <w:p w:rsidR="00472FAE" w:rsidRPr="006E460F" w:rsidRDefault="00472FAE" w:rsidP="00D261BA">
            <w:pPr>
              <w:pStyle w:val="berschrift1"/>
              <w:jc w:val="right"/>
              <w:rPr>
                <w:lang w:val="de-DE"/>
              </w:rPr>
            </w:pPr>
          </w:p>
        </w:tc>
      </w:tr>
      <w:tr w:rsidR="00A14FCC" w:rsidRPr="006E460F" w:rsidTr="00BC78EA">
        <w:trPr>
          <w:trHeight w:val="400"/>
          <w:jc w:val="center"/>
        </w:trPr>
        <w:tc>
          <w:tcPr>
            <w:tcW w:w="4917" w:type="dxa"/>
            <w:gridSpan w:val="2"/>
            <w:vMerge/>
          </w:tcPr>
          <w:p w:rsidR="00472FAE" w:rsidRPr="006E460F" w:rsidRDefault="00472FAE" w:rsidP="00472FAE">
            <w:pPr>
              <w:pStyle w:val="Titel"/>
              <w:rPr>
                <w:noProof/>
                <w:lang w:val="de-DE"/>
              </w:rPr>
            </w:pPr>
          </w:p>
        </w:tc>
        <w:tc>
          <w:tcPr>
            <w:tcW w:w="702" w:type="dxa"/>
            <w:gridSpan w:val="2"/>
          </w:tcPr>
          <w:p w:rsidR="00472FAE" w:rsidRPr="006E460F" w:rsidRDefault="00472FAE" w:rsidP="00D261BA">
            <w:pPr>
              <w:rPr>
                <w:noProof/>
                <w:lang w:val="de-DE"/>
              </w:rPr>
            </w:pPr>
          </w:p>
        </w:tc>
        <w:tc>
          <w:tcPr>
            <w:tcW w:w="4594" w:type="dxa"/>
            <w:vAlign w:val="center"/>
          </w:tcPr>
          <w:p w:rsidR="00472FAE" w:rsidRPr="006E460F" w:rsidRDefault="003B3E47" w:rsidP="00D261BA">
            <w:pPr>
              <w:jc w:val="right"/>
              <w:rPr>
                <w:noProof/>
                <w:lang w:val="de-DE"/>
              </w:rPr>
            </w:pPr>
            <w:r>
              <w:rPr>
                <w:lang w:val="de-DE"/>
              </w:rPr>
              <w:t>Spandau</w:t>
            </w:r>
            <w:r w:rsidR="00472FAE" w:rsidRPr="006E460F">
              <w:rPr>
                <w:lang w:val="de-DE" w:bidi="de-DE"/>
              </w:rPr>
              <w:t xml:space="preserve"> | </w:t>
            </w:r>
            <w:r>
              <w:rPr>
                <w:lang w:val="de-DE"/>
              </w:rPr>
              <w:t>Haus 16b</w:t>
            </w:r>
            <w:r w:rsidR="00472FAE" w:rsidRPr="006E460F">
              <w:rPr>
                <w:lang w:val="de-DE" w:bidi="de-DE"/>
              </w:rPr>
              <w:t xml:space="preserve"> |</w:t>
            </w:r>
            <w:r>
              <w:rPr>
                <w:lang w:val="de-DE" w:bidi="de-DE"/>
              </w:rPr>
              <w:t xml:space="preserve"> 1</w:t>
            </w:r>
            <w:r w:rsidR="005F3CA2">
              <w:rPr>
                <w:lang w:val="de-DE" w:bidi="de-DE"/>
              </w:rPr>
              <w:t>5</w:t>
            </w:r>
            <w:r>
              <w:rPr>
                <w:lang w:val="de-DE" w:bidi="de-DE"/>
              </w:rPr>
              <w:t>.04.2019</w:t>
            </w:r>
            <w:r w:rsidR="00472FAE" w:rsidRPr="006E460F">
              <w:rPr>
                <w:lang w:val="de-DE" w:bidi="de-DE"/>
              </w:rPr>
              <w:t xml:space="preserve"> </w:t>
            </w:r>
          </w:p>
        </w:tc>
      </w:tr>
      <w:tr w:rsidR="00A14FCC" w:rsidRPr="0032723A" w:rsidTr="00BC78EA">
        <w:trPr>
          <w:trHeight w:val="2418"/>
          <w:jc w:val="center"/>
        </w:trPr>
        <w:tc>
          <w:tcPr>
            <w:tcW w:w="4917" w:type="dxa"/>
            <w:gridSpan w:val="2"/>
            <w:vMerge/>
            <w:vAlign w:val="center"/>
          </w:tcPr>
          <w:p w:rsidR="00F16684" w:rsidRPr="006E460F" w:rsidRDefault="00F16684" w:rsidP="00472FAE">
            <w:pPr>
              <w:pStyle w:val="Titel"/>
              <w:rPr>
                <w:lang w:val="de-DE"/>
              </w:rPr>
            </w:pPr>
          </w:p>
        </w:tc>
        <w:tc>
          <w:tcPr>
            <w:tcW w:w="444" w:type="dxa"/>
            <w:vMerge w:val="restart"/>
          </w:tcPr>
          <w:p w:rsidR="00F16684" w:rsidRPr="006E460F" w:rsidRDefault="00F16684" w:rsidP="00472FAE">
            <w:pPr>
              <w:rPr>
                <w:noProof/>
                <w:lang w:val="de-DE"/>
              </w:rPr>
            </w:pPr>
          </w:p>
        </w:tc>
        <w:tc>
          <w:tcPr>
            <w:tcW w:w="4851" w:type="dxa"/>
            <w:gridSpan w:val="2"/>
            <w:vMerge w:val="restart"/>
          </w:tcPr>
          <w:p w:rsidR="00F16684" w:rsidRPr="00564E44" w:rsidRDefault="00147CB0" w:rsidP="00564E44">
            <w:pPr>
              <w:pStyle w:val="berschrift2"/>
              <w:rPr>
                <w:rStyle w:val="berschrift2Zchn"/>
                <w:b/>
                <w:lang w:val="de-DE"/>
              </w:rPr>
            </w:pPr>
            <w:r>
              <w:rPr>
                <w:lang w:val="de-DE"/>
              </w:rPr>
              <w:t>Achtung</w:t>
            </w:r>
          </w:p>
          <w:p w:rsidR="008036B3" w:rsidRDefault="008036B3" w:rsidP="00785A04">
            <w:pPr>
              <w:rPr>
                <w:lang w:val="de-DE"/>
              </w:rPr>
            </w:pPr>
          </w:p>
          <w:p w:rsidR="00F16684" w:rsidRDefault="00147CB0" w:rsidP="00785A04">
            <w:pPr>
              <w:rPr>
                <w:lang w:val="de-DE"/>
              </w:rPr>
            </w:pPr>
            <w:r>
              <w:rPr>
                <w:lang w:val="de-DE"/>
              </w:rPr>
              <w:t xml:space="preserve">Vom 18.04.2019-22.04.2019 ist die Sauna, auf Grund von Wartungsarbeiten vorübergehend </w:t>
            </w:r>
            <w:r w:rsidR="00D952FC">
              <w:rPr>
                <w:lang w:val="de-DE"/>
              </w:rPr>
              <w:t>geschlossen. Ab dem 23.04.2019 steht Euch die Sauna wieder zur Verfügung.</w:t>
            </w:r>
          </w:p>
          <w:p w:rsidR="00D952FC" w:rsidRDefault="00D952FC" w:rsidP="00785A04">
            <w:pPr>
              <w:rPr>
                <w:lang w:val="de-DE"/>
              </w:rPr>
            </w:pPr>
            <w:r>
              <w:rPr>
                <w:lang w:val="de-DE"/>
              </w:rPr>
              <w:t>Bitte achtet auf die Saunazeiten. Morgens wird sie erst ab 10.00 Uhr ange</w:t>
            </w:r>
            <w:r w:rsidR="00777D0E">
              <w:rPr>
                <w:lang w:val="de-DE"/>
              </w:rPr>
              <w:t>stell</w:t>
            </w:r>
            <w:r>
              <w:rPr>
                <w:lang w:val="de-DE"/>
              </w:rPr>
              <w:t>t. Wer früher kommen möchte, sagt uns bitte kurz Bescheid.</w:t>
            </w:r>
          </w:p>
          <w:p w:rsidR="00D952FC" w:rsidRDefault="00D952FC" w:rsidP="00785A04">
            <w:pPr>
              <w:rPr>
                <w:lang w:val="de-DE"/>
              </w:rPr>
            </w:pPr>
          </w:p>
          <w:p w:rsidR="005F3CA2" w:rsidRDefault="00D952FC" w:rsidP="00785A04">
            <w:pPr>
              <w:rPr>
                <w:lang w:val="de-DE"/>
              </w:rPr>
            </w:pPr>
            <w:r>
              <w:rPr>
                <w:lang w:val="de-DE"/>
              </w:rPr>
              <w:t>Die Geräte draußen stehen Euch ab sofort auch wieder zur Verfügung.</w:t>
            </w:r>
            <w:r w:rsidR="00836349">
              <w:rPr>
                <w:lang w:val="de-DE"/>
              </w:rPr>
              <w:t xml:space="preserve"> </w:t>
            </w:r>
          </w:p>
          <w:p w:rsidR="005F3CA2" w:rsidRDefault="005F3CA2" w:rsidP="00785A04">
            <w:pPr>
              <w:rPr>
                <w:lang w:val="de-DE"/>
              </w:rPr>
            </w:pPr>
            <w:r>
              <w:rPr>
                <w:lang w:val="de-DE"/>
              </w:rPr>
              <w:t>Im Sommer kommt eventuell ein Laufband dazu, um Euch genug Möglichkeiten zum Trainieren zu geben.</w:t>
            </w:r>
          </w:p>
          <w:p w:rsidR="00D952FC" w:rsidRPr="006E460F" w:rsidRDefault="00D952FC" w:rsidP="00785A04">
            <w:pPr>
              <w:rPr>
                <w:lang w:val="de-DE"/>
              </w:rPr>
            </w:pPr>
            <w:r>
              <w:rPr>
                <w:lang w:val="de-DE"/>
              </w:rPr>
              <w:t>Sagt uns vor dem Umziehen Bescheid, damit wir den Strom fürs schwitzen frei geben können.</w:t>
            </w:r>
          </w:p>
        </w:tc>
      </w:tr>
      <w:tr w:rsidR="00A14FCC" w:rsidRPr="0032723A" w:rsidTr="00BC78EA">
        <w:trPr>
          <w:trHeight w:val="619"/>
          <w:jc w:val="center"/>
        </w:trPr>
        <w:tc>
          <w:tcPr>
            <w:tcW w:w="4917" w:type="dxa"/>
            <w:gridSpan w:val="2"/>
            <w:vAlign w:val="center"/>
          </w:tcPr>
          <w:p w:rsidR="00F16684" w:rsidRPr="006E460F" w:rsidRDefault="00F16684" w:rsidP="00F16684">
            <w:pPr>
              <w:rPr>
                <w:lang w:val="de-DE"/>
              </w:rPr>
            </w:pPr>
          </w:p>
        </w:tc>
        <w:tc>
          <w:tcPr>
            <w:tcW w:w="444" w:type="dxa"/>
            <w:vMerge/>
          </w:tcPr>
          <w:p w:rsidR="00F16684" w:rsidRPr="006E460F" w:rsidRDefault="00F16684" w:rsidP="00472FAE">
            <w:pPr>
              <w:rPr>
                <w:noProof/>
                <w:lang w:val="de-DE"/>
              </w:rPr>
            </w:pPr>
          </w:p>
        </w:tc>
        <w:tc>
          <w:tcPr>
            <w:tcW w:w="4851" w:type="dxa"/>
            <w:gridSpan w:val="2"/>
            <w:vMerge/>
          </w:tcPr>
          <w:p w:rsidR="00F16684" w:rsidRPr="006E460F" w:rsidRDefault="00F16684" w:rsidP="00472FAE">
            <w:pPr>
              <w:rPr>
                <w:lang w:val="de-DE"/>
              </w:rPr>
            </w:pPr>
          </w:p>
        </w:tc>
      </w:tr>
      <w:tr w:rsidR="00A14FCC" w:rsidRPr="0032723A" w:rsidTr="00BC78EA">
        <w:trPr>
          <w:trHeight w:val="1766"/>
          <w:jc w:val="center"/>
        </w:trPr>
        <w:tc>
          <w:tcPr>
            <w:tcW w:w="4917" w:type="dxa"/>
            <w:gridSpan w:val="2"/>
            <w:vMerge w:val="restart"/>
          </w:tcPr>
          <w:p w:rsidR="00836349" w:rsidRDefault="008036B3" w:rsidP="00F16684">
            <w:pPr>
              <w:pStyle w:val="berschrift2"/>
              <w:rPr>
                <w:lang w:val="de-DE"/>
              </w:rPr>
            </w:pPr>
            <w:r>
              <w:rPr>
                <w:lang w:val="de-DE"/>
              </w:rPr>
              <w:t xml:space="preserve">Vorstellung </w:t>
            </w:r>
            <w:r w:rsidR="000447F4">
              <w:rPr>
                <w:lang w:val="de-DE"/>
              </w:rPr>
              <w:t>unser</w:t>
            </w:r>
            <w:r w:rsidR="00836349">
              <w:rPr>
                <w:lang w:val="de-DE"/>
              </w:rPr>
              <w:t>er</w:t>
            </w:r>
          </w:p>
          <w:p w:rsidR="00F16684" w:rsidRDefault="000447F4" w:rsidP="00F16684">
            <w:pPr>
              <w:pStyle w:val="berschrift2"/>
              <w:rPr>
                <w:lang w:val="de-DE"/>
              </w:rPr>
            </w:pPr>
            <w:r>
              <w:rPr>
                <w:lang w:val="de-DE"/>
              </w:rPr>
              <w:t xml:space="preserve">neuen Mitarbeiter </w:t>
            </w:r>
          </w:p>
          <w:p w:rsidR="000447F4" w:rsidRPr="000447F4" w:rsidRDefault="000447F4" w:rsidP="000447F4">
            <w:pPr>
              <w:rPr>
                <w:lang w:val="de-DE"/>
              </w:rPr>
            </w:pPr>
          </w:p>
          <w:p w:rsidR="009A25F2" w:rsidRDefault="008036B3" w:rsidP="008036B3">
            <w:pPr>
              <w:rPr>
                <w:lang w:val="de-DE"/>
              </w:rPr>
            </w:pPr>
            <w:r>
              <w:rPr>
                <w:lang w:val="de-DE"/>
              </w:rPr>
              <w:t xml:space="preserve">Barbara </w:t>
            </w:r>
            <w:proofErr w:type="spellStart"/>
            <w:r>
              <w:rPr>
                <w:lang w:val="de-DE"/>
              </w:rPr>
              <w:t>J</w:t>
            </w:r>
            <w:r w:rsidR="00DF34A1">
              <w:rPr>
                <w:lang w:val="de-DE"/>
              </w:rPr>
              <w:t>eczmyk</w:t>
            </w:r>
            <w:proofErr w:type="spellEnd"/>
            <w:r>
              <w:rPr>
                <w:lang w:val="de-DE"/>
              </w:rPr>
              <w:t xml:space="preserve"> ist seit dem 01.12.2018 bei uns fest als Trainerin angestellt und hat sich gut eingelebt. Sie gibt</w:t>
            </w:r>
            <w:r w:rsidR="000447F4">
              <w:rPr>
                <w:lang w:val="de-DE"/>
              </w:rPr>
              <w:t xml:space="preserve"> </w:t>
            </w:r>
            <w:r>
              <w:rPr>
                <w:lang w:val="de-DE"/>
              </w:rPr>
              <w:t>Wassergymnastik</w:t>
            </w:r>
            <w:r w:rsidR="009A25F2">
              <w:rPr>
                <w:lang w:val="de-DE"/>
              </w:rPr>
              <w:t>kurse</w:t>
            </w:r>
            <w:r>
              <w:rPr>
                <w:lang w:val="de-DE"/>
              </w:rPr>
              <w:t xml:space="preserve"> im</w:t>
            </w:r>
            <w:r w:rsidR="009A25F2">
              <w:rPr>
                <w:lang w:val="de-DE"/>
              </w:rPr>
              <w:t xml:space="preserve"> Waldkrankenhaus Spandau und im Martin-Luther-Krankenhaus in Wilmersdorf. Bei uns im Haus 16b ist sie als Trainerin in den Gruppenkursen aktiv.</w:t>
            </w:r>
          </w:p>
          <w:p w:rsidR="009A25F2" w:rsidRDefault="009A25F2" w:rsidP="008036B3">
            <w:pPr>
              <w:rPr>
                <w:lang w:val="de-DE"/>
              </w:rPr>
            </w:pPr>
          </w:p>
          <w:p w:rsidR="00DF34A1" w:rsidRDefault="009A25F2" w:rsidP="008036B3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Viljo</w:t>
            </w:r>
            <w:proofErr w:type="spellEnd"/>
            <w:r>
              <w:rPr>
                <w:lang w:val="de-DE"/>
              </w:rPr>
              <w:t xml:space="preserve"> Anlauf ist seit dem 01.</w:t>
            </w:r>
            <w:r w:rsidR="00DF34A1">
              <w:rPr>
                <w:lang w:val="de-DE"/>
              </w:rPr>
              <w:t xml:space="preserve">10.2018 als Student im dualen System der brandenburgischen Sportakademie bei uns angestellt. </w:t>
            </w:r>
          </w:p>
          <w:p w:rsidR="00DF34A1" w:rsidRDefault="00DF34A1" w:rsidP="008036B3">
            <w:pPr>
              <w:rPr>
                <w:lang w:val="de-DE"/>
              </w:rPr>
            </w:pPr>
            <w:r>
              <w:rPr>
                <w:lang w:val="de-DE"/>
              </w:rPr>
              <w:t>Erfolgreich hat er auch schon Kurse vertreten und ist bei unseren Mitgliedern und Gruppenteilnehmern sehr gut angekommen.</w:t>
            </w:r>
          </w:p>
          <w:p w:rsidR="00DF34A1" w:rsidRDefault="000E516F" w:rsidP="008036B3">
            <w:pPr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279966</wp:posOffset>
                  </wp:positionH>
                  <wp:positionV relativeFrom="paragraph">
                    <wp:posOffset>168910</wp:posOffset>
                  </wp:positionV>
                  <wp:extent cx="1638300" cy="1638300"/>
                  <wp:effectExtent l="0" t="0" r="0" b="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6684" w:rsidRPr="006E460F" w:rsidRDefault="008036B3" w:rsidP="008036B3">
            <w:pPr>
              <w:rPr>
                <w:lang w:val="de-DE"/>
              </w:rPr>
            </w:pPr>
            <w:r>
              <w:rPr>
                <w:lang w:val="de-DE"/>
              </w:rPr>
              <w:t xml:space="preserve"> </w:t>
            </w:r>
          </w:p>
        </w:tc>
        <w:tc>
          <w:tcPr>
            <w:tcW w:w="444" w:type="dxa"/>
            <w:vMerge/>
          </w:tcPr>
          <w:p w:rsidR="00F16684" w:rsidRPr="006E460F" w:rsidRDefault="00F16684" w:rsidP="00472FAE">
            <w:pPr>
              <w:rPr>
                <w:noProof/>
                <w:lang w:val="de-DE"/>
              </w:rPr>
            </w:pPr>
          </w:p>
        </w:tc>
        <w:tc>
          <w:tcPr>
            <w:tcW w:w="4851" w:type="dxa"/>
            <w:gridSpan w:val="2"/>
            <w:vMerge/>
          </w:tcPr>
          <w:p w:rsidR="00F16684" w:rsidRPr="006E460F" w:rsidRDefault="00F16684" w:rsidP="00472FAE">
            <w:pPr>
              <w:rPr>
                <w:lang w:val="de-DE"/>
              </w:rPr>
            </w:pPr>
          </w:p>
        </w:tc>
      </w:tr>
      <w:tr w:rsidR="00A14FCC" w:rsidRPr="0032723A" w:rsidTr="00BC78EA">
        <w:trPr>
          <w:trHeight w:val="6742"/>
          <w:jc w:val="center"/>
        </w:trPr>
        <w:tc>
          <w:tcPr>
            <w:tcW w:w="4917" w:type="dxa"/>
            <w:gridSpan w:val="2"/>
            <w:vMerge/>
          </w:tcPr>
          <w:p w:rsidR="00F16684" w:rsidRPr="006E460F" w:rsidRDefault="00F16684" w:rsidP="00472FAE">
            <w:pPr>
              <w:rPr>
                <w:noProof/>
                <w:lang w:val="de-DE"/>
              </w:rPr>
            </w:pPr>
          </w:p>
        </w:tc>
        <w:tc>
          <w:tcPr>
            <w:tcW w:w="444" w:type="dxa"/>
          </w:tcPr>
          <w:p w:rsidR="00F16684" w:rsidRPr="006E460F" w:rsidRDefault="00F16684" w:rsidP="00472FAE">
            <w:pPr>
              <w:rPr>
                <w:noProof/>
                <w:lang w:val="de-DE"/>
              </w:rPr>
            </w:pPr>
          </w:p>
        </w:tc>
        <w:tc>
          <w:tcPr>
            <w:tcW w:w="4851" w:type="dxa"/>
            <w:gridSpan w:val="2"/>
          </w:tcPr>
          <w:p w:rsidR="00F16684" w:rsidRPr="006E460F" w:rsidRDefault="00F16684" w:rsidP="00472FAE">
            <w:pPr>
              <w:rPr>
                <w:noProof/>
                <w:lang w:val="de-DE"/>
              </w:rPr>
            </w:pPr>
          </w:p>
        </w:tc>
      </w:tr>
      <w:tr w:rsidR="00472FAE" w:rsidRPr="0032723A" w:rsidTr="00BC78EA">
        <w:trPr>
          <w:trHeight w:val="1709"/>
          <w:jc w:val="center"/>
        </w:trPr>
        <w:tc>
          <w:tcPr>
            <w:tcW w:w="2803" w:type="dxa"/>
          </w:tcPr>
          <w:p w:rsidR="00472FAE" w:rsidRPr="006E460F" w:rsidRDefault="00472FAE" w:rsidP="00472FAE">
            <w:pPr>
              <w:rPr>
                <w:noProof/>
                <w:lang w:val="de-DE"/>
              </w:rPr>
            </w:pPr>
          </w:p>
        </w:tc>
        <w:tc>
          <w:tcPr>
            <w:tcW w:w="7410" w:type="dxa"/>
            <w:gridSpan w:val="4"/>
            <w:vAlign w:val="center"/>
          </w:tcPr>
          <w:p w:rsidR="00472FAE" w:rsidRPr="003B3E47" w:rsidRDefault="003B3E47" w:rsidP="00BC78EA">
            <w:pPr>
              <w:pStyle w:val="Inhalt02"/>
              <w:jc w:val="center"/>
              <w:rPr>
                <w:b/>
                <w:lang w:val="de-DE"/>
              </w:rPr>
            </w:pPr>
            <w:r w:rsidRPr="003B3E47">
              <w:rPr>
                <w:b/>
                <w:sz w:val="32"/>
                <w:lang w:val="de-DE"/>
              </w:rPr>
              <w:t xml:space="preserve">Wir wünschen unseren Mitgliedern, </w:t>
            </w:r>
            <w:r>
              <w:rPr>
                <w:b/>
                <w:sz w:val="32"/>
                <w:lang w:val="de-DE"/>
              </w:rPr>
              <w:t xml:space="preserve">Funktionstrainings,- </w:t>
            </w:r>
            <w:r w:rsidRPr="003B3E47">
              <w:rPr>
                <w:b/>
                <w:sz w:val="32"/>
                <w:lang w:val="de-DE"/>
              </w:rPr>
              <w:t>Rehasportlern und Saunagänger</w:t>
            </w:r>
            <w:r w:rsidR="00F47E6B">
              <w:rPr>
                <w:b/>
                <w:sz w:val="32"/>
                <w:lang w:val="de-DE"/>
              </w:rPr>
              <w:t>n</w:t>
            </w:r>
            <w:r w:rsidRPr="003B3E47">
              <w:rPr>
                <w:b/>
                <w:sz w:val="32"/>
                <w:lang w:val="de-DE"/>
              </w:rPr>
              <w:t xml:space="preserve"> ein frohes Osterfest</w:t>
            </w:r>
            <w:r>
              <w:rPr>
                <w:b/>
                <w:sz w:val="32"/>
                <w:lang w:val="de-DE"/>
              </w:rPr>
              <w:t>.</w:t>
            </w:r>
          </w:p>
        </w:tc>
      </w:tr>
    </w:tbl>
    <w:p w:rsidR="001563BE" w:rsidRPr="006E460F" w:rsidRDefault="001563BE" w:rsidP="00D261BA">
      <w:pPr>
        <w:rPr>
          <w:sz w:val="10"/>
          <w:lang w:val="de-DE"/>
        </w:rPr>
      </w:pPr>
    </w:p>
    <w:p w:rsidR="001563BE" w:rsidRPr="006E460F" w:rsidRDefault="001563BE" w:rsidP="00D261BA">
      <w:pPr>
        <w:rPr>
          <w:sz w:val="10"/>
          <w:lang w:val="de-DE"/>
        </w:rPr>
        <w:sectPr w:rsidR="001563BE" w:rsidRPr="006E460F" w:rsidSect="00E50E49">
          <w:headerReference w:type="first" r:id="rId12"/>
          <w:pgSz w:w="11906" w:h="16838" w:code="9"/>
          <w:pgMar w:top="851" w:right="936" w:bottom="284" w:left="936" w:header="720" w:footer="431" w:gutter="0"/>
          <w:cols w:space="720"/>
          <w:titlePg/>
          <w:docGrid w:linePitch="360"/>
        </w:sect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044"/>
        <w:gridCol w:w="75"/>
        <w:gridCol w:w="193"/>
        <w:gridCol w:w="198"/>
        <w:gridCol w:w="853"/>
        <w:gridCol w:w="2170"/>
        <w:gridCol w:w="94"/>
        <w:gridCol w:w="250"/>
        <w:gridCol w:w="359"/>
        <w:gridCol w:w="2798"/>
      </w:tblGrid>
      <w:tr w:rsidR="00067811" w:rsidRPr="0032723A" w:rsidTr="007C7EE5">
        <w:trPr>
          <w:trHeight w:val="810"/>
          <w:jc w:val="center"/>
        </w:trPr>
        <w:tc>
          <w:tcPr>
            <w:tcW w:w="3312" w:type="dxa"/>
            <w:gridSpan w:val="3"/>
          </w:tcPr>
          <w:p w:rsidR="00067811" w:rsidRPr="006E460F" w:rsidRDefault="00067811" w:rsidP="00D261BA">
            <w:pPr>
              <w:rPr>
                <w:lang w:val="de-DE"/>
              </w:rPr>
            </w:pPr>
          </w:p>
        </w:tc>
        <w:tc>
          <w:tcPr>
            <w:tcW w:w="6722" w:type="dxa"/>
            <w:gridSpan w:val="7"/>
          </w:tcPr>
          <w:p w:rsidR="00067811" w:rsidRPr="006E460F" w:rsidRDefault="00D952FC" w:rsidP="00D952FC">
            <w:pPr>
              <w:pStyle w:val="berschrift3"/>
              <w:rPr>
                <w:lang w:val="de-DE"/>
              </w:rPr>
            </w:pPr>
            <w:r>
              <w:rPr>
                <w:lang w:val="de-DE"/>
              </w:rPr>
              <w:t>Mitgliederversammlung, Sommerfest und Kurslisten</w:t>
            </w:r>
          </w:p>
        </w:tc>
      </w:tr>
      <w:tr w:rsidR="00067811" w:rsidRPr="0032723A" w:rsidTr="007C7EE5">
        <w:trPr>
          <w:trHeight w:val="810"/>
          <w:jc w:val="center"/>
        </w:trPr>
        <w:tc>
          <w:tcPr>
            <w:tcW w:w="10034" w:type="dxa"/>
            <w:gridSpan w:val="10"/>
          </w:tcPr>
          <w:p w:rsidR="00067811" w:rsidRPr="006E460F" w:rsidRDefault="00067811" w:rsidP="00D261BA">
            <w:pPr>
              <w:rPr>
                <w:lang w:val="de-DE"/>
              </w:rPr>
            </w:pPr>
          </w:p>
        </w:tc>
      </w:tr>
      <w:tr w:rsidR="00DC6299" w:rsidRPr="0032723A" w:rsidTr="00785A04">
        <w:trPr>
          <w:trHeight w:val="874"/>
          <w:jc w:val="center"/>
        </w:trPr>
        <w:tc>
          <w:tcPr>
            <w:tcW w:w="10034" w:type="dxa"/>
            <w:gridSpan w:val="10"/>
            <w:vAlign w:val="center"/>
          </w:tcPr>
          <w:p w:rsidR="00DC6299" w:rsidRPr="006E460F" w:rsidRDefault="00DC6299" w:rsidP="00785A04">
            <w:pPr>
              <w:rPr>
                <w:lang w:val="de-DE"/>
              </w:rPr>
            </w:pPr>
          </w:p>
        </w:tc>
      </w:tr>
      <w:tr w:rsidR="004473C7" w:rsidRPr="0032723A" w:rsidTr="005A2BF2">
        <w:trPr>
          <w:trHeight w:val="8453"/>
          <w:jc w:val="center"/>
        </w:trPr>
        <w:tc>
          <w:tcPr>
            <w:tcW w:w="3044" w:type="dxa"/>
          </w:tcPr>
          <w:p w:rsidR="00067811" w:rsidRPr="00E25AA3" w:rsidRDefault="00D952FC" w:rsidP="00D952FC">
            <w:pPr>
              <w:spacing w:line="216" w:lineRule="auto"/>
              <w:rPr>
                <w:b/>
                <w:color w:val="7030A0" w:themeColor="accent3"/>
                <w:lang w:val="de-DE"/>
              </w:rPr>
            </w:pPr>
            <w:r w:rsidRPr="00E25AA3">
              <w:rPr>
                <w:b/>
                <w:color w:val="7030A0" w:themeColor="accent3"/>
                <w:lang w:val="de-DE"/>
              </w:rPr>
              <w:t>Mitgliederversammlung</w:t>
            </w:r>
          </w:p>
          <w:p w:rsidR="00D952FC" w:rsidRDefault="00D952FC" w:rsidP="00D952FC">
            <w:pPr>
              <w:spacing w:line="216" w:lineRule="auto"/>
              <w:rPr>
                <w:lang w:val="de-DE"/>
              </w:rPr>
            </w:pPr>
          </w:p>
          <w:p w:rsidR="00D952FC" w:rsidRDefault="00D952FC" w:rsidP="00D952FC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Liebe Mitglieder,</w:t>
            </w:r>
          </w:p>
          <w:p w:rsidR="00D952FC" w:rsidRDefault="00D952FC" w:rsidP="00D952FC">
            <w:pPr>
              <w:spacing w:line="216" w:lineRule="auto"/>
              <w:rPr>
                <w:lang w:val="de-DE"/>
              </w:rPr>
            </w:pPr>
          </w:p>
          <w:p w:rsidR="00D952FC" w:rsidRDefault="00D952FC" w:rsidP="00D952FC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 xml:space="preserve">auch dieses Jahr findet wieder unsere Mitgliederversammlung statt. Um allen Mitgliedern, auch aus den weiter entfernten Standorten gerecht zu werden, haben wir uns </w:t>
            </w:r>
            <w:r w:rsidR="00E25AA3">
              <w:rPr>
                <w:lang w:val="de-DE"/>
              </w:rPr>
              <w:t>diesmal</w:t>
            </w:r>
            <w:r>
              <w:rPr>
                <w:lang w:val="de-DE"/>
              </w:rPr>
              <w:t xml:space="preserve"> für einen zentralen Versammlungsort entschieden. </w:t>
            </w:r>
          </w:p>
          <w:p w:rsidR="00D952FC" w:rsidRDefault="00D952FC" w:rsidP="00D952FC">
            <w:pPr>
              <w:spacing w:line="216" w:lineRule="auto"/>
              <w:rPr>
                <w:lang w:val="de-DE"/>
              </w:rPr>
            </w:pPr>
          </w:p>
          <w:p w:rsidR="00D952FC" w:rsidRDefault="00D952FC" w:rsidP="00D952FC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Und zwar findet die Versammlung diesmal</w:t>
            </w:r>
            <w:r w:rsidR="00836349">
              <w:rPr>
                <w:lang w:val="de-DE"/>
              </w:rPr>
              <w:t xml:space="preserve"> am 06.05.2019</w:t>
            </w:r>
            <w:r>
              <w:rPr>
                <w:lang w:val="de-DE"/>
              </w:rPr>
              <w:t xml:space="preserve"> im Horst-Kober-Zentrum, Glockenturmstraße 3-5, 14053 Berlin</w:t>
            </w:r>
            <w:r w:rsidR="00777D0E">
              <w:rPr>
                <w:lang w:val="de-DE"/>
              </w:rPr>
              <w:t>,</w:t>
            </w:r>
            <w:r>
              <w:rPr>
                <w:lang w:val="de-DE"/>
              </w:rPr>
              <w:t xml:space="preserve"> statt.</w:t>
            </w:r>
          </w:p>
          <w:p w:rsidR="00D952FC" w:rsidRDefault="00D952FC" w:rsidP="00D952FC">
            <w:pPr>
              <w:spacing w:line="216" w:lineRule="auto"/>
              <w:rPr>
                <w:lang w:val="de-DE"/>
              </w:rPr>
            </w:pPr>
          </w:p>
          <w:p w:rsidR="00D952FC" w:rsidRDefault="00D952FC" w:rsidP="00D952FC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Wer noch Anträge zur Tagesordnung abgeben möchte, kann diese bis zum 23.04.2019 schriftlich beim Vorstand einreichen. Die Anmeldelisten sind in den jeweiligen Standorten ausgehängt.</w:t>
            </w:r>
          </w:p>
          <w:p w:rsidR="00E25AA3" w:rsidRDefault="00E25AA3" w:rsidP="00D952FC">
            <w:pPr>
              <w:spacing w:line="216" w:lineRule="auto"/>
              <w:rPr>
                <w:lang w:val="de-DE"/>
              </w:rPr>
            </w:pPr>
          </w:p>
          <w:p w:rsidR="00E25AA3" w:rsidRDefault="00E25AA3" w:rsidP="00D952FC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Wir freuen uns auf eine rege Teilnahme.</w:t>
            </w:r>
          </w:p>
          <w:p w:rsidR="00E25AA3" w:rsidRDefault="00E25AA3" w:rsidP="00D952FC">
            <w:pPr>
              <w:spacing w:line="216" w:lineRule="auto"/>
              <w:rPr>
                <w:lang w:val="de-DE"/>
              </w:rPr>
            </w:pPr>
          </w:p>
          <w:p w:rsidR="00E25AA3" w:rsidRDefault="00E25AA3" w:rsidP="00D952FC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Euer Vorstand</w:t>
            </w:r>
          </w:p>
          <w:p w:rsidR="00D952FC" w:rsidRPr="006E460F" w:rsidRDefault="00D952FC" w:rsidP="00D952FC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 xml:space="preserve"> </w:t>
            </w:r>
          </w:p>
        </w:tc>
        <w:tc>
          <w:tcPr>
            <w:tcW w:w="466" w:type="dxa"/>
            <w:gridSpan w:val="3"/>
          </w:tcPr>
          <w:p w:rsidR="00067811" w:rsidRPr="006E460F" w:rsidRDefault="00067811" w:rsidP="00D261BA">
            <w:pPr>
              <w:rPr>
                <w:lang w:val="de-DE"/>
              </w:rPr>
            </w:pPr>
          </w:p>
        </w:tc>
        <w:tc>
          <w:tcPr>
            <w:tcW w:w="3117" w:type="dxa"/>
            <w:gridSpan w:val="3"/>
          </w:tcPr>
          <w:p w:rsidR="00E25AA3" w:rsidRPr="00E25AA3" w:rsidRDefault="00E25AA3" w:rsidP="00E25AA3">
            <w:pPr>
              <w:spacing w:line="216" w:lineRule="auto"/>
              <w:rPr>
                <w:b/>
                <w:color w:val="7030A0" w:themeColor="accent3"/>
                <w:lang w:val="de-DE"/>
              </w:rPr>
            </w:pPr>
            <w:r w:rsidRPr="00E25AA3">
              <w:rPr>
                <w:b/>
                <w:color w:val="7030A0" w:themeColor="accent3"/>
                <w:lang w:val="de-DE"/>
              </w:rPr>
              <w:t>Sommerfest</w:t>
            </w:r>
          </w:p>
          <w:p w:rsidR="00E25AA3" w:rsidRDefault="00E25AA3" w:rsidP="00E25AA3">
            <w:pPr>
              <w:spacing w:line="216" w:lineRule="auto"/>
              <w:rPr>
                <w:lang w:val="de-DE"/>
              </w:rPr>
            </w:pPr>
          </w:p>
          <w:p w:rsidR="00067811" w:rsidRDefault="00E25AA3" w:rsidP="00E25AA3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Am 14.06.2019 findet wieder uns</w:t>
            </w:r>
            <w:r w:rsidR="00F47E6B">
              <w:rPr>
                <w:lang w:val="de-DE"/>
              </w:rPr>
              <w:t>er</w:t>
            </w:r>
            <w:r>
              <w:rPr>
                <w:lang w:val="de-DE"/>
              </w:rPr>
              <w:t xml:space="preserve"> jährliches Sommerfest statt.</w:t>
            </w:r>
          </w:p>
          <w:p w:rsidR="00E25AA3" w:rsidRDefault="00E25AA3" w:rsidP="00E25AA3">
            <w:pPr>
              <w:spacing w:line="216" w:lineRule="auto"/>
              <w:rPr>
                <w:lang w:val="de-DE"/>
              </w:rPr>
            </w:pPr>
          </w:p>
          <w:p w:rsidR="00E25AA3" w:rsidRDefault="00E25AA3" w:rsidP="00E25AA3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Ab 17.00 Uhr geht’s los.</w:t>
            </w:r>
          </w:p>
          <w:p w:rsidR="00E25AA3" w:rsidRDefault="00E25AA3" w:rsidP="00E25AA3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Wer uns ab 16.00 Uhr beim Aufbau und gegen 21.30 Uhr beim Abbau helfen möchte</w:t>
            </w:r>
            <w:r w:rsidR="00777D0E">
              <w:rPr>
                <w:lang w:val="de-DE"/>
              </w:rPr>
              <w:t>,</w:t>
            </w:r>
            <w:r>
              <w:rPr>
                <w:lang w:val="de-DE"/>
              </w:rPr>
              <w:t xml:space="preserve"> ist gerne gesehen. </w:t>
            </w:r>
          </w:p>
          <w:p w:rsidR="00836349" w:rsidRDefault="00836349" w:rsidP="00E25AA3">
            <w:pPr>
              <w:spacing w:line="216" w:lineRule="auto"/>
              <w:rPr>
                <w:lang w:val="de-DE"/>
              </w:rPr>
            </w:pPr>
          </w:p>
          <w:p w:rsidR="00836349" w:rsidRPr="00836349" w:rsidRDefault="00836349" w:rsidP="00E25AA3">
            <w:pPr>
              <w:spacing w:line="216" w:lineRule="auto"/>
              <w:rPr>
                <w:color w:val="7030A0"/>
                <w:lang w:val="de-DE"/>
              </w:rPr>
            </w:pPr>
            <w:r w:rsidRPr="00836349">
              <w:rPr>
                <w:color w:val="7030A0"/>
                <w:lang w:val="de-DE"/>
              </w:rPr>
              <w:t>Da unser Grillmeister der letzten Jahre verhindert ist, suchen wir auf diesem Wege jemanden, der das gerne übernehmen möchte. Natürlich nicht umsonst, es gibt dafür einen Obolus.</w:t>
            </w:r>
          </w:p>
          <w:p w:rsidR="00E25AA3" w:rsidRDefault="00E25AA3" w:rsidP="00E25AA3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Meldet Euch dafür bei uns im Kraftraum, wir tragen Euch dann in die Listen ein.</w:t>
            </w:r>
          </w:p>
          <w:p w:rsidR="00E25AA3" w:rsidRDefault="00E25AA3" w:rsidP="00E25AA3">
            <w:pPr>
              <w:spacing w:line="216" w:lineRule="auto"/>
              <w:rPr>
                <w:lang w:val="de-DE"/>
              </w:rPr>
            </w:pPr>
          </w:p>
          <w:p w:rsidR="00E25AA3" w:rsidRDefault="00E25AA3" w:rsidP="00E25AA3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Um unser Buffet</w:t>
            </w:r>
            <w:r w:rsidR="00777D0E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vielfältig gestalten zu können, würden wir uns wieder über selbstgemachte Salate und Kuchen freuen. </w:t>
            </w:r>
          </w:p>
          <w:p w:rsidR="00E25AA3" w:rsidRDefault="00836349" w:rsidP="00E25AA3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Damit</w:t>
            </w:r>
            <w:r w:rsidR="00777D0E">
              <w:rPr>
                <w:lang w:val="de-DE"/>
              </w:rPr>
              <w:t xml:space="preserve"> wir</w:t>
            </w:r>
            <w:r>
              <w:rPr>
                <w:lang w:val="de-DE"/>
              </w:rPr>
              <w:t xml:space="preserve"> allen gerecht w</w:t>
            </w:r>
            <w:r w:rsidR="00777D0E">
              <w:rPr>
                <w:lang w:val="de-DE"/>
              </w:rPr>
              <w:t>erden</w:t>
            </w:r>
            <w:r>
              <w:rPr>
                <w:lang w:val="de-DE"/>
              </w:rPr>
              <w:t>,</w:t>
            </w:r>
            <w:r w:rsidR="00E25AA3">
              <w:rPr>
                <w:lang w:val="de-DE"/>
              </w:rPr>
              <w:t xml:space="preserve"> haben wir uns diesmal dazu entschlossen</w:t>
            </w:r>
            <w:r w:rsidR="00777D0E">
              <w:rPr>
                <w:lang w:val="de-DE"/>
              </w:rPr>
              <w:t>,</w:t>
            </w:r>
            <w:r w:rsidR="00E25AA3">
              <w:rPr>
                <w:lang w:val="de-DE"/>
              </w:rPr>
              <w:t xml:space="preserve"> auch</w:t>
            </w:r>
            <w:r w:rsidR="003E0A32">
              <w:rPr>
                <w:lang w:val="de-DE"/>
              </w:rPr>
              <w:t xml:space="preserve"> von</w:t>
            </w:r>
            <w:r w:rsidR="00E25AA3">
              <w:rPr>
                <w:lang w:val="de-DE"/>
              </w:rPr>
              <w:t xml:space="preserve"> den Helfern einen minimalen Unkostenbeitrag zu </w:t>
            </w:r>
            <w:r w:rsidR="003E0A32">
              <w:rPr>
                <w:lang w:val="de-DE"/>
              </w:rPr>
              <w:t>nehmen.</w:t>
            </w:r>
          </w:p>
          <w:p w:rsidR="003E0A32" w:rsidRDefault="003E0A32" w:rsidP="00E25AA3">
            <w:pPr>
              <w:spacing w:line="216" w:lineRule="auto"/>
              <w:rPr>
                <w:lang w:val="de-DE"/>
              </w:rPr>
            </w:pPr>
          </w:p>
          <w:p w:rsidR="003E0A32" w:rsidRDefault="0048555C" w:rsidP="00E25AA3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Wie auch letztes Jahr verkaufen wir bis zum 07.06.2019 Tickets, die dann am 14.06.2019 gegen Festivalbändchen eingetauscht werden.</w:t>
            </w:r>
          </w:p>
          <w:p w:rsidR="0048555C" w:rsidRDefault="0048555C" w:rsidP="00E25AA3">
            <w:pPr>
              <w:spacing w:line="216" w:lineRule="auto"/>
              <w:rPr>
                <w:lang w:val="de-DE"/>
              </w:rPr>
            </w:pPr>
          </w:p>
          <w:p w:rsidR="00E25AA3" w:rsidRPr="006E460F" w:rsidRDefault="00003931" w:rsidP="00E25AA3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Der Ticketverkauf findet</w:t>
            </w:r>
            <w:r w:rsidR="0048555C">
              <w:rPr>
                <w:lang w:val="de-DE"/>
              </w:rPr>
              <w:t xml:space="preserve"> bei uns im Kraftraum</w:t>
            </w:r>
            <w:r>
              <w:rPr>
                <w:lang w:val="de-DE"/>
              </w:rPr>
              <w:t xml:space="preserve"> statt.</w:t>
            </w:r>
          </w:p>
        </w:tc>
        <w:tc>
          <w:tcPr>
            <w:tcW w:w="250" w:type="dxa"/>
          </w:tcPr>
          <w:p w:rsidR="00067811" w:rsidRPr="006E460F" w:rsidRDefault="00067811" w:rsidP="00D261BA">
            <w:pPr>
              <w:rPr>
                <w:lang w:val="de-DE"/>
              </w:rPr>
            </w:pPr>
          </w:p>
        </w:tc>
        <w:tc>
          <w:tcPr>
            <w:tcW w:w="3157" w:type="dxa"/>
            <w:gridSpan w:val="2"/>
          </w:tcPr>
          <w:p w:rsidR="00067811" w:rsidRPr="0048555C" w:rsidRDefault="0048555C" w:rsidP="0048555C">
            <w:pPr>
              <w:spacing w:line="216" w:lineRule="auto"/>
              <w:rPr>
                <w:b/>
                <w:color w:val="7030A0" w:themeColor="accent3"/>
                <w:lang w:val="de-DE"/>
              </w:rPr>
            </w:pPr>
            <w:r w:rsidRPr="0048555C">
              <w:rPr>
                <w:b/>
                <w:color w:val="7030A0" w:themeColor="accent3"/>
                <w:lang w:val="de-DE"/>
              </w:rPr>
              <w:t>Kurslisten</w:t>
            </w:r>
          </w:p>
          <w:p w:rsidR="0048555C" w:rsidRDefault="0048555C" w:rsidP="0048555C">
            <w:pPr>
              <w:spacing w:line="216" w:lineRule="auto"/>
              <w:rPr>
                <w:lang w:val="de-DE"/>
              </w:rPr>
            </w:pPr>
          </w:p>
          <w:p w:rsidR="0048555C" w:rsidRDefault="0048555C" w:rsidP="0048555C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Die Kursliste</w:t>
            </w:r>
            <w:r w:rsidR="00F47E6B">
              <w:rPr>
                <w:lang w:val="de-DE"/>
              </w:rPr>
              <w:t>n</w:t>
            </w:r>
            <w:r>
              <w:rPr>
                <w:lang w:val="de-DE"/>
              </w:rPr>
              <w:t xml:space="preserve"> sind auch immer wieder ein großes Thema.</w:t>
            </w:r>
          </w:p>
          <w:p w:rsidR="0048555C" w:rsidRDefault="0048555C" w:rsidP="0048555C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Unsere Bitte an Euch:</w:t>
            </w:r>
          </w:p>
          <w:p w:rsidR="0048555C" w:rsidRDefault="0048555C" w:rsidP="0048555C">
            <w:pPr>
              <w:spacing w:line="216" w:lineRule="auto"/>
              <w:rPr>
                <w:lang w:val="de-DE"/>
              </w:rPr>
            </w:pPr>
          </w:p>
          <w:p w:rsidR="0048555C" w:rsidRPr="0048555C" w:rsidRDefault="0048555C" w:rsidP="0048555C">
            <w:pPr>
              <w:spacing w:line="216" w:lineRule="auto"/>
              <w:rPr>
                <w:lang w:val="de-DE"/>
              </w:rPr>
            </w:pPr>
            <w:r w:rsidRPr="0048555C">
              <w:rPr>
                <w:lang w:val="de-DE"/>
              </w:rPr>
              <w:t>Schreibt Euch bitte nur ein, wenn Ihr den Termin auch wahrnehmen könnt.</w:t>
            </w:r>
          </w:p>
          <w:p w:rsidR="0048555C" w:rsidRDefault="0048555C" w:rsidP="0048555C">
            <w:pPr>
              <w:spacing w:line="216" w:lineRule="auto"/>
              <w:rPr>
                <w:lang w:val="de-DE"/>
              </w:rPr>
            </w:pPr>
          </w:p>
          <w:p w:rsidR="0048555C" w:rsidRDefault="0048555C" w:rsidP="0048555C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Ihr habt bestimmt alle schon die Kurslisten oben vor dem Kursraum gesehen? Bitte nehmt den Textmarker und markiert</w:t>
            </w:r>
            <w:r w:rsidR="005617DE">
              <w:rPr>
                <w:lang w:val="de-DE"/>
              </w:rPr>
              <w:t>,</w:t>
            </w:r>
            <w:r>
              <w:rPr>
                <w:lang w:val="de-DE"/>
              </w:rPr>
              <w:t xml:space="preserve"> da</w:t>
            </w:r>
            <w:r w:rsidR="005617DE">
              <w:rPr>
                <w:lang w:val="de-DE"/>
              </w:rPr>
              <w:t>s</w:t>
            </w:r>
            <w:r>
              <w:rPr>
                <w:lang w:val="de-DE"/>
              </w:rPr>
              <w:t>s Ihr da seid. Für uns sieht es sonst</w:t>
            </w:r>
            <w:r w:rsidR="00777D0E">
              <w:rPr>
                <w:lang w:val="de-DE"/>
              </w:rPr>
              <w:t xml:space="preserve"> so</w:t>
            </w:r>
            <w:r>
              <w:rPr>
                <w:lang w:val="de-DE"/>
              </w:rPr>
              <w:t xml:space="preserve"> aus, als wenn immer die gleichen nicht kommen. Diese würden wir demnächst wieder rausnehmen und den Platz weiter</w:t>
            </w:r>
            <w:r w:rsidR="00777D0E">
              <w:rPr>
                <w:lang w:val="de-DE"/>
              </w:rPr>
              <w:t xml:space="preserve"> </w:t>
            </w:r>
            <w:bookmarkStart w:id="0" w:name="_GoBack"/>
            <w:bookmarkEnd w:id="0"/>
            <w:r>
              <w:rPr>
                <w:lang w:val="de-DE"/>
              </w:rPr>
              <w:t xml:space="preserve">vergeben. </w:t>
            </w:r>
          </w:p>
          <w:p w:rsidR="0048555C" w:rsidRDefault="0048555C" w:rsidP="0048555C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Das gilt auch für Mitglieder und Karteninhaber.</w:t>
            </w:r>
          </w:p>
          <w:p w:rsidR="0048555C" w:rsidRDefault="0048555C" w:rsidP="0048555C">
            <w:pPr>
              <w:spacing w:line="216" w:lineRule="auto"/>
              <w:rPr>
                <w:lang w:val="de-DE"/>
              </w:rPr>
            </w:pPr>
          </w:p>
          <w:p w:rsidR="0048555C" w:rsidRDefault="0048555C" w:rsidP="0048555C">
            <w:pPr>
              <w:spacing w:line="216" w:lineRule="auto"/>
              <w:rPr>
                <w:lang w:val="de-DE"/>
              </w:rPr>
            </w:pPr>
            <w:r w:rsidRPr="0048555C">
              <w:rPr>
                <w:lang w:val="de-DE"/>
              </w:rPr>
              <w:t>Kein Problem, wenn</w:t>
            </w:r>
            <w:r>
              <w:rPr>
                <w:lang w:val="de-DE"/>
              </w:rPr>
              <w:t>´</w:t>
            </w:r>
            <w:r w:rsidRPr="0048555C">
              <w:rPr>
                <w:lang w:val="de-DE"/>
              </w:rPr>
              <w:t>s mal nicht klappt mit dem eingetragenen Termin.</w:t>
            </w:r>
            <w:r>
              <w:rPr>
                <w:lang w:val="de-DE"/>
              </w:rPr>
              <w:t xml:space="preserve"> Bitte sagt aber bei uns ab, damit der Platz frei gegeben werden kann.</w:t>
            </w:r>
          </w:p>
          <w:p w:rsidR="0048555C" w:rsidRDefault="0048555C" w:rsidP="0048555C">
            <w:pPr>
              <w:spacing w:line="216" w:lineRule="auto"/>
              <w:rPr>
                <w:lang w:val="de-DE"/>
              </w:rPr>
            </w:pPr>
          </w:p>
          <w:p w:rsidR="0048555C" w:rsidRDefault="0048555C" w:rsidP="0048555C">
            <w:pPr>
              <w:spacing w:line="216" w:lineRule="auto"/>
              <w:rPr>
                <w:lang w:val="de-DE"/>
              </w:rPr>
            </w:pPr>
            <w:r>
              <w:rPr>
                <w:lang w:val="de-DE"/>
              </w:rPr>
              <w:t>Vielen Dank für Eure Mithilfe</w:t>
            </w:r>
          </w:p>
          <w:p w:rsidR="0048555C" w:rsidRPr="0048555C" w:rsidRDefault="0048555C" w:rsidP="0048555C">
            <w:pPr>
              <w:spacing w:line="216" w:lineRule="auto"/>
              <w:rPr>
                <w:lang w:val="de-DE"/>
              </w:rPr>
            </w:pPr>
          </w:p>
        </w:tc>
      </w:tr>
      <w:tr w:rsidR="00DC6299" w:rsidRPr="0032723A" w:rsidTr="00785A04">
        <w:trPr>
          <w:trHeight w:val="907"/>
          <w:jc w:val="center"/>
        </w:trPr>
        <w:tc>
          <w:tcPr>
            <w:tcW w:w="10034" w:type="dxa"/>
            <w:gridSpan w:val="10"/>
            <w:tcBorders>
              <w:top w:val="single" w:sz="12" w:space="0" w:color="7030A0" w:themeColor="accent3"/>
              <w:left w:val="single" w:sz="12" w:space="0" w:color="7030A0" w:themeColor="accent3"/>
              <w:bottom w:val="single" w:sz="12" w:space="0" w:color="7030A0" w:themeColor="accent3"/>
              <w:right w:val="single" w:sz="12" w:space="0" w:color="7030A0" w:themeColor="accent3"/>
            </w:tcBorders>
            <w:vAlign w:val="center"/>
          </w:tcPr>
          <w:p w:rsidR="00DC6299" w:rsidRPr="007702E9" w:rsidRDefault="007702E9" w:rsidP="00785A04">
            <w:pPr>
              <w:spacing w:line="216" w:lineRule="auto"/>
              <w:rPr>
                <w:rStyle w:val="Hervorhebung"/>
                <w:rFonts w:asciiTheme="minorHAnsi" w:hAnsiTheme="minorHAnsi" w:cstheme="minorHAnsi"/>
                <w:lang w:val="de-DE"/>
              </w:rPr>
            </w:pPr>
            <w:r>
              <w:rPr>
                <w:rStyle w:val="Hervorhebung"/>
                <w:rFonts w:asciiTheme="minorHAnsi" w:hAnsiTheme="minorHAnsi" w:cstheme="minorHAnsi"/>
                <w:sz w:val="22"/>
                <w:lang w:val="de-DE"/>
              </w:rPr>
              <w:t xml:space="preserve">   </w:t>
            </w:r>
            <w:r w:rsidRPr="007702E9">
              <w:rPr>
                <w:rStyle w:val="Hervorhebung"/>
                <w:rFonts w:asciiTheme="minorHAnsi" w:hAnsiTheme="minorHAnsi" w:cstheme="minorHAnsi"/>
                <w:sz w:val="22"/>
                <w:lang w:val="de-DE"/>
              </w:rPr>
              <w:t>Seit dem 01.04.2019 haben wir einen neuen Hockerkurs bei Margitta mittwochs um 11.00 Uhr</w:t>
            </w:r>
          </w:p>
        </w:tc>
      </w:tr>
      <w:tr w:rsidR="004473C7" w:rsidRPr="0032723A" w:rsidTr="007C7EE5">
        <w:trPr>
          <w:trHeight w:val="132"/>
          <w:jc w:val="center"/>
        </w:trPr>
        <w:tc>
          <w:tcPr>
            <w:tcW w:w="3044" w:type="dxa"/>
            <w:tcBorders>
              <w:top w:val="single" w:sz="12" w:space="0" w:color="7030A0" w:themeColor="accent3"/>
            </w:tcBorders>
          </w:tcPr>
          <w:p w:rsidR="00067811" w:rsidRPr="006E460F" w:rsidRDefault="000447F4" w:rsidP="00D261BA">
            <w:pPr>
              <w:rPr>
                <w:lang w:val="de-DE"/>
              </w:rPr>
            </w:pPr>
            <w:r>
              <w:rPr>
                <w:noProof/>
                <w:sz w:val="2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-705485</wp:posOffset>
                      </wp:positionH>
                      <wp:positionV relativeFrom="paragraph">
                        <wp:posOffset>115570</wp:posOffset>
                      </wp:positionV>
                      <wp:extent cx="7591425" cy="895350"/>
                      <wp:effectExtent l="0" t="0" r="28575" b="1905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91425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47F4" w:rsidRDefault="000447F4" w:rsidP="000447F4">
                                  <w:pPr>
                                    <w:jc w:val="center"/>
                                  </w:pPr>
                                  <w:r w:rsidRPr="000447F4">
                                    <w:rPr>
                                      <w:rStyle w:val="HervorhebungKursivZeichen"/>
                                      <w:b w:val="0"/>
                                      <w:i w:val="0"/>
                                      <w:color w:val="auto"/>
                                      <w:szCs w:val="22"/>
                                      <w:lang w:val="de-DE"/>
                                    </w:rPr>
                                    <w:t>030-3702-29010/11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3" o:spid="_x0000_s1026" style="position:absolute;margin-left:-55.55pt;margin-top:9.1pt;width:597.75pt;height:70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1YkQIAAHkFAAAOAAAAZHJzL2Uyb0RvYy54bWysVF9P2zAQf5+072D5fSQtdEBFiioQ0yQE&#10;CJh4dh27ieb4vLPbpPv0OztpqADtYVoenDvf3e/++O4uLrvGsK1CX4Mt+OQo50xZCWVt1wX/8Xzz&#10;5YwzH4QthQGrCr5Tnl8uPn+6aN1cTaECUypkBGL9vHUFr0Jw8yzzslKN8EfglCWhBmxEIBbXWYmi&#10;JfTGZNM8/5q1gKVDkMp7ur3uhXyR8LVWMtxr7VVgpuAUW0gnpnMVz2xxIeZrFK6q5RCG+IcoGlFb&#10;cjpCXYsg2Abrd1BNLRE86HAkoclA61qqlANlM8nfZPNUCadSLlQc78Yy+f8HK++2D8jqkt7umDMr&#10;GnqjRyWroORPRldUn9b5Oak9uQccOE9kTLbT2MQ/pcG6VNPdWFPVBSbp8nR2PjmZzjiTJDs7nx3P&#10;UtGzV2uHPnxT0LBIFBzpzVIpxfbWB/JIqnuV6MyDqcub2pjE4Hp1ZZBtBb3vaX6cL/foB2pZzKCP&#10;OVFhZ1Q0NvZRacqdopwmj6nr1IgnpFQ2THpRJUrVu5nl9MXCUGCjReISYETWFN6IPQDEjn6P3cMM&#10;+tFUpaYdjfO/BdYbjxbJM9gwGje1BfwIwFBWg+den8I/KE0kQ7fqSCWSKyh31CQI/fR4J29qeqpb&#10;4cODQBoXGixaAeGeDm2gLTgMFGcV4O+P7qM+dTFJOWtp/Aruf20EKs7Md0v9TU1zEuc1MSez0ykx&#10;eChZHUrsprkC6oAJLRsnExn1g9mTGqF5oU2xjF5JJKwk3wWXAffMVejXAu0aqZbLpEYz6kS4tU9O&#10;RvBY4NiKz92LQDf0a6BOv4P9qIr5m7btdaOlheUmgK5TT7/WdSg9zXfqoWEXxQVyyCet1425+AMA&#10;AP//AwBQSwMEFAAGAAgAAAAhAFOl4dLfAAAADAEAAA8AAABkcnMvZG93bnJldi54bWxMj0FvwjAM&#10;he+T+A+RJ+0GSTs2la4pQpOmieMAoR1D47XVGqdqQun+/cwJfLL1np6/V6wn14kRh9B60pAsFAik&#10;ytuWag2H/cc8AxGiIWs6T6jhDwOsy9lDYXLrL/SF4y7WgkMo5EZDE2OfSxmqBp0JC98jsfbjB2ci&#10;n0Mt7WAuHO46mSr1Kp1piT80psf3Bqvf3dlp2EblvbLjqg9V0m6/j8/14fip9dPjtHkDEXGKNzNc&#10;8RkdSmY6+TPZIDoN84SHvaxkKYirQ2XLJYgTby+rFGRZyPsS5T8AAAD//wMAUEsBAi0AFAAGAAgA&#10;AAAhALaDOJL+AAAA4QEAABMAAAAAAAAAAAAAAAAAAAAAAFtDb250ZW50X1R5cGVzXS54bWxQSwEC&#10;LQAUAAYACAAAACEAOP0h/9YAAACUAQAACwAAAAAAAAAAAAAAAAAvAQAAX3JlbHMvLnJlbHNQSwEC&#10;LQAUAAYACAAAACEAgWRNWJECAAB5BQAADgAAAAAAAAAAAAAAAAAuAgAAZHJzL2Uyb0RvYy54bWxQ&#10;SwECLQAUAAYACAAAACEAU6Xh0t8AAAAMAQAADwAAAAAAAAAAAAAAAADrBAAAZHJzL2Rvd25yZXYu&#10;eG1sUEsFBgAAAAAEAAQA8wAAAPcFAAAAAA==&#10;" fillcolor="#7030a0" strokecolor="#7f5f00 [1604]" strokeweight="1pt">
                      <v:textbox>
                        <w:txbxContent>
                          <w:p w:rsidR="000447F4" w:rsidRDefault="000447F4" w:rsidP="000447F4">
                            <w:pPr>
                              <w:jc w:val="center"/>
                            </w:pPr>
                            <w:r w:rsidRPr="000447F4">
                              <w:rPr>
                                <w:rStyle w:val="HervorhebungKursivZeichen"/>
                                <w:b w:val="0"/>
                                <w:i w:val="0"/>
                                <w:color w:val="auto"/>
                                <w:szCs w:val="22"/>
                                <w:lang w:val="de-DE"/>
                              </w:rPr>
                              <w:t>030-3702-29010/11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66" w:type="dxa"/>
            <w:gridSpan w:val="3"/>
            <w:tcBorders>
              <w:top w:val="single" w:sz="12" w:space="0" w:color="7030A0" w:themeColor="accent3"/>
            </w:tcBorders>
          </w:tcPr>
          <w:p w:rsidR="00067811" w:rsidRPr="006E460F" w:rsidRDefault="00067811" w:rsidP="00D261BA">
            <w:pPr>
              <w:rPr>
                <w:lang w:val="de-DE"/>
              </w:rPr>
            </w:pPr>
          </w:p>
        </w:tc>
        <w:tc>
          <w:tcPr>
            <w:tcW w:w="3117" w:type="dxa"/>
            <w:gridSpan w:val="3"/>
            <w:tcBorders>
              <w:top w:val="single" w:sz="12" w:space="0" w:color="7030A0" w:themeColor="accent3"/>
            </w:tcBorders>
          </w:tcPr>
          <w:p w:rsidR="00067811" w:rsidRPr="006E460F" w:rsidRDefault="00067811" w:rsidP="00D261BA">
            <w:pPr>
              <w:rPr>
                <w:lang w:val="de-DE"/>
              </w:rPr>
            </w:pPr>
          </w:p>
        </w:tc>
        <w:tc>
          <w:tcPr>
            <w:tcW w:w="250" w:type="dxa"/>
            <w:tcBorders>
              <w:top w:val="single" w:sz="12" w:space="0" w:color="7030A0" w:themeColor="accent3"/>
            </w:tcBorders>
          </w:tcPr>
          <w:p w:rsidR="00067811" w:rsidRPr="006E460F" w:rsidRDefault="00067811" w:rsidP="00D261BA">
            <w:pPr>
              <w:rPr>
                <w:lang w:val="de-DE"/>
              </w:rPr>
            </w:pPr>
          </w:p>
        </w:tc>
        <w:tc>
          <w:tcPr>
            <w:tcW w:w="3157" w:type="dxa"/>
            <w:gridSpan w:val="2"/>
            <w:tcBorders>
              <w:top w:val="single" w:sz="12" w:space="0" w:color="7030A0" w:themeColor="accent3"/>
            </w:tcBorders>
          </w:tcPr>
          <w:p w:rsidR="00067811" w:rsidRPr="006E460F" w:rsidRDefault="00067811" w:rsidP="00D261BA">
            <w:pPr>
              <w:rPr>
                <w:lang w:val="de-DE"/>
              </w:rPr>
            </w:pPr>
          </w:p>
        </w:tc>
      </w:tr>
      <w:tr w:rsidR="00574ECB" w:rsidRPr="0032723A" w:rsidTr="007C7EE5">
        <w:trPr>
          <w:trHeight w:val="132"/>
          <w:jc w:val="center"/>
        </w:trPr>
        <w:tc>
          <w:tcPr>
            <w:tcW w:w="3044" w:type="dxa"/>
            <w:tcBorders>
              <w:top w:val="single" w:sz="12" w:space="0" w:color="7030A0" w:themeColor="accent3"/>
            </w:tcBorders>
          </w:tcPr>
          <w:p w:rsidR="00574ECB" w:rsidRPr="006E460F" w:rsidRDefault="00574ECB" w:rsidP="00D261BA">
            <w:pPr>
              <w:rPr>
                <w:lang w:val="de-DE"/>
              </w:rPr>
            </w:pPr>
          </w:p>
        </w:tc>
        <w:tc>
          <w:tcPr>
            <w:tcW w:w="466" w:type="dxa"/>
            <w:gridSpan w:val="3"/>
            <w:tcBorders>
              <w:top w:val="single" w:sz="12" w:space="0" w:color="7030A0" w:themeColor="accent3"/>
            </w:tcBorders>
          </w:tcPr>
          <w:p w:rsidR="00574ECB" w:rsidRPr="006E460F" w:rsidRDefault="00574ECB" w:rsidP="00D261BA">
            <w:pPr>
              <w:rPr>
                <w:lang w:val="de-DE"/>
              </w:rPr>
            </w:pPr>
          </w:p>
        </w:tc>
        <w:tc>
          <w:tcPr>
            <w:tcW w:w="3117" w:type="dxa"/>
            <w:gridSpan w:val="3"/>
            <w:tcBorders>
              <w:top w:val="single" w:sz="12" w:space="0" w:color="7030A0" w:themeColor="accent3"/>
            </w:tcBorders>
          </w:tcPr>
          <w:p w:rsidR="00574ECB" w:rsidRPr="006E460F" w:rsidRDefault="00574ECB" w:rsidP="00D261BA">
            <w:pPr>
              <w:rPr>
                <w:lang w:val="de-DE"/>
              </w:rPr>
            </w:pPr>
          </w:p>
        </w:tc>
        <w:tc>
          <w:tcPr>
            <w:tcW w:w="250" w:type="dxa"/>
            <w:tcBorders>
              <w:top w:val="single" w:sz="12" w:space="0" w:color="7030A0" w:themeColor="accent3"/>
            </w:tcBorders>
          </w:tcPr>
          <w:p w:rsidR="00574ECB" w:rsidRPr="006E460F" w:rsidRDefault="00574ECB" w:rsidP="00D261BA">
            <w:pPr>
              <w:rPr>
                <w:lang w:val="de-DE"/>
              </w:rPr>
            </w:pPr>
          </w:p>
        </w:tc>
        <w:tc>
          <w:tcPr>
            <w:tcW w:w="3157" w:type="dxa"/>
            <w:gridSpan w:val="2"/>
            <w:tcBorders>
              <w:top w:val="single" w:sz="12" w:space="0" w:color="7030A0" w:themeColor="accent3"/>
            </w:tcBorders>
          </w:tcPr>
          <w:p w:rsidR="00574ECB" w:rsidRPr="006E460F" w:rsidRDefault="00574ECB" w:rsidP="00D261BA">
            <w:pPr>
              <w:rPr>
                <w:lang w:val="de-DE"/>
              </w:rPr>
            </w:pPr>
          </w:p>
        </w:tc>
      </w:tr>
      <w:tr w:rsidR="004473C7" w:rsidRPr="006E460F" w:rsidTr="000447F4">
        <w:trPr>
          <w:trHeight w:val="307"/>
          <w:jc w:val="center"/>
        </w:trPr>
        <w:tc>
          <w:tcPr>
            <w:tcW w:w="3119" w:type="dxa"/>
            <w:gridSpan w:val="2"/>
            <w:vAlign w:val="center"/>
          </w:tcPr>
          <w:p w:rsidR="004473C7" w:rsidRPr="000447F4" w:rsidRDefault="004473C7" w:rsidP="000447F4">
            <w:pPr>
              <w:ind w:right="-2586"/>
              <w:rPr>
                <w:color w:val="auto"/>
                <w:lang w:val="de-DE"/>
              </w:rPr>
            </w:pPr>
            <w:r w:rsidRPr="000447F4">
              <w:rPr>
                <w:noProof/>
                <w:color w:val="auto"/>
                <w:sz w:val="6"/>
                <w:szCs w:val="6"/>
                <w:lang w:val="de-DE" w:eastAsia="de-DE"/>
              </w:rPr>
              <w:lastRenderedPageBreak/>
              <w:drawing>
                <wp:inline distT="0" distB="0" distL="0" distR="0" wp14:anchorId="5FA8497F" wp14:editId="5618822C">
                  <wp:extent cx="237490" cy="237490"/>
                  <wp:effectExtent l="0" t="0" r="0" b="0"/>
                  <wp:docPr id="28" name="Grafik 28" descr="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 descr="Link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7F4" w:rsidRPr="000447F4">
              <w:rPr>
                <w:rStyle w:val="HervorhebungKursivZeichen"/>
                <w:b w:val="0"/>
                <w:i w:val="0"/>
                <w:color w:val="auto"/>
                <w:szCs w:val="22"/>
                <w:lang w:val="de-DE"/>
              </w:rPr>
              <w:t xml:space="preserve"> </w:t>
            </w:r>
            <w:r w:rsidR="000447F4" w:rsidRPr="000447F4">
              <w:rPr>
                <w:rStyle w:val="HervorhebungKursivZeichen"/>
                <w:b w:val="0"/>
                <w:i w:val="0"/>
                <w:color w:val="FFFFFF" w:themeColor="background1"/>
                <w:szCs w:val="22"/>
                <w:lang w:val="de-DE"/>
              </w:rPr>
              <w:t>www.physio-fit-ev.de</w:t>
            </w:r>
          </w:p>
        </w:tc>
        <w:tc>
          <w:tcPr>
            <w:tcW w:w="391" w:type="dxa"/>
            <w:gridSpan w:val="2"/>
          </w:tcPr>
          <w:p w:rsidR="000447F4" w:rsidRPr="000447F4" w:rsidRDefault="000447F4" w:rsidP="004473C7">
            <w:pPr>
              <w:pStyle w:val="Inhalt02"/>
              <w:rPr>
                <w:color w:val="auto"/>
                <w:lang w:val="de-DE"/>
              </w:rPr>
            </w:pPr>
          </w:p>
        </w:tc>
        <w:tc>
          <w:tcPr>
            <w:tcW w:w="853" w:type="dxa"/>
            <w:vAlign w:val="center"/>
          </w:tcPr>
          <w:p w:rsidR="004473C7" w:rsidRPr="000447F4" w:rsidRDefault="004473C7" w:rsidP="004473C7">
            <w:pPr>
              <w:pStyle w:val="Inhalt02"/>
              <w:rPr>
                <w:color w:val="auto"/>
                <w:lang w:val="de-DE"/>
              </w:rPr>
            </w:pPr>
            <w:r w:rsidRPr="000447F4">
              <w:rPr>
                <w:color w:val="auto"/>
                <w:lang w:val="de-DE" w:eastAsia="de-DE"/>
              </w:rPr>
              <w:drawing>
                <wp:inline distT="0" distB="0" distL="0" distR="0" wp14:anchorId="0546C78D" wp14:editId="07621F7A">
                  <wp:extent cx="237490" cy="237490"/>
                  <wp:effectExtent l="0" t="0" r="0" b="0"/>
                  <wp:docPr id="26" name="Grafik 26" descr="Empfä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 descr="Empfänger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7F4">
              <w:rPr>
                <w:color w:val="auto"/>
                <w:lang w:val="de-DE"/>
              </w:rPr>
              <w:t xml:space="preserve"> </w:t>
            </w:r>
          </w:p>
        </w:tc>
        <w:tc>
          <w:tcPr>
            <w:tcW w:w="2170" w:type="dxa"/>
          </w:tcPr>
          <w:p w:rsidR="004473C7" w:rsidRPr="000447F4" w:rsidRDefault="004473C7" w:rsidP="004473C7">
            <w:pPr>
              <w:pStyle w:val="Inhalt02"/>
              <w:rPr>
                <w:color w:val="auto"/>
                <w:lang w:val="de-DE"/>
              </w:rPr>
            </w:pPr>
          </w:p>
        </w:tc>
        <w:tc>
          <w:tcPr>
            <w:tcW w:w="703" w:type="dxa"/>
            <w:gridSpan w:val="3"/>
            <w:vAlign w:val="center"/>
          </w:tcPr>
          <w:p w:rsidR="004473C7" w:rsidRPr="000447F4" w:rsidRDefault="004473C7" w:rsidP="004473C7">
            <w:pPr>
              <w:pStyle w:val="Inhalt02"/>
              <w:rPr>
                <w:color w:val="auto"/>
                <w:lang w:val="de-DE"/>
              </w:rPr>
            </w:pPr>
          </w:p>
        </w:tc>
        <w:tc>
          <w:tcPr>
            <w:tcW w:w="2798" w:type="dxa"/>
          </w:tcPr>
          <w:p w:rsidR="004473C7" w:rsidRPr="000447F4" w:rsidRDefault="000447F4" w:rsidP="004473C7">
            <w:pPr>
              <w:pStyle w:val="Inhalt02"/>
              <w:rPr>
                <w:color w:val="auto"/>
                <w:lang w:val="de-DE"/>
              </w:rPr>
            </w:pPr>
            <w:r w:rsidRPr="000447F4">
              <w:rPr>
                <w:color w:val="auto"/>
                <w:lang w:val="de-DE" w:eastAsia="de-DE"/>
              </w:rPr>
              <w:drawing>
                <wp:inline distT="0" distB="0" distL="0" distR="0" wp14:anchorId="3E1056D6" wp14:editId="13E02B58">
                  <wp:extent cx="237490" cy="237490"/>
                  <wp:effectExtent l="0" t="0" r="0" b="0"/>
                  <wp:docPr id="27" name="Grafik 27" descr="E-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 descr="E-Mai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47F4">
              <w:rPr>
                <w:color w:val="auto"/>
                <w:lang w:val="de-DE"/>
              </w:rPr>
              <w:t xml:space="preserve"> </w:t>
            </w:r>
            <w:r w:rsidRPr="000447F4">
              <w:rPr>
                <w:lang w:val="de-DE"/>
              </w:rPr>
              <w:t>info@physio-fit-ev.de</w:t>
            </w:r>
          </w:p>
        </w:tc>
      </w:tr>
    </w:tbl>
    <w:p w:rsidR="001563BE" w:rsidRPr="006E460F" w:rsidRDefault="001563BE" w:rsidP="004473C7">
      <w:pPr>
        <w:rPr>
          <w:sz w:val="2"/>
          <w:lang w:val="de-DE"/>
        </w:rPr>
      </w:pPr>
    </w:p>
    <w:sectPr w:rsidR="001563BE" w:rsidRPr="006E460F" w:rsidSect="00836349">
      <w:headerReference w:type="first" r:id="rId19"/>
      <w:footerReference w:type="first" r:id="rId20"/>
      <w:pgSz w:w="11906" w:h="16838" w:code="9"/>
      <w:pgMar w:top="1134" w:right="936" w:bottom="284" w:left="936" w:header="720" w:footer="4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74E8" w:rsidRDefault="006274E8" w:rsidP="00D261BA">
      <w:r>
        <w:separator/>
      </w:r>
    </w:p>
  </w:endnote>
  <w:endnote w:type="continuationSeparator" w:id="0">
    <w:p w:rsidR="006274E8" w:rsidRDefault="006274E8" w:rsidP="00D26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63BE" w:rsidRDefault="001563BE" w:rsidP="00D261B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74E8" w:rsidRDefault="006274E8" w:rsidP="00D261BA">
      <w:r>
        <w:separator/>
      </w:r>
    </w:p>
  </w:footnote>
  <w:footnote w:type="continuationSeparator" w:id="0">
    <w:p w:rsidR="006274E8" w:rsidRDefault="006274E8" w:rsidP="00D26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0C13" w:rsidRDefault="00F43619" w:rsidP="00D261BA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26496" behindDoc="1" locked="0" layoutInCell="1" allowOverlap="1">
              <wp:simplePos x="0" y="0"/>
              <wp:positionH relativeFrom="page">
                <wp:posOffset>-1181100</wp:posOffset>
              </wp:positionH>
              <wp:positionV relativeFrom="paragraph">
                <wp:posOffset>9972675</wp:posOffset>
              </wp:positionV>
              <wp:extent cx="15058390" cy="11379835"/>
              <wp:effectExtent l="0" t="0" r="0" b="0"/>
              <wp:wrapNone/>
              <wp:docPr id="225" name="Gruppe 225" descr="Hintergrundbilder und Objektformen auf zweiter Sei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058390" cy="11379835"/>
                        <a:chOff x="276970" y="401607"/>
                        <a:chExt cx="15058391" cy="11375747"/>
                      </a:xfrm>
                    </wpg:grpSpPr>
                    <wps:wsp>
                      <wps:cNvPr id="201" name="Freihandform: Form 21">
                        <a:extLst/>
                      </wps:cNvPr>
                      <wps:cNvSpPr/>
                      <wps:spPr>
                        <a:xfrm rot="5400000">
                          <a:off x="7494618" y="3936610"/>
                          <a:ext cx="623096" cy="15058391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0" name="Gruppe 220"/>
                      <wpg:cNvGrpSpPr/>
                      <wpg:grpSpPr>
                        <a:xfrm>
                          <a:off x="1912968" y="2620932"/>
                          <a:ext cx="626937" cy="857229"/>
                          <a:chOff x="-26162" y="-254998"/>
                          <a:chExt cx="878450" cy="1199886"/>
                        </a:xfrm>
                      </wpg:grpSpPr>
                      <wps:wsp>
                        <wps:cNvPr id="78" name="Ellipse 78"/>
                        <wps:cNvSpPr/>
                        <wps:spPr>
                          <a:xfrm>
                            <a:off x="-26162" y="-227398"/>
                            <a:ext cx="782758" cy="78305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Ellipse 217"/>
                        <wps:cNvSpPr/>
                        <wps:spPr>
                          <a:xfrm>
                            <a:off x="31590" y="-254998"/>
                            <a:ext cx="657168" cy="657469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Ellipse 218"/>
                        <wps:cNvSpPr/>
                        <wps:spPr>
                          <a:xfrm>
                            <a:off x="447043" y="151583"/>
                            <a:ext cx="405245" cy="40524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Ellipse 219"/>
                        <wps:cNvSpPr/>
                        <wps:spPr>
                          <a:xfrm>
                            <a:off x="342459" y="732853"/>
                            <a:ext cx="212035" cy="21203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21" name="Gruppe 221"/>
                      <wpg:cNvGrpSpPr/>
                      <wpg:grpSpPr>
                        <a:xfrm rot="16200000">
                          <a:off x="4599018" y="1249332"/>
                          <a:ext cx="408672" cy="597624"/>
                          <a:chOff x="31590" y="-254998"/>
                          <a:chExt cx="820700" cy="1199886"/>
                        </a:xfrm>
                      </wpg:grpSpPr>
                      <wps:wsp>
                        <wps:cNvPr id="222" name="Ellipse 222"/>
                        <wps:cNvSpPr/>
                        <wps:spPr>
                          <a:xfrm>
                            <a:off x="31590" y="-254998"/>
                            <a:ext cx="657168" cy="657469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Ellipse 223"/>
                        <wps:cNvSpPr/>
                        <wps:spPr>
                          <a:xfrm>
                            <a:off x="447044" y="151583"/>
                            <a:ext cx="405246" cy="40524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Ellipse 224"/>
                        <wps:cNvSpPr/>
                        <wps:spPr>
                          <a:xfrm>
                            <a:off x="342459" y="732853"/>
                            <a:ext cx="212035" cy="21203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uppe 11"/>
                      <wpg:cNvGrpSpPr/>
                      <wpg:grpSpPr>
                        <a:xfrm flipH="1">
                          <a:off x="1970118" y="401607"/>
                          <a:ext cx="2624328" cy="2587752"/>
                          <a:chOff x="-20970" y="21323"/>
                          <a:chExt cx="4336669" cy="4285912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109459" y="21323"/>
                            <a:ext cx="4206240" cy="4204257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Ellipse 31" descr="Klassenraum, in dem ein Lehrer zu einer Gruppe von Schülern spricht"/>
                        <wps:cNvSpPr/>
                        <wps:spPr>
                          <a:xfrm flipH="1">
                            <a:off x="-20970" y="199416"/>
                            <a:ext cx="4109802" cy="4107819"/>
                          </a:xfrm>
                          <a:prstGeom prst="ellipse">
                            <a:avLst/>
                          </a:prstGeom>
                          <a:blipFill>
                            <a:blip r:embed="rId1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t="2385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3619" w:rsidRDefault="00F4361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99" name="Parallelogramm 199"/>
                      <wps:cNvSpPr/>
                      <wps:spPr>
                        <a:xfrm>
                          <a:off x="1779618" y="10818650"/>
                          <a:ext cx="9730741" cy="56764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pattFill prst="wdUpDiag">
                          <a:fgClr>
                            <a:schemeClr val="accent3">
                              <a:lumMod val="75000"/>
                            </a:schemeClr>
                          </a:fgClr>
                          <a:bgClr>
                            <a:schemeClr val="accent3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113F" w:rsidRPr="00564E44" w:rsidRDefault="00A5113F" w:rsidP="00D261BA">
                            <w:pPr>
                              <w:rPr>
                                <w:noProof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Parallelogramm 204"/>
                      <wps:cNvSpPr/>
                      <wps:spPr>
                        <a:xfrm flipV="1">
                          <a:off x="1808193" y="11379722"/>
                          <a:ext cx="9730741" cy="9144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966" w:rsidRPr="00D763BE" w:rsidRDefault="00BA4966" w:rsidP="00D261B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e 225" o:spid="_x0000_s1027" alt="Hintergrundbilder und Objektformen auf zweiter Seite" style="position:absolute;margin-left:-93pt;margin-top:785.25pt;width:1185.7pt;height:896.05pt;z-index:-251689984;mso-position-horizontal-relative:page;mso-height-relative:margin" coordorigin="2769,4016" coordsize="150583,113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zLqZDwAA32UAAA4AAABkcnMvZTJvRG9jLnhtbOxd3ZPbxg1/70z/&#10;B44eO3WOH0tSvMk54/ormbpJJk6a9pFHUSe1FKmQPN85nf5nfes/1h/2gwL3TubStc9JKz+cSAng&#10;AlgAxALY9edf3O4q703ZdtumvlgEn/kLr6yLZrWtry4WP3z/4tFy4XV9Xq/yqqnLi8Xbslt88fi3&#10;v/n8Zn9ehs2mqVZl6+EhdXd+s79YbPp+f3521hWbcpd3nzX7ssaP66bd5T1u26uzVZvf4Om76iz0&#10;/eTspmlX+7Ypyq7Dt8/Uj4vH8vnrdVn036zXXdl71cUCtPXybyv/XtLfs8ef5+dXbb7fbAtNRv4e&#10;VOzybY1Bh0c9y/vcu263dx612xZt0zXr/rOi2Z016/W2KCUP4CbwLW5ets31XvJydX5ztR/EBNFa&#10;cnrvxxZfv/m29bari0UYxguvzneYpJft9X5fevKbVdkVkNeX27ov26v2ul5dbuWc4cr75vJv5d97&#10;mp2y9vLrtffzTbkFnPeaPki4N/urc4zxst2/3n/b6i+u1B3J63bd7ugTkvBu5bS8HaalvO29Al8G&#10;sR8vowzTV+DHIIjSbBnFauqKDeaXMMM0yVKAAEL4QeKn5vfn46cEh6fEqZBQZ4aMM6J2IO5mD5Xs&#10;DlLv/jupv97k+1JOZkcSMVL3QZCS+ou23G5gKSTOc+8F/nphIJUKgnjV9RAeCNTIJFl5OYi1O+8g&#10;YSNTr22g67Hw6Z98iJZwKjKRBLBKCCrKoiQJtBEYaSdh5GeJlpKSfECyHKSUnxfXXf+ybOTE5W8U&#10;aVD9Fa6kDaw0R0VT1x0U4S+Yl/WugmH97sxbZkEaxN6NlwUCM6Wm6cpG+StHCZI0ibLM23giDcME&#10;UgE9NKA9DmQ5jKMePzkOR6FxILHpcUJ7HH9yHI6iuZgeJ2LjOMqNo4jUz+JQTI8j+DhBKvzp+eEo&#10;QRxiehzmBx5mmJ8lJJ1Ny42jOI8D9Z07DkcRSZqlwXJabikfx01uHEUk+BcG0+PAXAd+UgH7nJ4f&#10;jgKPCY/ooNcZHyeJ0+X0/HAU53HgcxhDbgONcEQSJUt4kWmPwO3bUXQBxxHwh066EHALT5Jlupye&#10;pBFOEAZZ4GJFAbfxBH4uDSbdzwjHfSRu5a4jcRwRZ1EWhA7zxO1cSi+Z5onjiHjpu2kEt/Q4EyJ1&#10;GInjBD7oc7GmgNt6grde4jBPHMd9JG7triNxHBHHAeJPh3ni9u4qPY4jYoRvLhoRch8RIzpO0kmN&#10;GOHIAMCBJYQTB2cUi3AZh9MDcRzngbiHcB2I44gYKu6n07MUcg8hZbecZonjCJHFTvoQjqwdRhg7&#10;jMRx0gQ+zyF0oNXJ8A4UyTIW0TRLHMd5IG7rrgONcEQCkTu8m0Ju68JRdhZOGPgOcUrIbR2vs1g4&#10;zBLHSbAkcHF5ITf1KBNh5DBLHMd1oIh7B8eBRjhChFjoOLyZIm7qjrIb4WCVkznpQ8RtPcxSBNWT&#10;Kj7CEXGKnMi0e4i4qUewP6wRptZjIxzngbiluw7EcQReFk4rMuQDDu7BVXYcR2Ap7KYP3NbDMMxC&#10;h1niOJEvnMKHiJt6KOIkcJgljuM8ELd014E4joiiRGQO76WIm7qr7DiOiMLISR8E9w+BWCbh9FJm&#10;jCPXtNO2JLh7QIwXuaydRziuA3Hv4DoQxxFhFiFic2CJuwdX2XEcxFC+kz4IbutYnSECnfJDIxQH&#10;Xye4kWdJ5rB0HqG4DMGt23EIjiLC2E8yh1cR0pUHJ+coLo6C13HqpgHcuh3mZAw+uSgX3KSR0HNY&#10;KY9QHOYk5vbvNsQIRYR+mi4d4tKY2/K0qEbgIkAuNrPyP8izDpnUfGOSq8VtrbOruPJyqq6otO6+&#10;6Sj9zVOtyOyaW6RRVeoWWJQynUAGLxzZ5H3dkOFrOHI4a2S4D44czUKGF+HIYhYy/ANHlnUFzIEb&#10;zzBjjpzMGhmmyZFNLcJtZJgcR17OGhn2x5GzWciUiOPYqoDgLDLKro3Q52kZpcxG6PP0jPJgI/R5&#10;mhZYqob7WfZlKVswT9sCS91wP2t0S+GQn5qFbqkcikiz0C2lC+ZpHaV2+MThfs7olOQZoc/TutDS&#10;OtzPGt3SOuRnZqFbWoekyyx0S+uQSpmFbmldOE/rKMsxkvw8raPUxQh9ntZRQmKEPk/rKGXA0XE/&#10;R3SUBxihz9M6WtyP0OdpHS3ZR+jztC6ytA73s3i3tE5V7J1fE5GldbifNbqldVhMz0K3tC6ap3W0&#10;zh1Jfp7W0UKUo+N+DvG0JB2hz9M6YWkd7meNbmmdmKd1tL4bET9P62jtNkKf5+uEpXW4n8W7pXVD&#10;f4lbTCcsrcP9rNEtrcOaaQ46rX+46HA/C93SOqx0GLqye72EadGWRQ1ZlWzI6hceGozahYeGrEvC&#10;yc/3eU8rH3Pp3VwsVDvHwtugv0c3gdDPu+ZN+X0jAXtaB6kuCcmI7hrRVBwAq5ojmOeCc93+oREM&#10;mPncy+erWo98viFDcWnAzKcCZ+ToZgzr6UXVdKXk+UCgRpX9BIoT1V8xwYlqqLgHwZBkPvXzZf+F&#10;4kT1O1ikWeAHcnTbggV+nBNVdleEqU6ECU5S2RFwD4IhyXwqThi47guwSLPAZQOFZlwW9y3w45yo&#10;sr4iTFXrJzhRNfN7EAxJ5lNxwsB15dwizQKnLgPlsXT52wI/zokq3SrCVD17ihNZv74HwZBkPjUn&#10;B3BdW7ZIG4MzcnSB2AJ/ByeyNCwJ08apDPJgT9ZQssJ7F95AmU/FhyrTSmhdfbUIs8CJGOXFdQnV&#10;Aj/OhyoAypFUqVJjHuNDlSbvwhuCzKfig0ELVZ+0CLPAZTVSsS1iKjJa4Mf5UCUyiaqKeRN8qOLd&#10;XXhDkPlUfDBoXcGzCLPAZa1T8yHLcBb4cT5UEUmhyrraFB+yjnYX3hBkPjUfDFrVuCzCxuCcGFWo&#10;ssDfwYcsUUm6VEFogg9VALoLbwgyn4oPBq2rQBZhFviBGF3KscCP86EKEZIu1Qc4wYcqkdyFNwSZ&#10;T8UHg9Z1EoswC1xWlOTDdbHDAj/Oh8zbS0wTXx2zcFlKGEEaIsynov0ApysJFi1j6MP4uhxgQR+n&#10;XMWHU1TLZLsD1Qc4nWu36BhTrcbWCXML0lCMGJMCR9mqPESQFHiyduWuqbarF9uqopBR7jIon1at&#10;9yZHOJoXRVn3JmwdQVYye143hGniPd2Orbqub9CN3fVvq5KeW9XflWs01VNbuuy9PjKQpGGTr0o1&#10;fix7tdXjBwzJjXwgQa8x/vBs1Rw+QN7HhIYn1FLuhhiQVfXgncgDhhy5qfsBebetm/Y+zqpBfGsF&#10;b4SkRENSumxWb9H8LvvTMavdvnixbbv+Vd713+YtesTxJTaU9N/gz7pqEPojxJdXCP6b9uf7vid4&#10;dOfj14V3g80cF4vup+u8LRde9VWNvn0ZGGCxIW9k8wLWHPyXS/5Lfb172kAfsKABdfISNLV9ZS7X&#10;bbP7EftOntCo+CmvC4yNqkuPVYy6edrjHj+hmb8onzyR19jxAbV8Vb/eF/RwkuoenH9/+2Pe7j26&#10;vFj0aMP/ujF7BfJz015Puj3AEmbdPLnum/V22Bag5KrljX0Lau+F3M0wbMMwmw6QPLW3ekiznrlb&#10;A/2qYabDHbTl+xkSVnItc9hLkGTUxkD7NpZ4iSIbJ38fdm08CpMgUfmGR2EsskzGGTDZzXO9bQMR&#10;LgIvs2kDAAh4lYmorSOfYM9GigBPbdl4XlXbfVd6+AY0kXZjZ8eRHRk0aXoPxojrMI0M10Zs6TJM&#10;YwxCYkuX6CgwKRSzW4ZUgTZgaKUpFRlSoyyFMds0Rt7MsvrLqyM+j9bdaIdMY2Xq7+M6obfkO+XG&#10;lZOn3B1eNr9QTwlLu8dL4tv/UQ/5EFu8qA987C9CVXpzdhhRENP2N7iDkZc0/gLpErnqJH+Ba/QU&#10;jFykenV8OH9xipPGEjjFSb/2OOlBvMCdqCFUFXRnL4CtKj6qKeQGgjjAllgVTBkvgF17WI2rqEFf&#10;80Dp43gBE5mM4ovTakmvftQa8LRa+nWslh7EC6BGZ8cC8m3t7AUiAStXlb40QnRueYEwCH1qhqdY&#10;QF9/fC9wZP2g1qmnnInMBJ28wK/BCxzSCe/MnyA1pKx4OCpDmoBL/kRlvpD1uHM0A8w68/XRDEEo&#10;sshOpwh/maTIlpBtx1maqD4wypboQzCOrBNYNgVtzTgPQj4hQAniF5BNwTYQI0yTTqGv5uRTjrBt&#10;AqPT8qhqT2nkUxpZxQHvkUZ+iMCItixbgZHqknUOjOTySHWPHV0eoVmCnOdpeUSh2amYdComtagT&#10;ORaTHsQLwH5tLyAbQJ29wGl5dN6dSsqnkvLHKSk7LY9oh9dodYQvZDg/fRSgt0ZB9UtTHdfl0gAH&#10;+wV6XcTP9jPxPUrPaCbS9dIwXqZprOvQw8LoEYrT+nTAMMAecpU5PayLqHcpQdlERQfIqqCyTTAo&#10;X36yMjNtXbF84bxMUeBnJlPEmDZSQ9cN5KbXgrhB75DZI/FxyszjoskpYXwqG53KRuzoWtPzoyMd&#10;3apDO8jGToC+0Yey/rHKu66s2/x693tvW+PrnVfi81W5aXEI68/XdIcLnaR609Te62Lz739VZVtD&#10;9u222PTTiZZ7fTJzqEgjCbUTFU1mumtHwPcsfZ2qwk26HLZ7vr9zucS7gZLJFLHStT4PF41W1mm4&#10;95wajFcJTtp91hTXOKq2V0cHt2WV9zi3uNugiQcNXufl7rJcYSvKVyvIuMCxxT0Ow938BEHVvWyB&#10;AXt6WwoxKs/3/Ue4fIKDLMM/PHoa+08fCT99/uhJJtJHqf8cB2mKZfA0ePpPwg7E+XVXvmqKvHq2&#10;35rDhgNxh/x7D/PVxx6rY4LlccPq9QRC5GvKkIY3FsmGZNS1xXfYaQM4XPdt2RfojTTLPuzAQbtZ&#10;GOkCAtAGEP0II+pTNe+DVfP628tbGQmd2iAfrg1yHLM+wCoWDtE4beporaqyanDE+G7n0S96/p0a&#10;BYM0zcxhzdiDESwTtSnv4GizNPJT2vApawLy/OJR3Hqn6r/nFEmnJjsGyTEM5ynnq7+Zg2bQGO2Z&#10;jm8NCPdg+g8JCy2tPbkK3Yt4s/ph/2ybX8lHr6/QXC3dD53nfmh+U6FgJGGq692fmpVqXk6pBVrT&#10;PzQpSvc2POly4pHKK2ooIlWTR1ScPNkH9WTy2Hi9tPs0Dg2rF9WtiAvVz40L1amIi/fu48aO1F9S&#10;F/cDuCws/464LPpl0mXJEPHP9rKdDuTNdL8SHdqP/m961BHnpXr0lfkeiRE/uO8aLUIHh8M3Upjt&#10;4yPIkx/58H5kqPh+iv0h/w9+RIZB+F9E5OtU/48n9N+U8Htc8/+X5fF/AAAA//8DAFBLAwQKAAAA&#10;AAAAACEAMQEKpuZdAwDmXQMAFQAAAGRycy9tZWRpYS9pbWFnZTEuanBlZ//Y/+AAEEpGSUYAAQEB&#10;AUoBSgAA/9sAQwACAQEBAQECAQEBAgICAgIEAwICAgIFBAQDBAYFBgYGBQYGBgcJCAYHCQcGBggL&#10;CAkKCgoKCgYICwwLCgwJCgoK/9sAQwECAgICAgIFAwMFCgcGBwoKCgoKCgoKCgoKCgoKCgoKCgoK&#10;CgoKCgoKCgoKCgoKCgoKCgoKCgoKCgoKCgoKCgoK/8AAEQgCqgO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GO1CjdjjPNXbaEvwPzpFj/h&#10;Aq7aQ7FyPWuGMeU/Ndx0EYj+XHNXbeDHz+9RwJiXJGauxwM3K1pboMkt03MOPpV62tyPvjrUdpbZ&#10;VXc/lWhHHhd/5VpzF+QQRPkflV6zgZj0qG3tzI+P61oQx/wouabKSLECH7gHNaVnEVXJHbFVbaE7&#10;Vc9a0IIwVxv4NKXY0iie3hJb3q9b26jomfXmq9vEuANv69K0bSF2XBQbgM1JpFFi0RVCsV9ue9Xo&#10;I8cMFZdueelQ2cO2HYU+vtV+GJThlwq7cf8A16uPxFW0IdWg26ZcYAP7o5+btVr9kfRl0u61B2Yf&#10;NdMenSm6iS2nyuB1jbG3saxvhB4+/sHUruyLfMJDlff+pr38JzywdWK7Izwrp084oTl5n0xNq1tb&#10;uFV19P8A69XbW/t2j3NIK8o0H4hWWrTtNcuU8psMGPU1tQ+ONLurj7LBfKQThdrDNfP1KkVK0nZn&#10;6bGnKUU0Vfjr4WufiHAuhW15JHDNhZGiYhsd8Vc+Hvwu074b2NvHpkIRVjAO3v8AX3rRaW1QqzzD&#10;d2OePrXQaTEurWQiRwxXoahJXua80owt0H3OqR6jAsQXJHGKp6pAgtMhOM8e1WP7Gk05i+DzzVfW&#10;ryAQrEJl+ZuR61foVCS0SKqR61BZ77TcoU/LV7wz4lvYp/Kv7gErw25ulbmlWCXWgeWg+Zl4rzDx&#10;YdT8IeJG1O9vgtm3E0bDp7g1lUqRpQ55bI2w9P65V9klq9vM634j/F8eErP7Q1u0kbcfJ1rizr0H&#10;jYPf3A+XarxjvWH4t8baD4oEenx3SSbVz8rVJ8PPDviHV7iRobJoreNQFbrv96eX5lh8RiFGnJPz&#10;R0ZnkdfBZe6laLi7bPRs6jwULdb5oYfwrsFOxsKeO5rkvCumvpmsSWrL8ytXXHOcgfw162ae9Wuu&#10;x+Y0LxjZ9yWIgR7Q351YQKEx7/nVdHCDAbqasRkHgnpXkSO4dz93NAUKBgUYBPSlC8A0iri4xzTQ&#10;CeopWJ+6o96Rfr7Zq0D1DjOCKGLdlpcLmggdM9qZIgxjBqNic8NTn+YduKTA7ntQBE/Pfp96oWwT&#10;l+33amcZGGqN8Y3H14oIkVpAQnzH8KgkVmP9atSqfuquQOagfleF6UELYqSqcYJ/+vXWeDoALFXx&#10;71y1wuRyOK6/wcVjsVBPO2p+0d2XxXt/keBft8/B/WPiJ8P7iPSA3nwSLPbhc4Z0O4A4968G/Yat&#10;9euviLcebpF5a+RHsvPtCkAvngdvf86+/te0/T9TtGhvEUrXNeHfh34a0bUGvdNtkDM2WZUArz62&#10;XqpilWT2P1bKeMqmX8M1conT5lK/K77X306+Rt21mv2KNXHO3miW0QR/LV11CphVqKQBRuAr0LWR&#10;8QecfEDS7a2VtTuofM8sFhtWuS+HHjLVfFOrTWEVk8dtE+1d38X/ANavVvEUGn6hE1tIwNZeg+Gt&#10;L0RPMt4VX5s7sV51TB1pYqNSM7RW67nfRrYWGFlCULyez7En9kW8Pz+WCxHzZrD8c+ILfwzp7TtB&#10;ukxkD0rq3eOYfu356VlatoNnqZ33cYZd3Q/XpXdy+7ZHGmfIPxl+O/xoOqyR+DfC8pt+iyeWTuPT&#10;p/OvLvDvxU/bLuvjLpllqfhmNfD75+13DblcOD9zH059Oa+8NS8K+HfOUrp8K7GyMKBUX/CFaLMd&#10;8mnxEh9/yqOT61yyws5VObnfojt+sUfZ8vslfu9/Ug8OxyXuhQyXke2TaC3HU4rM8WrBpUBmK7Bj&#10;7w7V1UNnHbxrGvy4rN8R6bZ6rYPDchemK7Fucdjx24+I/hBb0pdapGsu7b5Zf5ifXFdboA07WrdZ&#10;Y0O3bn2IrlNS/Zt8L3vin+2Eb5twb7x49R7d69E0rQ7PRtPW2gAwFreUY9DKnGom+axianoNk8p/&#10;dcHPzdc+1ebftM2V7Z/C+8XRkb7SYW8naufmwcAV7DcxRs33wMHHT9axfGfh2313R/sUybk/iVhn&#10;P/1qnkRdSlGpBrufhxH8P/2vH8bXHie21PULa3k1wpG0kzBsFvrkDv6V+sn7LvhzVtU+HNpceKMt&#10;dxwIJnbu4AyRVwfs6aBPGtsml2yKt0Zl+Xdg54xXpvhHwtZ+G9N+wQLhT/d4yc9aiNFQvruKUfaz&#10;TlFKxXt/DdnEuPLyDzyMV538bLi68KaY9xpmB/u+vt/QV69LCM5YqOMV538c/AV7410f+ztOu2jd&#10;sBsYH8+3erhHlkrirU+am1ExfhO83iXw/wCbfyeYejDnv/Oung8H2cZ/ew7lxjaB09Kr/CL4fXfg&#10;nw7Dp93NudI/vdjXWPEucYXPQbT1xRJe8OnRiqautTk/EOjQ6dbNc20XIXPy+v8ASvObT4gX1x4l&#10;bRHjXaJP7vAHr/8AWr2q+tI7i3ZJWDbkx15rzbTvhxbW3iyTU5LHcrSZ3cdPQ1UUtbmVag+Zcmhq&#10;weDbe9xczxH5+q+vf8qszeFNNtLRpZrbO1cliuSAPp+FdLBEIIldSoG3b83aodTsBfWUlmX4kU7W&#10;B6f5NZmv1el2Pjb9sf8Aby8D/s8N/ZVsscl45wsasM++ea5b9k/9u7w/8ePETaRqBaG7kPMPmcbR&#10;0wff/PWtz9q7/gl14e+OXjJvFtzeXMVw7fO0RzuB7c8CtH9l3/glr4G+DOtQ+J45ZXurdSgkZucd&#10;8+p/T2rZRUTzZYXm1afNf5H0rF4I0fUrJZooVaN4wQOML6mqr+B7bSopJ7OFQWXBZY+vfn/PNdpZ&#10;6TDZWcdkhyUTaBv4HGOeO1NKRo7Z5B46daxtroel9WpW21PIfCtt4pvfFclpcq32dW+Xbn15z/ga&#10;77/hB7V5VlmjXcMH7mT9BWpbWlrbXfnpGMk/LtX361qIFk/1bLvP3ff2rT3uhNPDU4qz1PPfGF9Y&#10;6K6oVX5vkXc3+e9GjeH9L8Swx3cdsqspwx/u88/gf1qb4g+Dr/VnCFlC7mKr/dz61veB/Dz6RpXk&#10;vyyqPYZ9a05fduZ+xUqjTWhh3nhjTfD9o11IQFjjJ+b+lfL/AMZf28bPwb8RLXwboejG+ZrxY5PL&#10;XIDfUfoK+uPiV4Lv/Enheew065WOZojtbv0+v6d6+D0/Yg+KOg/GX/hJ3nN7CLwuzSITxuyCO4I9&#10;efbpTjE58Rh3ey0Xl+B9eeA9Pf4g+FYNXv7RoZJRkx8HAxwuR1rP+INhoXw80Vr29gBSPJYSJu/D&#10;Hc16J8KfDN9ofhWGxvYtrCMAjrjHWpPiL4GsfGfh+bSbmKNtykfvO/t603KSlZHVHDx5U3ufNHgH&#10;48fCb4m6s+g2kUDTB9vluV4wcHp2/wAenWu/v/2cvCWrr9qg0m32yIOdn5fj/KvMPBf7Clz4T+Mj&#10;+NdPf7PDI25YoeFI3ZyQOnfHoa+sdI0YadpMdmfm8tQGO32/nWNGVbl/epXv+BvUo0W7LVHhF3+z&#10;54S8OwG5vrSOOOL725R0bqfevEPGvxT/AGfdJ8Rf8I9r01jE6yiOONmXc3oee3rx1xXdf8FFta/a&#10;E07wpcaf8HNGae5kTarKpI2n+gr83bb9hP8AbE+KfiSTxLrc9wl1cMzPMc4TP92uqOxxVKcea2x+&#10;gOhfAD4N/Ewed4XtbOSSSMsqwqpGWHX/AHu/1rXX9kPwnNstr7RASr7WjZBz7/SsP/gmz+yF8UPg&#10;ho/l+PdfuNQbcGPndvYE5OB/k19hf2RCJcxJtCqAV9f/AK9ZyUL3aFDDxlG7R8lax+z/APBj4VTx&#10;3Os6XBDJ1Ikwq9eSOOeMfpUq+IPgAUjgN/ZszttRfMU7m6AA9xXO/wDBVD4dfFLxB4Okf4dwTNIp&#10;HzQ5yw9Bgf5FfnJpfh79qO+8S2YPh3VFa1u1O3yyq7h2z2H+NYVKvs5cqiXDDRlfVI/YfwL8J/Bd&#10;9ZLd6TbRmJmB3RrkA+3qK6B/g3oVrM169vJGw4Pl/d69eaw/2Kz4muvhdp8firT3t7jyAJU2/Mje&#10;hyPwr1zxrpkh0Gb7JDzt+7u+7x0HvUSlzR2N6dGLV2jg4X8GaVdLZzyn7uPlPJwe4rSbwH4W1CP7&#10;Zp0CySSY27ep57enrzXzJ8TPGni3T/GLaFBpty0rzL5L+WxC/wCfpX058ANP1C48LW9xq9v8zx7t&#10;sgPBx0z9c/hXhZfm317FVKCi1yHbjcrjToxnKz5jCvfgxZ3DvLHEpDfeVl6jPT8amt/hAwtWWKzW&#10;NvL2qwUDt047V681lBEN1wVQtnBXAH096q3F4xfyrSLDLzlh9324r3VzHiSynCrWx4//AMKVu4bd&#10;oXiCblUsq9VIx0+lPg+A7Gf7RcE7ev7xeW//AFV7BpulXeojdLGxb+9jpWtdaUsGmSKVHmBecrwe&#10;35VSlIy/sTCS1aPk79p34XeE08DW8eo3DbY7gbiOGBJxn2P0rt/gB8PfCDfD2zgg2ttjO3dtY/4/&#10;/rrz79tHSrq70r7PJqUyB7jLR7v4fY+lan7Puk+I9P8ACelypPcN5igooH5/X6f/AK601bOb6rSj&#10;iPg0O88afBK7KK2jRbl3bdvGRzzznge1aHhX4GpPAZL4KJIh97Gcfh2Pv1r1/wAEeGdX1XS0tp7N&#10;pFkI3SMO+PSuh1D4aXWmWrXjuyr/ABbj1rGVSexqskwjqc9t+h4TcfBO3Mzmz+838JHT/PtVe5+D&#10;VzAxm+yyLkbWIbP8v1+tepaX4fv31lgtyzRq/YdK7T/hGY2UM0HzbeT9Kn2k+5TyXCVPs2PnN/hb&#10;cWbeT5oxj+7z7fWtHTPhOGjUkZXb8rDLZ4rG/az8UeMfAsizeGiufMxl88AeuOv9Kk/Zg+Pv/Cft&#10;/YGs2ZS6jIEit15PUY4pOpeVupccrorRx0Whq3PwrjgAkgV1IX5vlP61EPh7qcGWh+ZVUBm287vf&#10;8K9l8RadY6Zpf9pH7qrkDtXzj8WP23fAvww1WWw1J2kaNwrRxLnacf5NKVRxV2zCplWHpqyW/Y7e&#10;18G6htaF4y20gp8vT2+lXI/Bl2i70i/h9MY/+tW18DPir4O+MWix6vpFwsqyL8r7Rwa7zUvDjRQs&#10;bVcZHBqoybI/sijP3keY2vhq/R9gj299u3pUOo+GNWuJlVIX+8Bt54I7iu6ttI1qObY9j+73dhyP&#10;/r5rrLDwwk9ss88Q3KPlbiiUpCjk8aqtseQf8IJ4k/54r+dFey/2BB6t/wB80Vn7SoX/AGDS8z4l&#10;8hSMBaswW7FAAtEVuzcqKs20TA/NWlj4flfQW3tsHjmrsEDZweKWygG/DCtBYVYq237tVzcuguUL&#10;KAIuG61dhVc7XXii3hEvzDpVxIzgfJxSciuWQttCu7joau2sLb8k/QetR20JzwtXrSIKMsg5H5Uj&#10;SMZE1vakyDLdOq4q9BA4bhQyj9KhtreUjlulaNvbOBnv/TFUaxiPgiLcxruHTa/GK0LMBFbYB/s4&#10;7VHFBiPcD0HXj9atQR4ZcLyB949/alzGqjK5ZhjO1dqewPSr8EUm/ZvI+X8arW6hWIGTx941dtwy&#10;hWfHt7Uotl8oXEQexk4H3T83cfhXL/APw7Y+IfHupQXke7y5sKxxznr+Ndl9mUxMm7llPPXNc/8A&#10;s4xtD8VtVTA2+YCMf1r6TLfewle3SP6nIo8ubYa/836HbeMvh9ZabJm1doW3fK6f/WrzHQfDXiPw&#10;l8QptQe7MlpL823f3/p619EfEHTkS1a4x8pTPToa8p1awubo75bRtyt1xw3evxLinNMZR4koYWH2&#10;rP7j9uy3l+oyk/Q7DT/D2veM1hntZnSMYyyt1Fen+CfDVzo9qqTPuPvXn3gr4hSaFYpayaZJuHAx&#10;GeP/AK1dRpXxa+13MdqLKRWkbH3TX6PQV6UXfWx4dbm5n2Ou8R+RDpslxIcFRwfSuT8MeGZ9fuG1&#10;C7f92JPlWrni7XRfW8dhE4VmPzAnk10PhuzhsNOSKIr93nHrWkfiIUnCGhesbBbO3EMfbivMP2kv&#10;B1/rXhi5ewJD7M7l6nHOPrXqizpEm9z0rO16fT9XsZLNWVjtxg1njMLHFYWdJ/aTX3m2WY6eX5hT&#10;xK1cZJ/cz42+FGnCTxXb6dfSfK02zhj2PWvsLw5o+n6foIS0hX5Y+wrwnxN8ItP8OeKE1jTnkhX7&#10;XvaNW+UmvbPB+s20+i+UjfMseCM9K+Y4NyfFZPSqUKy66Na3R9v4hZ5gs+lRr4aTtbVbWZxsGR4x&#10;uOeDJ3rogct849q5zzV/4TW4iz/ET9a6JPn6/wAq+9zH4o+iPwum7uXqyaPGQNvT9anUso53VXi6&#10;gqOlSrkZOMn615UjqjsSs7EYGeKcNqjDUzLDk+nalHJ+h70ihwAdtxbmgDjBFNJwcnnPpTg289f/&#10;AK1FwAkY+YHFGSOwowCv3/woIULuU/8A1qrmAbxtBA700kqNuetOYY5JFRlG3ZB96d0A1iHbk9Oa&#10;jkfDdfl+tSMD909ajkQrwq5FK5EtiN/l5qvIMj5QMf3qnkDcg9PpULjAw3fijmIiQSAY2k/nW/4a&#10;naOy6ngfKawGACZPT+ddB4bEZtdjFR6YoW53YH+P8iSea5u9xaXaBxn0p+lmG3TfJNn60t5p80yl&#10;YpAPxqo+kXHk/Z1m+9ndz1qj20+xfh1W1uZdiN34qPV7gx2hw+3P8VZukaM1hOSXx9TVnXrWTULb&#10;y4J13dOe9Ba94wJLj5/NMgPPIHeo/Emqmy08RQybW6/TNKvha/a4WUyqNvDNu60useEjqDKktxlQ&#10;2RipK5rknhwmazWSWXLMM0urTtDDsQYJ6/SrOn6M1gm1rgeuf6UzV7ZZwGRxkcU+g+piNpVw4W5l&#10;m+XqVP8AnpUizxiPyxnNFxb6hNAyLJ9OelZq6ffQz7izNwB14pFmhKjMd6Ht+VYfiaadbVobWQGR&#10;hnn+VbFylzHabV5Y8YHWuTbSfEU+ptPcZVM/LQiXKxz8dv4kgvC1wp2btynJwBnrWtqGpiDyrfzM&#10;s3Jx29q1LzSry7j3bsbSN3rx2rmLvwxq761JctLJtLDaN3yqK0Urg5OKNgQyG3WWVvmbkbTziszx&#10;BdqkX2YfN8vHQc1stGUhUznG1R/FWFqdoz3amVWI6jAx3qupoR6VaBYftN4FXdycNV6Oa0kDG3fO&#10;PTuPrWP4ih1W+08R2YKcHnHGfb1FVfCkWrW0DJeztM5YHcwx+Jx0+lVZ7snmtKxuXHCkg/N0zxxX&#10;G+M5Lu2aN4ULSO3ZwMewzWl41u9ahjEmlJu4Hyo3Q+9cXIPEniG933nm/K2OmzGOP88804Ru7smU&#10;uhf1LxBqulaMtwsTbpWwsZYD/Irc8KX99qVl588TLuP3d2cew/lXnniO/wBUvPEKaSI22KQq7uWI&#10;7/hXoVtcS2ejLFartKxqE8wcdOvHWnKOlgjK7K/jfXE0TSWkB+dlwqLjPX9KxPBHi2y1sussbCRG&#10;2szEevHeuS8R3fjvUdckS5tf3PQSiMkH8M/pVjwppup6cZJ4bcoqru3svHueMcfy71Xs0o2J5+aR&#10;6kHhXCGWP7uNrNkk1U1u5ls7JriNSwCsTjvXmFv8RNZvvFb2MDL5e7au3kk56D0+vNeiarNdXHh9&#10;ra3G5zGAWOcse9T7Pl3KVTm2M+21w30AaeSQeZJ8o747GpNZ19dC09Z8Hdu2r8/Jrzyy/wCE607x&#10;GzSpuhzshDA8D16fzrR8Y6P4m14xvBFJ+6I27gQD7Z9M98VpyxM/aS5T0TQb241mwW4EXyt/D/n8&#10;/wAakvLBox5ko24xu245pvwegneJbO/jUeWgAx3bH+PeqPxj8QXekXKwabbNIy84XOD/APrrPl9+&#10;xpz+5dlOLUvO1P7NHIflP939c10VkpYrg5VlPXtmvOPD+uX0k0lzcWJ9HbOGbn36eldr4Y1WS6hL&#10;PB5Rb/lnWkoExnch8R6rJBdCMIwxw7NGBnn1PStHTLhmgSJ02Nu24LfdGOn1rnfEWt2tnrC28jKz&#10;Dnn69c+n9ateHfFtpqF2IoAOW++PTPp6Y71XLoLn940tX11LFPKnj2qeQzL19MUywktpla/aNXQf&#10;xbeg/wA5qHxY32qSMGI4OQu1ehz/APXqDX9VGkaA0dnE3mbcbwucj29DQohzdzasNYiu38uNFKpx&#10;wRjgVW8Qana2Vo081xsz1P8Aermfhnqk7rNeX8DId2FLDO7/APVT/EuoWWs6klkHkVUGSF/iP9RR&#10;ye8P2i5bk1rrMUcZvmlAjVvmb3PG6te11qNrRpCv3Rlh/Ifj6Vzt1p1ha2sdnCrNuX7mw9z1P611&#10;WkaRbQ6FHCQC0i7i0nOB6f5+lKUUVFnParqmhavKtrf6csjL93cvp2NLpXg+ymcz2Omwx7l3Eqg9&#10;/wAqvSeHtJWWSTyNv8AZh+Weee1bAuLbS7PNrGu1V2so6njn8f0p7bEvV6lGDS2tLfy0j2hRlNq7&#10;SD/iaYbjbPgr/Dnd1+oq9omv22p6jHp94NpLYXg/Mf8APauw/wCEO8Ptai9Yox6suelRKy3HHXY8&#10;u8QweH9ej/s/VdOWcNwBJGMFugH+elYOjfAX4fQXyajF4Wt2ZchGaIHZ/u8V3ureH9Bhv1BuM85+&#10;nuKtw63o+n2u+NAq7sR/7QFX02IavuZ+k+GrHS7f7Pp1ksfy9lCk/Wrl3ZKkDLdLuX+L5cnFami6&#10;zp9/J5nrgfN0zVzUk0t4DH5g2kYVj/nisJRvLY2jseX3nwo8I61rC6i+n5k684z1ya7jSPDFvptg&#10;ILW3Cqv97nNRm1stIn+2pOrD07AZroND13Rr0NGZF3Ln5V7cVHsacdYqxXtJS0bMO78OXV18ioyj&#10;b95QRTbTQLKxmVJQzNtx7H6+9dVcy2ip5wf/AID6VkyS2jTZZxjOGC96IxD1LenaVDMMmPnr8q+l&#10;WrjSIZY2gj2lm9qm0m/0yWJYw+D6+lWy8UXzhxt/zxQFz53/AGs/g/a3XhqO7W2jaTzlIbb2z3PN&#10;dR8CPhk9n4E095LVflXc3y9Dj+ePatT9prVbKHwdGxu1XbcA/L1Htjucdq6j4T+MdGXwNavE0bfL&#10;tyvTgc81p/y7OdKPtn6HffD8Wmm2aW0looVfu+/vV/x9qFpe6Y1vGiqWX8veuXHxHsLDjyAyeq9q&#10;p6l4+0vVj5cO0yN91WOK5+WRtpcqeHtLlgumLqrLuxkV1AhGz5z25HvWRpV3bxhTIwUsuD7Vt281&#10;uwEm9W46ipluB5/8Tfg5ofjxdt/arIQPut/Ouf8Ah9+zT4V8FXv2/T7aONl+9tQcc+1en61qNhbp&#10;sBXc3H3qg0fUYZt3mN7cf5/Sjl93Yobq/hu01fTv7NuFJUrjA+leOeKv2L/hpr2pyXF1o0LGVssz&#10;L8xz1Gfxr3UmJF+Vsbhnn1rG1hZmmxGGwOeGzj1qeVS3IcVLc4z4Sfs6eHvhWmzw3AsEORmFB8vt&#10;Xpa26RLtYbhjDHrmszRNTMp+zMu38eatX901u+GPvx39v607W0CMYx0Rai+yiXJiXLEbjitCGzjI&#10;Cqo91rK00pdNG7SHJ6/L+ta8mbe2ZoRlVpDRJ9l/6bf5/Kis7+15v7n/AI8aKLI0uj4mgsjt2q1W&#10;IrBy2GxXh9t+0LdhvMMbVetv2i3RssrGvnf9Zsvv8R8euH8S+h7laafgfK3zH9KtQWbB+V4rxeD9&#10;pBEi8xw491q5a/tL2pAJ3dav/WPLesxS4exkeh7bFp+BgCrcNi5UDy68n0b49TahFm3t5JPTataS&#10;/G6/jHNlMP8Atma9OnjKNaCmpbmLyypDdHqNrYMRtWFhV+204kbtv615bb/Hlgu54HXg/Mynirdr&#10;+0IAVDQtnrxGef0rdYml3QRy+T+yz1eCwZ2+Veh6bavWulu42Ng8du/r78V5jZ/H23kdR9lYArk5&#10;XrWpYftA2TAMVZWbLbvLPPHHbr+la88JK6ZvHL32f3Ho0GmbVZWfC8ev5fWrlrp8mcqMfL82K8/t&#10;vjzZSxrkHr83ydfcfhWtY/GiBo97wH5edzKdpFS5RXUr6g10f3HaW1ixG4sevy56Cr0Fqync+49O&#10;q4x9f6Vw1v8AHjw+G/eX0KlThunA6Ac1owfHDw3tz/acJxxuZh1qVWh3JeXVv5X9x2C2hSNh/Eqn&#10;8a8Mvv2hNA/Z++Ne/wAR3Cx2t9yzdCuO5z2r1G3+Mvh+Tcq3kBAXAJYCvnr9oz4VN8b9eivbS7hh&#10;W33DzHbpk/Xvj9K/QOBKmS1MxlSzSajRlFpu/wB34nxvF2B4kw+DhWyik5V4STimtH3v8j6F8Y/8&#10;FCP2eU0WO6ufG1rJEy7XWGQOwP0HNcF4V/4KEfs7654tXSn8Wj7O7cSXFsyIv1YjGPf6V8yyfsFa&#10;3cvJKfElqY2+6NuCP1/w/pSL+wV4ggj22muQK56t6n0619xiPDrwNx2Kjiq2Ok6kfhfNZL5cup8z&#10;/rp44UafJHLI8vVcqd/n7Q/Q3Qv2rv2bZoo4l8c6SxbG3/SF/nXQ2P7Q/wABJv3lp4v01iM/NHcK&#10;cflX5r2n7BnjVW3PrtqVHoSD9OvbrW7ov7D/AIssn8x9dRu7eVMy8568dR+tdFbgvwzS/d5t+C/4&#10;B0UeNvFbmUamSfPmt+rPpn49/tKeMF1P+1PhhorXn2ZiUKt8sg6ZNdZ+zZ+2PrniHSVf4q+FW0K5&#10;QlGSSYOvHcHuMY9+cVy/wt0XTvDehW+nanYF5I4wh3NuzVX4xeEoPHGgtpOhac0UkkbBpFbbtz3y&#10;ORXzccs4RliPq7aSv8fNql33sfaSzDiyOF9uotyt8HLo32va/kfTI/aL+FN3D5c/i6xXd/enHHHO&#10;RWn4b8d/DbUjv0/xNYSNnLBLkH+tfmev7CPjdrk3D+I7zBfP/H4QTwf/ANXrXefCr9nPx/4AvVkf&#10;V7yQZyw+3E5/TpXqYvgvgeNFyw+aqUu1l/meDl/GPHtTEKGKydwh/NzXt8kj791s+DNSXzZL63Ze&#10;v+sFcd46+NXwf+C/hy41rX/FFnbRopbDTDcT6Ae/avLdC0nXZrDyblLhm2bW/fZ5rxv9oL9kjXvi&#10;rcrdJLdRtHJwfOBA/DvivLynhnhitjowxuMUaaerVtV23PazziDijD5ZOWAwbnVtpF3tf7una6vt&#10;c9U/ZS/aAH7RHjTWvFVpbtHZR3Tpaqy8lQeGr6JWJi2FHv0r5q/YZ+CEnwB0a607VC5aaQuWY8Hk&#10;f0r6OHifSQcBu3GK+b47llEeIKkMuknRiko2fRJGPB+HzuWR05ZnFqu7uat1bL0cOE471IYtw5Hv&#10;WePFukZ5bjHNSJ4q0g/Lv6+/WvifaQ7n1n1ep/K/uLyqAM46mlKnPQVFDrenzrxJ7VL/AGjpxxum&#10;HtkdKq6D2MuwbSG2g/L9OlKVbO18/lTvt2nY4m46fSgX2n5yJaLh7GXYQpk7Sfxx0pSij5iM5pft&#10;2njjzQP8KPtmnk8y8/WgPZy7DAPl2kdetN2tjeTz0zt6VKbmx7zD/Gk+0WDHPne/0oF7KRXZfmyK&#10;a0ZHOM8/l+FWGuLAniYfSmmezJ5mXign2Uio0eOPXiongfk+n61cM9mBjzV96ieewZsG4Ud6CfYy&#10;KDwseT09F7UsV1e2Z/cmrLzac3ImX1qGSbT9mRcCguMJR2I5td1lTtDDbVeXXtYx/rAPSpZZrHOB&#10;cKO/XoKrPdacTk3K9azlfozZTq21ZVn13WgW2SdOvvVS48SeJkz5LZ+lXZZtObkXS8c/jVR5bAEn&#10;7Qv3qnmd9yZSq3+JlM+KfFMKsH5x0Vf5VUm8c+Ko2A8o/kavS3FgQw+1L+dV559PY5a4UZNXfzB1&#10;a9/iZl3XxD8ZKzAREY5zg1n3PxK8aRy5+ynbyfu9/f0rYnFgx3G6Xng81Snj085dbpcdcZ60XZhz&#10;4q91NmVcfFPxhu2C0b67Se3Ss+b4teME+9aN83IWtmeCyDcXCHtw3WqF6lh9/wC1Lk5zyOad2J1M&#10;Zb+IzHuvjF41HIsiep/+t9aj/wCFz+KkRTPZv1x0z/nFXJBZDk3Cg55+bNU7hLGQ7DcKT0y38v1q&#10;kTCtjOb+IzNvv2gfE1mxzZnJX5ty9KfoHxy8Qa87I9n5W1ivzdD7j1pl5p1tPC0nysqgDbVTT9Mj&#10;t5GaNvl5Hc5P4VtHY7KNXFcy5pHNfG39qy7+GVn/AGle2R2/Meo5I/yOO9eJw/8ABWPQJFwtr8u9&#10;l+ZlO7HX17dPbp0r0v4j/B2x+MviGPwvqzKItysyqOCwPHbrnn0xxWjpX/BLH4NpYxyPo8IZly21&#10;Mnd16/Wuq0IxR1Rli5NtM8X1f/grJoUf+rsWK+WWPGBtHv8Ay9fxrA1b/gsH4d0s+XcaPMu7lT5Y&#10;weeAD6nsD1r6Pk/4Jg/B3y1SXQ7cqoO3EK5HP86xdX/4JN/ATVZGa88M2/zMC52ct049ugFT6fka&#10;cuM3b/H/AIB8+N/wWS8FzKqSabISw27NoGeeh/z/AI1XX/gsj4LDNBPZSR7t2RtGV/zjqehFe8v/&#10;AMEhv2eny3/CLW5/unb93H8Ix0/+vVa5/wCCQP7PckQjHhuMqGz6Yxzn/PY4o18iuXEd3+B82R/8&#10;FZfBzeIW1C5sW2phmZo9xxnGB15/TtW8P+CyfgWS3x9gcrGrZjdRgDoDnufp09q9sf8A4I+/s9mJ&#10;oj4XTb2THA+hzVZ/+CPH7Pm3jwzDjcGKjvzkZNV73W34iUcR3f3o8cf/AILF/DlypFrIyHaCyLwD&#10;g8e/TryKbqP/AAWE+Hl9pzW1qGXdHn/VYGTxj04PbP6168//AAR2+AHCyaDE2F2jap+76Hnp7frV&#10;aX/gjj8BEkMy6KBJu3BAABnGBj6D8qNelg5cT5/geGeC/wDgqV8MtJ1mbVLy2XD/AOp2pnPH0yDn&#10;/PNdk3/BX34XN+4aWRifvHZxz+HsR0Hv2rt5P+CNHwFYq39gLuHp93POcdzye/eoJv8AgjF8CZm+&#10;bSWxIuGUY6+vXp/UUe++wRjiI6K/4HJT/wDBXv4PvcbJ3Xap+Zmjyq4x7e49xip4v+CunwfuiqSz&#10;bWbILlf/AB0+5rck/wCCLvwQlGWtJgu77u45bpxnPWq7f8EVfgtJtzZTfK42rG3Q9c89/p1ojGp5&#10;F/7R5/gXPBH/AAVz+BUE0zS6lHBGY87n+XPv79enqcetQ+IP+Cq3wW1jXPk1CPy44x82D8+fTH5Z&#10;9eK5vx5/wSK+C3gTTJNavUjSGMHH73GzjhuehA9e57V+ff7WJ+GXwg8Tz+HPAl9BM0bGJvIbgMD1&#10;PJ59PcHpWlT93BSaV/K5UI1Jy5XJ/cj9KZv+CmPwHjhkVNRtzg4WFujHj8T05H4/WzH/AMFOvgfF&#10;FM1rr0P3ckxscNngc/8A6q/FWT4rXaX3nkIv3Vjy3UA/554NfW/7DX7Ofgf9qedrPW9c23C/P5dv&#10;KA24/wB8njnI6ZPrRhairVow5Vr5lVqVSnSlNTenkj7TuP8AgoV8ItZu5LybU4pF3HcyvuI9uD6d&#10;j14xWv4S/wCCi3wE0+YS3WtWsXkj5Y8gMFAPXPU9vY9a5ax/4Ig+A9Ssw1vdXbDbn93cEKfqcdev&#10;T2ol/wCCF2jxKJG1e96rsVbjLZXp7enrzzXpVMHiovWGnzPOjXqbpv7l/meuL/wUU+A08Ye48RQh&#10;doLbm29s/wAqIf2/PgBdiSVfEVnJGq58xrgAE4+v5ccjpmvHU/4ITafckyWuu3eXzu3XPJB6g8Hj&#10;/Ipyf8EEo2t9zeKbjzMYWPzGI9uePy/UVj9Wq/yfmafWKz6/gv8AM9ss/wBub4AJ/wAzJa4wCyee&#10;uVJ4wQDweM/gakT9sn9nae6FwPE1m0nDbkuFI/PtXz34j/4IW6vpy/aG8aXeUG2PY+So+vH/ANb3&#10;rnJP+CK2vLFkeMr5RGxKr5mQOT8xzxyecVjKnKO8fxKjWrvp+H/BPrO3/bP+ATRrIviu13HIwZge&#10;n4/1q837bXwNEW2XxXZjDYP+kDrjke3FfGc3/BFzxzuKW/je82j7rMx47YA9CPxqrdf8EYfiWkjN&#10;beOLxWOEP7w/MpPT8M8f/qqOXy/Ev2+I/pP/ADPtBv2z/gpejCeJrfPVVEmCPfntjn6c06D9rb4M&#10;lWb/AITHT2wT965Xk+o55/Ovieb/AII1/FZUaGy+Id2FjYYcKx3L+JH+T6Uh/wCCPXxth/eR/EO8&#10;WQNkJuOGwP0quWPb8UHt8T/SZ9vn9pT4QXUcb23im18yRgsW2Yfexwc5+nfvVc/tZfDvLQR+MYH8&#10;n5X/ANMHDHjB5/LNfEbf8Ekf2iLcBdO+IF58y4KsMjdng89zgH8KrT/8EkPj6kyPH48uW+YsrNGc&#10;oeAehz0+v60+WPb8UT7bEf0mfdsP7Rnwu1AM48VWrNuxgTDPpxzx3H+FWrX4/wDwmmRRH4ngZiny&#10;q1woKr2OM8g47da+C5/+CVv7SqSfaY/iDeSFVxkqckhfc4BPA4qH/h19+1RbIEj8dztgkqGZiSM9&#10;CevT0GOKFFPp+KJ+sYhdPwZ+gmn/AB0+G1tuaz8VWpYN2mXDeox7Veufj14GvZ1jj8SQqWQlF3dc&#10;dQB3r4F8Df8ABLb9rHxDr9toTfEuS1W4YGabLkRqPp949/yBr6Dtv+CHnjkeHfPb9ojxAsm0/vPs&#10;QP8A7PwD3HPH5110cEq0W0n96MamOxUJWUV+X5nvMfxf8EXlp5Uuuw/M3yr5gGMnHPv/AI1oeGPG&#10;3gm2n8+31+DLtgAyr97355/wr4L8Q/8ABM/9t7w149fwhoPxQkuldh9luSzhSuMEt3H/AOsd69C1&#10;L/gkb+21pPhT+2LX9pWGW9VC6Wa2cmwt1ABz/Sk8FHW1/wABrH4nrD8/8j7Sf4j+EWt/LGvw7v8A&#10;rsCT+R6e9Z9/8QPDMcYWPV7cvuBHz9TX5n3v7LH/AAUQ0K7fT/8AhKXYxkIx85iA+TkDpn1yPcfW&#10;naeAv28vA2rw3XjLVpWsuDJ5LsW6kYGf69OtcXsY9mbyxtTlu4/n/kfqR4S12HzMrMvzZLMXHTH1&#10;ror/AMWafHbMn2jb8uOvJ+nvXxR8J/Hnjz+zbY6hrH3h+8DKeo6/1/zivQX8U+J7sRta6gyoOGaR&#10;SA38/wA84NYype8YrNPd0ibf7Wcup6l4GkNtfmPbKu2UMf3QyDuIHWs74Ua3rjfD6xhGpNIsYVWa&#10;Njlj169h/ntXC/HvXfEMvwuvIpbtpNiHzPm+9798H6/TNZv7KPifUr74eLHJcnbDcYVuTggYxg/z&#10;/Kovyy5Tzp4upLEaX1R9VaPe+Vo8ct7ehWbG7dICR7VYtLNZZmuYLkcNuwzcn8e9eN3GseJJ12Wl&#10;+dpXGACPqf8AP0q3aeKfGFkv7u4VivJy5GT2wOec+pqeXU644+1k1se1tc3nkAw3gj29fmzWzpGu&#10;z2thtkuB/st0/DmvBbLx54zYBbg/MTyuTxkdcnv/AIVYbxx4t83K3C4Zv4s9MfT/AOvUM2/tVR1s&#10;z1DW7XxDqmoK0GokRhhn5sd+h9q09Ls9chK7pm2Lzx1Pr9T+leVQ/EPxgMSk7lOMDsKv6b8TvFsb&#10;7JoOgzuweBS1sVHMKd7u57ZdT3r2YNvKu9VHGe9YcEXiC7eSC4LbWLYORx+X/wCuuBt/it4lx89u&#10;ybVG75vuk98/mKuwfE/xA7+YLVgoBzzWehp/aVKXc7vSLC9t75ZJGKqr/dLdePzrW1v7e4/d8Hb8&#10;3rivPbP4j6tnmNhx96TqTWhB8R9Tf5Ws5MHlW65/lU31NPr1O1rnUWlzqyYaFHxsG1ivWuh0i8vZ&#10;bMx3CZOP7uK4S3+I1wSGe2bBbG1V/wDr1qWPxBlxzbNnGOF4qSo4umup1WF9RRXPf8LLP94/r/hR&#10;T5omn1qn3PzG0TwhYalrR09IQNrYwa7WL4IabhWeJfmr1Sz/AGYLyw1mTV4Yz94n7pqef4W+JvP8&#10;psqvSvzrL+EsVUk1Xj+J9oqdHpY8tn+D+irbGEBd1V9O+By3WpJYWqdeTx0r1jSfg14iW4a6LM43&#10;ce9d58M/hxcWeqtfXtp91edy1p/qrKWI5ZRsr7+RU40+TUb8E/gn4L0DR4zrNrCZCP41713ifDP4&#10;bXxbybG34bb90Yqxb+ApfELqlo+1T/dzxWtpnwj1LSrePfOzMrEs3rX2+Hw8aNONOK0R5NSnh+qR&#10;hP8AAv4eXEoCabD+AFZ8vwO8ISaisNpY28cY53bOoFd7deFdStEV4OrR/e96hg8I6vNp7NLFueNC&#10;FZe5r0qdGPLqeZUo0uiOQu/hh4H0uxku2063WONc7imT9ap2/hH4dKkcK/Z2kuBmNlxwK7WX4dXO&#10;uGSF52cPD5ezJC8nmi2/Z2trcRlpmbyQQgUkfLitXCETJUY9DJ0Lwd4CudvkWts27IHy9cVvR/D/&#10;AMKavatFZWMX7zI+6ORim+H/AIWXWlXTeUxVdrYB967bwz4OOkW/mFOi4z0rnqQRr7OB5Be/stad&#10;d3T3EFnCis2ccdPSol/ZQtBtAhXOen+f8817oFALAnFTwg7lZgK5/q9LsO0ls2eFQ/stW6D/AI9w&#10;fmzyetWF/ZfiY5kt12+zdf8AP517kiAjcPxqxGu7tj+lVGMY/Cibvd6nh8H7Ncy8+W3zds1Mn7N1&#10;wF+SLv8Ad8zANe4RAAYPr8vvViIAnDVp73cHLyPDV/Z3u1+YRsvI3MrcmpIv2d7tORHJnbjPmH/G&#10;vdolV+n54qZEB7DnnpT5pdyebyPB0/Z61IsHQTL/ALszD8evWpoPgJrUceBJcBt33vOOfpXu2R2X&#10;2qQHJzj6+1Pml3H7RnhKfAbxAkflpc3GP73mH/Gnw/AXX0IP2i849JTxXvKbO47elTLtIAdF/EUc&#10;0l1F7R9jxLTfhB4isVBjluzzkKZD+VXj8K/Ec3HnXQ/vfP1r2NBGOVWnB+xo5pC5rnj8Hwq15D81&#10;1df7qvVmH4YauvSe6PY/Ma9dURkfdH5U2W5tbZdzbRnpmsZU4z1YuaXQ8rj+F2og7ma4/Mjn1qxF&#10;8M9Rj5Etx+ten295BNyvP4VOPLx0zWf1WkT7SZ5jB4D1iIgR3dwNtSN4I1zPF/cd/wCH/wCtXpSq&#10;ijp0pJArHotV9XphzyPOE8G+INv/AB/3C/8AAP8A61EvhjXYV3i7nz/u16SAuMAUuyMjBVfyqo4e&#10;Ie0meTy6d4hDhPNuOP4tnepP7E8So21rmbd3HlmvTZba387iIYqO9kgik5VR+HStPq/mT7WXY86/&#10;sHxQdo+2Sew8vpUb6J4qVtou5v8Ae8uvRpdXsIh8+3GKpya9byzBI4Rz93n9ar6qg9rLsjz99M8V&#10;b9jXshP/AFzqKTR/GeSVu5P+/deh2+rWbz7WVevpV6W+tFTds6nC8VLwtt2CrS7I8lm07xt92O6b&#10;8Ie1U5rPx2hAMrNt+8PLr2iGOCYeaIh+VJJZWzD/AFKn8Kn6su5XtfJHhsqeNYxh7plHXb5Waqyx&#10;ePirSJPu29vLNe1z2ltK5JjTb1PFQgWYJQRL9QO1L6r5h7X+6jw2e2+IkyEi4b3/AHPT3qibX4lu&#10;SFmzzjHlmvoDy7AxNG0S8j+7VeJdNhY5gXp0C0/q3mL2n91Hz7c6d8UQuBct05/d/eqjc2Hxc8sb&#10;R855O5Pevo9LW2uJOLVdp/2abd2NhFHmO2Un2XpU/VfMXMv5UfMUtp8XQcgBtrZx5Z5/wrJ1O3+N&#10;EjKsUqhcYZdmOexB719TDT7KTLGzX/gS1RuNN0u4ugFtIxk4+ZRVRwvmRKz+yj5XuD8ZrRNpUFVU&#10;5k2nB9uf5jrVf7R8ZJf9W3sp8s7v8+p9q+qtY8K6ZLGq/ZUGOd239ay4dI0axiKy28YbHTb0q1hf&#10;MzdOP8qPmOeb4vpKq/Y49v8Asg4/WszUZ/jWVZltgxXB/dqRx6V9N3mnWLXKpHYKwH3tq1ftvDml&#10;NbBpLKP5uq7c9+tRLDW6kfV4y+yj4/uZPjVbqzCw+6CON2c1Ujf4yzS/vLTYBHyozxk+vXHv/hX2&#10;Jc+FtEILGxiP/bPPasnU/DGjW8fmfYoww5zjofypKjbqZvBx7I+WpNW+KWiWDXt9aLIfvbWJ5/z1&#10;q38HPHfiDxFeSQ6vB5O2Qrt6Bucf5P1r3TxDoul3dpJBcWyNzl/lrh9I0DQ9L1af+zbMIzN1Efr0&#10;rqpqxP1V05KzGeHyI/iPChDR5zt+XBOeOtfROnRr9gj4529B34r570lM/EKHc/J5+8WUjP04/wA9&#10;a+iNMGdNQkfwjtV1Oh2UlaJHJASCuPfdVeeHICnqfSr0iqOTjP8AOq8kYbhgevP+FKOxoUJoAvAP&#10;fP3f8/nUUkRA+U/xVckVgSUIG09agaMsQMbm9KvcCpJDwBGD+dQtBtO9092H9auOgZelQyQgPx8r&#10;c8VOwFRoPnyw5HaovJAPyBlw2OOgq1NEy7Sq/wAPZv6Ux9qHJ4+Y8+n/ANekBVcbVyxXHov40woV&#10;Yr0Ix1FWSrlSZAzN9OvsajeJd/ysP9ojtQBUaNNuzYp+bn2rE8beJE8LaFNrM/8AyxjJyp610Lqs&#10;gZSGX+vH8q+Wf+CnHxg1j4UfBPUtQ0j5ZGi2xkg4Zm4AzTq1o0KLqS6HRQoyxFRQR8Mf8FEv+Cl/&#10;xO+KPie8+B3wasbhrhZHhlu7IFnGMgqBjHtnnGPY18Ia5+zt8dZLln1rwRq0cszb2a6hbLE8855J&#10;9zX6+f8ABJv9kHwRP4Lk+MvjfQY59e1uQzzzXC7mQHnAz+de/fFr4WeCrnUWjTQYwpP8UY+cH/Pe&#10;vExWaVqlNTSu/uXyPrMv4Zp4h2lPlur7X+/VH8/eofsu/FS2tV1Cfw5cKGjL/wCrJxjrz7d/Spvg&#10;/wDFT40fss/EKz8beGJrqxuLWRTJbyKyx3Cg8qw6H69vwr9kviB8JNAjttiaBELfcS8bLyvPQev8&#10;h9K+Xf2lP2YvDfiDSr2903S4hNHEXPGfMYnngdTjsO9eVRz+tGslOPL2aex6eK4NpU8PzUqnN3TW&#10;59ef8E5/+Cwfws+N/hGx0jxBJDpviBvkvNJkkLEOOCUJ+8D19RX3jY/Erw1r2hR6nbpFtZM7t3bG&#10;f5V/Ll8P9Y1T9mz9oLTfEQ8xIbO/QzESFf3ecnLeoH+etf0E/s4fEjSfiJ8MtP8AEOl3AaG6tY5o&#10;lzkYdQfzwa/S8BnFTMad5pc0barS62v2PzDGZb9TqWV7N2s9bPt/ke/2vxL0SBNjIvy57Yqxb/Fn&#10;StoYwqq56ba8ra7hE2xQ2xRz6U4XA2AAN6/WumdeZzRpxR3nijx/ZazE1tZW/wB5fmG3oK51bpFB&#10;O/Py/nWTFdMrKAxYEHb1zUiX6qcs275vu471wVk6krs6afuxsa3mrJ+8RuO4z+dCzASZ/wBrKsRy&#10;RWX9qKkAOfb3/wAile5G47WGSoB68H0Ncypm3ummZudzElm/hwOfanLcqrEMAB9OnYf59qyo7icq&#10;EETDI/55nr+VKs90UwIG6dNvI96nlkToafmpgghW77doGO9PWeJ2ysSt8v3sDgZ/lWWrXmctE/zZ&#10;/hPApouLhpvuszHP8Jo9nILmwGiYfNEm3b/dH6e1NH2ZwMRr6/6sZPvVGN73OYrSRe7N5bdO2eOK&#10;cn9o5wLGTcf9g8UuSRXMa2hatDoWrx6h9mBCtg/L29PbmvVovi54aOh4WWHdt5Q44NeJi31BwWNj&#10;LjPTyz+VOWz1F/mFjPuYfxIRzn1NdtCtOjCyRz1KcaktzpZPF1rceI5NZjs0bA2odvJWt3Ufikbz&#10;TVtk09eFwGK/zrhfs2pKu77JKvYkofX+dWrS1vLttkVm5O7JCr6USqVI3t1Dljp5Ek2lafdubqbT&#10;oWZmyzMv1rhf2gtB0NfBtxdf2ZFnbkSba9FWzvbdFluLSRefvdMCuJ+Pw8zwdcYO1vLPI6fU1wa8&#10;xtN/u2fHfhS0tRqE4+0Mh85kKsCAMHqR1z06HrXoek2dr9n2Q3CYzlmUn5uAPzA9P1rkPhxoUuua&#10;zcCzf7twybtx5/2R7e59OK9Tt/hRrkaEx6i208swY4HYcevv06VVRWZ4UKMpaxRw3xf8NxX/AMNt&#10;TgF3CwEORuHJwOBjg5J7d64z9kmx8vwvcWsjW8YWbfs3Z5PT+nfg56V638R/APidfAmpRw6gjBbd&#10;ggZcDGMH9P1rzT9knwP4lh0m/j/tD5TKRhu3OeB/Xua5uV81zCeHmsRHQ9Us9Dum3BbqHdkbSvPv&#10;k+uf6VaXQpPLx9pUxluGVuhz/hn2/GrsfhbxHbbQkkWFYnaMj8Pcn9M1jeL9T8XeHZB9migbPDSF&#10;SO/Shxl0OiVHkWqZoR+Hix3i5jdQv8L9+hFXf+EcuiiCPyd38W49/b3pvh6x8Ravpaag7wbpDu2r&#10;x7H+vv61t6bomtxwlmWDd3bdhgP/ANdRyvdjjR5lszNtvDsyfK2087eZMk59ff8A+vVy20C7LqAq&#10;IYz97I6f/XxVqHRNfZmkEcOf7qsenPPI61ia14t8S6FqBtV0aIxj7xLjIz6e+aylcp0/Zx1TNs6L&#10;cRrmdI1BXH3up9f84qazt7aX5YrnvtYLhsY6VHZRal4ptF8u0VJGA6sPlOP88U6z+HfiWKdjJCny&#10;/e3MenX9O1Y3YvZz3jE1INNllRlwGXGC27/I/GtC20OQ/cj39Cw9ahsvDusQAeVY4O35ju/Xr/8A&#10;XrSt9P1xdsos/u9T5nH0p8smaxpS3aYR6NMQu2Asx9SOtXLPTZiFRAuVJCnPIqOSDXorVlOlSbVG&#10;c4Hr1rH0Tx5YSeIo9BaM/aC2BGGycfnS5XIXL7yVjp/7IuPWP/vzRW3/AGWP+eMn/fJorPlka/Vz&#10;Fuo9PsbWSWRV4GTxXzr+0b8dbrwSPO0a08whsfIM55r3zUop9W0xo06stedar+z1D4vvR/a0AdN3&#10;8X1r2crq4WnW5q+qXQ+3w9SnTqc0y3+zR4wl+IvhSHVtSsfLZl+YMvtXqU+n2dlaSSRQqPlJ4qn4&#10;D+HOl+BtIj03TbZY1VeNqgVb8TPJZaTM54Gw8+tcWLq06mIlKnom9DGpUjUqtotfCWZbiSSSYAKr&#10;EV3MWsaPNcta+am4fpXkPwk8XaV9ims7i8VZWc/Lu5Fa+l6e1l4hbVH1CR4XbK/NWVHlqbM5q3xX&#10;PTrlNNAWN9uf4arahpztb4t8Y/u9q5LxBrdw88Ztbhsf7NSHxHqDweVF5oGOG9K6lCVrnKzp9Hso&#10;ok9/4qtPJFB8zt9K4+w1fVYo90wk3dvmzmtSbUJJIlmd5MbCrNu6NjrScRHQ2ksEvzYH+zViWRXg&#10;ZQvvXDQavfq+yIvhWxw3Wuj03UgbBmlc/dz8xrOd7AVp/PE2UX8qegnPODz9OKiW586Vin6NVqKf&#10;uMfl1rG5XMOjFwG79OtSJLPwApoDsBkg5/maej5OGC9OKCSWJ7ruO/X0qeOWbOM/jUKTZ4246Z96&#10;njlbHAXrQBMklwH6N1qZJbhBgK3Wo47rB9qmjm3dD71RBJHJP/dxUqyzcECo0lOfmH51KkxzigRJ&#10;FNLjPpU0c0ynHNRK/YVKs4x16feoAck0gHzbsdqmE8m4HJ9x6VGlxznH1qRJ8jdt/SgByXDouSp2&#10;9TWTrlzcXxWCIEo33SvUe9O17U5UUQQH5j/d6U7RYXCeZdDk8t7UB5ljTZG0+2Uysxx09+avRakZ&#10;lyGrLutQS6mEMS/d6fSmT38toixwDJzwF/nTMnGXU231BYhyfm9KdFcGYbyPxxWbZMzRfaL1/lPr&#10;3p0evQtcfZYQPlOG9BSJsaolfOQKXzZM1EbyKJN0lJb3yy/NtXHWgZIZCzfNUNzGZXJIBWlW882b&#10;YlTGRFG44rdMkoXOlJcJg9/SmLo8cafIFz39fpV1byJn2KRuHanNLCDlmFVzMDPg0K2R/M2fd6VJ&#10;cW64CqPu96uefF1GPxHWml1Lcr+lLm5uoDY5mRQmOnFQT6k28xKn41ZPlL24qF1h35CfpU3AoyNO&#10;ZeEqOK1MR+cbvX2rSdoxyR+LVGdhGTGOaOYCi1vGGLDp702SCA/OyVclaAEhhz3qFmiJxgCjmQER&#10;nSMYCjHc1Uur3ZEZPLyR29KtyNG3YVC4hHy7RVAYst/e3M6q1uVH8LCs65a8tJxOEY7T8vP611AW&#10;HbhYwPpVe6trWUfNH+XWmpcpW5kvdzX0GIx/ve2azrnRC5LvK2f4lX0rfEFrENka42+hzUE8UAc7&#10;R7CnzPoVYx4tOtYSWKn5mzkdPpUks0SEKATj3q20VuAW21WlhgOf8elZO4FKe6XGdpx/s1k63NH5&#10;BwW/76Fa0tvBgqB6D/PrWbrcNstrjHygflSA5W7tZbxfJVu/JHesO78Jy6czTv8AxNnjr/n/ABrq&#10;LBEa5YkfxY96d4rhJtd6lvu4rSLtKwHmFgiD4g2wDMu5iHbI/IenNfRGjx50+PI5KgN2r54skT/h&#10;PIZ1T+LDHvj/AOvX0RoozpMWQfujk1dbZEwJJUUHkfN2NQSRsxJ+92+arUmPusPyFQSLk9/m+nPt&#10;URKKcsZ3/wDoXtVeUj/7E1dlxuxx+XWqzqsfJHXPHr/kVYFaQbWMeSp2jrUUgLDackdCMVOygjHO&#10;BwKikUdVx7DsaTAhdWzsxjPbFQsNi/Oc46+9WGXH3T9PbNRlFKYUDbuwPm/z71IFf94nBPzVHInz&#10;MEHDD5cZ6/5/CpjG2GLljzk5YnFMk3HkjHy/Mw/zyKAIjGwkUKf4ePfivjH/AIKwbtT8BWvhoZK3&#10;eoQp8yhhjdnH0/lX2htVQBhW7/MOtfPv7afwak+JQ0yFWkWOO8SWQIeuCMDHtXHmKlLBzS7HpZVr&#10;jIpml+zfFonww+CtgHVYVhsUznrwv06nriuC8dftJ+CNd8TSafZ38fmRyYkVmztIOOnpk4qb42eE&#10;PiN/wqgaP4ESTzDb+W3HAwuM49M+3GK+af2bP2Uvi3f/ABBv/EPjOxuoIIW+VppgcyEDP1HU5HHX&#10;qRx8bjMRiIzjRpx+dj9Vy2FL4/6R3Hxm/an8K+F4P7NhhWSRRkKCCQff1Ht1rh/DPje18cSt9ot2&#10;C7chuO4OQOOv6j1rD/af+AOr6t47VNGgXdAE8/oM/N1GO2MHPOa1vg/8EvGOlyWc+rs21cCRkHIy&#10;c9DjA4yOu0H1ryf9oqVtT25uKjbofKH/AAUK+AmlaXIPFGnW203C7t0a8MRk/gAO47jmv1p/4Ix+&#10;CfD/AIg/Y08A34ZJPtPhy3a4aVTuL4Ksee3FfHP7b3woh8WeAhpsMDSSOymYsd2z0z1GcjOe/OO9&#10;fZv/AAR70PxR4U/Zh8K+GLi2ZVtLIxp8uFKiR8Eegx0r9a8P4+1xNelK3u03v/iifj/H9D6vTp1I&#10;7Smv/SZH11d/Cbw09wsUVvGD024rX074PeGooFV7OPd0zsFa+jaVMjfaLxtzZzW5EigZxX2Napy6&#10;K33H57C+5xOvfDbwtpmlyTNDHG23P3RXD+H/AISf8JHfvdHi23fu8rXcfE28nurm30aJiBPKA30r&#10;qvDelQabpscUaAYXsK1fLSwqlJJuXkaqUuhyMPwQ8PLb+X5IPbJXmuX8VfB630mT7Zb7vKVssoUV&#10;7MVyciqur2MV5aPE6huO9ctKpCNROUV9w+efc43wf4I8M6lpqymJZGK/xL0rYHw18Og5FlHkDjis&#10;XwXLLpXiK60lCdgc7Rk13gIIyK1xUfZ1dNnqTzM5u4+Hvh8QEizXpXJ6T4C0WbxNKixhgvqK9Jvg&#10;TbsvqPyri9GlS08WzRStt3c896yj70TSnszZHgHQSqg2idOuOtC+BNCRdxtF/KtxVDIHBoK9sc0u&#10;dmZi/wDCFaADxaL+VOHg/ROMW649MVrFQDxQFzxmjmYGLqPhHRxZMBAv5VleD/C+ly3EjMn3W4Fd&#10;H4hvI7WwYlh901n+BocwGc/xsTUebNI/CV/HehafBpzTKg+Vf6V83/HfD+Dbjcd2VbGcYz719OfE&#10;IAaXJkfw+lfMXxyA/wCEQumaTB8tiP1ry8dFc0DpoO8ZI+bPgMYotfmeMNEpnY89+fT17/yr6LtL&#10;kPbqoJYbMKCRk+38q+cvg+hXXJljSQn7RlB6fl04459a99tHkkt0ACtjH3ev1rhrq0i8LZUyL4jS&#10;KPBGpFNny2rjbt6DB/8A1V57+yvDEui3zsobMv3TGM5yc5+tdV8Y9RW0+HmoPMf+WbBtrYznpgjp&#10;z/OsH9leykh8GTykNuaYnc/3m9efT/GpX8NsqWuIXoepEQ7dxiUllztb61JJ4d0LW7VWuoFbC/Lu&#10;Uf4VHvkKMflyy5w3GeOtaWkR7YP3yHhcjjH1qDq5VLRlWw8L2NrF5VmqxqpyMKOavR+F4nTzYwMd&#10;Su3J/P0q0osNgO5lzz8vPWtXR1tWt22yFlHLD+VKVkHLFaHOQeHWWbhl3K33cVesvhrol8C2pWMb&#10;k9+Ovatq30O1nuN0c33l+Ude9akdmtp8rN/9es5JMOWJn6N4G8P6U/mQRxqu7AjCjFbR0TSpo2Ec&#10;SY2+lV3EJTcW2/1q5bCIxbhJ8wz83PT6Vk48uwbGOfDkFxc7Ik4HQelWrbwsbeVXmhzjnrxWjZCG&#10;G4z5n+8p7f4Vq3ASaLeG2nbxmlYCO20TSLi0aBokO73/AJ15nF+y5oEHxNXx/bK/mBsMvmHb9cV6&#10;VaxhODOcevpWlp0cnyt5m4f7R61S8iZRjLcb/wAIpbev/jworU2n1/8AHh/hRS5IhzHkEFlBCioF&#10;4XpWjZ2sQX5frxXI3nie5STaqNVm18YyCJVYc1ys9Z3Z2AhGOKxvFumG+02SFf4lPQVc0TUzeort&#10;/dq5eqptnOP4ayfugfMa+A9X0v4iKYNYmjill+4re9e+aZ4Rmj0mFpNRkZtvrXm+vQuvxGtZOi+Z&#10;Xs1t/wAgeIj+70FeXkMv9or/AOL9EFboZB8OseEvZMY61p6b4cdYQy3MhHck8VIAwjxGuOOmK1tP&#10;jk+yjdx+FfUXZxmK2kvFLhp5OB0XFXZ9P2Wayea3Jw3NTmzlM7S+YfX7tN1bzDbxoA3+uXlV60mw&#10;KOj20ZjbMjf65uc1ajNskrBp2K+h6U3RrHKPklW+0NTnsFSQo74+b06VlMpFq2mtw20DrViOa3Iy&#10;W+jH0qmtpHhVaXp/s1MtoMA72471iirF1J4nOcYxUsTwH5StVILNAMl9tTxWwY439P7wpkOxaSSE&#10;/cPH0qdJITt6c1US2VVGJfpUy22Bnf8A4UCLiPDu5apo5Yc9f/rVRjgbHEvFTLBgZ8z9KZNkXFlh&#10;HBx8v96pEkjHygqe9U1tyP4vflanjtQo+9j8KCS0skeNxOO1So8TLg1VWAYz5n1zUiQHOA9AFrdC&#10;Gzjior7Ube1Tbv8Am6ZpBCEXJk/z6VRubQTSM4lPzY/CgCGzjN3c+ZPJ8oPT1NaV7e21ui2ySfMe&#10;G96pPHNbrmHsMAMOnvVCd/LfzC53Y/dq3c0DNG6nj0+BmA+br71LpUTSp9ru8+uDWPp0txqt6olk&#10;wsf3s/xH2rX125jt9PW1gl+Zs8r9KBSj0Kmv61JdN9ks246M/wDdH+NaWg2dtY2YuLmUM3bPU1zl&#10;tBBZwb5b1d5ORk/eapYJLyU5mulDBcud3C+1BnbSx1EZ+3y7i3yLw1SS3EKgQwH5R79a53Sby/uT&#10;i3XbH/d9fc1NcvcIcQShi3HXpTJ5dToFmt7WP5XG49f8+lZ97rBKsqNu7HBrIknuYixmuMt/G2fb&#10;pTG8wr9plcK23EahugoDlLseqm0YgyZZvu+3tU63Nzt8yVsFu2azdO08x7ryd/dFbt71Zt7S51G4&#10;5c+WG59+ad2NpG3p7+ZEGZue1WF2bfvVWhtmjQYPb8qesMgbd27c0EEr7Txk01ioGCefeomjlwMv&#10;g9qhME2OvuaALDBW4Z/qKiYITgOahEc20ndx7GmPHNnOR+BoKsSMAfvN/wDWqNgOu457VGyT/wDj&#10;3r0rN1eeeFl8tvqc0FI0nA678ewqF0DfxH7tYp8QqH8lpl3HkKDzVgXbyOE3f+PUBY0dny9ahuY8&#10;jG/71Q7pXzgtn61BdTGMHdJtx/E3rRzByjpIiB1xmoGRd3U1VutSWMBUbcx5b5u1VrfWftLgF+G7&#10;MeTVc0gNCSIlMZ/+vVWaJy2SMfQ0TyOEaVGyBznNYmreILmzhkKKSVXip94YazqUVm/2VXDSH7wz&#10;0qpqCSy6X5ssmO/Tp/8AWrDht9TmlbV9QuGVWYBBu/kK0pLq9vLBywOF4+bpVgZujEyXjbT/AMB9&#10;ParXidCtmxQ/5xVPQmxft8+Du4wvvWh4nIe2GRng1f2hdDylV8vxzb7RzuY7j9eRgV9D6AP+JVCC&#10;f+WY6/54r58u8r43tBtLfvsFgD7dPavoTw9zpMXH8I46VrV2RnT6k0ikHk+/zVCUJbI+nParLqCu&#10;McVBKm8gkA9vmrKO5oVZRjcA/v8AdqKSIHIJ9yasvwcq2SRjd/nvVd02llUH02+lVYCrJuY8j+H8&#10;qic7mLbcj6dPp7VYmRXOAvbrioGGDu3daoCF128kfn2qI7QCWGV3flVmSIMAQecYb1qEqw/rtNSw&#10;ISpb7wA+Xt3qNkB/en7vZsVMynbtz7jHT6/SoZEO/coO4/xdqkBpG52JA4b+70/+tWP4v8OReILV&#10;Y2H3Oa2sqrbnPv8AN9P5U1kJTAXtyamS5o2NqE5U6ikuhyNzqmk+HdJ8i/ijZUXaoYce34V498Qv&#10;2x/hL8OjeWUxja5+YtsAxheo9+o9K6r9oU3VnptxLEZNqqceWTkfl71+enxM0TxC8+oNFpkV0sbF&#10;zJMh5YZ6/jnn/CvkM0rVMPW5Yo/TskjTqYRTlrc6yD9rTQfiR8Xby703TV8uSTbBIwwCM91PTB61&#10;7DF4wtTpvnwxIWJ+dYQdvXoCcf4818BeGbvxXpviqRLXRfs8jXBDblLErnnB9Mg9Ox96+mvDfjm9&#10;g0kR6q7K8i4WHJXeODlc8pt4/DrXkUakoyd+p9F7RTWp3visf8J0F8KWNu8k11MiqB8z5JwOAP8A&#10;9XNfo3+yf8O7LwP4C0/RrW1WKOztUijQLwAoxXwl+wtoM/jj4w/2s9r9qtdPt/L8zcWVHZuPo23O&#10;fav098KaZDpmkRwpFt+X8+K/WOD8L9XyueMlvVfKvSL1+9/kfkfHmYfWMdDBR2guZ+r2+5fmakSk&#10;cD+VW1GR1rM1HUYNLtjPJIBiuL1n4wx2l0yW43Kv3ua+gce7sfERTk7LUtfEaFrPXrO/blFkw351&#10;2ui3EdzZRyo3Vc15F4o+JEXiey8i3kwynLKw5Fa3gD4q2ttAtjqpaLbwpYHBH413SpyxOFioO7iP&#10;4XqeodtuO/Sob+ZLe0eWTHSsseOvD5i80X0eOv3xXI+LviP/AG2/9ieGkM0kmQzL91a56ODrVJ2t&#10;buJuxL4Rcan4xuryAfKrY3Z969BKqFCg1zXw98Mf2BpqmcZkb5pGbua3Z76CEHc+PrVYycale0Nl&#10;oIklUNHtx1rg/F9vJo+sxa3Evyq2JPpXaJq1o5wsi+2O1Vdf0i31izZcBty4K4/WsafNCWqKjIk0&#10;DVYb+zUq4IK5Wr7+ua81tr3VvBNz5FzE8lqzfLIP4a6rS/G+mahEu27Vt3uKJ09boqUOqNxsDimt&#10;IkK+YxrOn8TabFGWadQB6t0rnNe8epOxtNNHmyN90J0FEY3BRkT+K9WOoXa6VbnczN8wX+EV0nh2&#10;zFrZLGOy9a5vwb4ZuBIb7UCWkflvauuTMYCDp9KKlrWQStsjF+ILL/ZEn+7XzJ8azu8G3QztOxgG&#10;3Y/oefwr6Z8fN/xK5Mj+GvmX40RiTwddKD95W+bnC+/4dfavLx3xQOjDfDI+cfg6CniG4yVO6Zm6&#10;+/b9D1r3exkYWqCMjcMjdtwTXhXwktyPEEytH5eZuQn3SPr6f/qr3KyYeQsnm/MvHB6f/W/lXDiP&#10;iNsN8Jw/7RmoSWPw1uAS21iB8p+Zcnpjvz71e/ZwsxZ/De2H3Wbj5l6kd/b0rn/2qp7hPAq/ZQGZ&#10;p1AVj1UnqPpXXfAuFIPhrp+8opMYVdrA/UVm9KIR1xT8kdojyLFkH+H7rdz/AJ/zxWvpU6x2igof&#10;lUn6VhkrFFJvPyquc9x70mi+O7KS8Om28Bk/gYkdPX/PrWKOy/LudPp4tbu42TRdP5ev/wBaughg&#10;tLNd6o23bxWRpDTM6t5QVT0/z61uzxytBlEYHr93pUyeoyO11a1hmwkWOR9R7Vfa9S6i38bfXH64&#10;qhpNkk8u+SAHnkbfbr/OtMW0UKYjVecjHp7/AOelTp0EQuY1Qkhuv0qawnSRPLA+Xp9KUv8AeBj5&#10;4/GrGnw7ScW6/gvIolsAwCKFw5TmtOG5jlh2luVXj3qo6GRtv2dWPXnjvVqKE+XwrH8O1ZyA0NP0&#10;+2vOj43Cs3WdYudB1BLeKMsrHHzVf02SaKRY41PH97+dXtQttLlRZb5V3luOlAGZ/wAJPc/8+zfn&#10;RWlv0/8Aux/9+xRR8wPKDoNtN8wh/Klj8LWZbeyYNaVsP3QKjrVmO3yfnrj5j0rsrW9l9jQRwp/3&#10;zVm5z9mf/dqdI+22m3kP+iuAP4azl8NyjxPxPfKnxDtYT18yvbtAgW60uPdIM7fUV4D49tdSk8dR&#10;z2MZZo2/hrqrbxz4u0ewUfZpAqryzGvA4fq/7ViE/wCYK3wo9og02324YKauW9qmMBx9K+cW/are&#10;DWF0SJGkm6fKw4rpofjB4zuNsllpcjA4/EV9pGnU3ONNSeh7gNMR8Hd3zxQ+irMApf7pztryO0+L&#10;XjTbiTSph9UI/Grlt8Y9eimSG7tpFdv4f4vyrOXu6srkkd+9v9mmaFR/y0OR61QlhlE3PTdisHQP&#10;EutapcPPdxsqs+V3Dt9K2TfSM2/evPJxzisJb2KSsWY4mzwPxqZVkOCp2iqsd254Yhe/Sp0uHBXp&#10;/tfLUgWohInUfw4xipkWQkkCqkVw+M561It2+eD+lFyGXFjlBwDjn86mVGIzVVLtwPnNTC9AXhhQ&#10;IsoHxin/ADbc7W6cVWS8YgAntTxeEjIP6UwLiM69RUqPIuCVPaqKX4Y4H3hU6Xjn7wH5dKZHKy4r&#10;SEYGakV5CMc/0qnHeEHaAM+tSrfMR81Ah+oXEqQFQP1rLt5ZkYu2WUHC4q9e3Q8gufz9ahsQksTF&#10;ht7fd60FdBYdTjvW8ry2OOD2pl7pciL5zk/MflUdvem2UkFrc5O3r81T3959puFjU/KPagPQaNNk&#10;i0w3UPy7fu/41iWulavfytPcSNtyS3+yK6C/vUlCWlu2FVeOe9F3qEdhZraQj7/LMv0o2EcjfW2q&#10;x3u6STcit+5/2R6mtbTLa51WNVaJlVMfVzVoCO7iCNGTI3U5rXtXsdHgEMijdjPXpVbmb02KU1z/&#10;AGXbiFEZc/xL2+lVYr1oj51y22RuPQKP8atXNxFqF0ot4/otNvNMhnm8rf8Au+uCetAjOuNVjlfz&#10;GQt5fHbmpYJZpl86RG+Uf3ak/sW2e7BQLtX06VJaRtLdrBsHlqaBi2EeoatNlgyw+pXrXR2sBtow&#10;AmPlqK3MFvGuxAP6VKbtemKEQ9R7PIFBH0NI0jnjFR/asfeWmtdFR1+g9KBWZI80gXrg+9RmVzwT&#10;TXux+nSmvdjoV/CgY4yynrnFRyS4H3T1pr3SMM7ePemNcptxt6+tIBWkfpmsvVrNr3gNxt9a0Jrp&#10;Fjzt56YxWTf3lw74ReN1MpbmcvhAR3y3rT/N0xurRis1ikCE8/3tvWqP2jUWvCz7tinvVqKe4eX7&#10;zdc5oKLTZRGC889qzNQtbi7Rgje1X7m+VYztU1jS6lcNNsjjP+7/AFosIYmliFc3EuWK7azrvwvf&#10;PcmezuTtPH0qxqMt9uV42P8AtEdvaksdbvZLjyTBIVVcbvWjURbtbWe0tts0isap3mnRSf6RcKNu&#10;cj2qxqmoEFY4kOdwzx1rG8aT6nPprWtih3N/KqQzK1yddW1BbDTpP3a/3a1by2Wy0gWkfOFx061H&#10;4Q0JbCH7TqL7p3+9uq7rksf2B0XtwW9KrqI5TRHZdUYBVGeOG961vEqj7HtI+Xbg1k6AAdVIxx6N&#10;Wz4iUGxBJ/h4OKr7SA8nvwE8X2mR/wAt1LA/xDP8/wAq+g/DeRo0Qzxs4r571dVTxbbb0/5bfMxX&#10;hSa+hPC5P9kRvj5vLFbVdkZ092WnCk8DHTNRTrlev8VWWGejZzUMiZLBlrGJoVJVB+6P/rVBIARh&#10;OM+n8qtMp3YqvMOckdORWgFd/uldnI/u85qCUZ+XBP8AdFWXODkf/r/+vUDbegj7ZP8AOgCBlK/d&#10;/SozlTnO3d+nvUzouVZj/wDXqORGJ2up5/vd6QEJBzlB+ZqNl5wB7+o+tTbTjHH+1uzyKaI0A254&#10;61AEZX5iMY7fWmqoL5ZtvfPrUxQN8yvjHpTZPJWNpLiQYHqaDeMeU88/aC0AX/g65uYuiwsQVb0F&#10;fCHg7xLBrVxq3hmZbdbiC4ZP3qhgrbs55xn8PxxX6AfGGe6u/Cky2kQdJLcq349T+Vfjh+21F8QP&#10;hv4uuPGHgPVpoRJIwn8mTbgknuPX8uBXzec0ZKrBpbn6Lw7U9nlknLozr/EmmQeAtevNZ1XULVoZ&#10;GaSNgw7nBPTIIOeTmuBvfj/HqmrR6dpskPyMPmY/KVwcFT1A9sc98dvmfWPjL8RPGCGw1bU7iRm3&#10;R5nnLE+3Xk+3bNdD8P8ARtRvJVuZbltrKp2soyRn889uMHI9q8qng+TWR3Sx3tXywWh+uX/BID4k&#10;+Hrq81zTtRvI2n+1wzhZW+ZwVKs/PPUY9hiv0nbxLDc28a6afM3fd29q/nh0T4o+Nvgj4StfiD8P&#10;dZfS9V0+4WS2mhk3NccA+Uynh0YdVHJyCecV+wn/AATp/bU+HP7RXwV0rx9banGt1JbhNW095gZN&#10;PuhxJC/0P3T0ZcEV+s8O1PbZVTwyXvQTa802396ufl/F2ArU8fLGLWM7J/3Wkl9zt9+h7h8TbzXo&#10;NMaXJWPbztrzG4dvI80Ox3feyeteteN/GfhPXdMa1t7qNty468A46V5XdWMtkxiIO1TlerV2Yjmj&#10;JKSsz5/CxvFtdzFt7m8W+V1PAfHpwTXvHhHwNousaBG1xaL+8jyc147oOnRXmuQrcqVTzRuLGvob&#10;wlLp8emxxW0qkquOD0rShWnGD5d9B4joc3L8DdAaXKiTb/dDHFbvh7wHonh//j0tFVh3HU1vk8ZN&#10;RyttQsR2rWeMxNSPLKTOayRS1O/FrH5VueeirWaukzXh869nIB/hp0sy/a2uZWyE6CvOPit8Vb/R&#10;JGt9P5kxnaG+6PWtI/uo728yVF1JWWp6M/h2ADdbXGD/AL1GnX91Z3H2e8PHY14Ho/7Q+t2F6F1G&#10;JvL/ANl8kfhXXaN8dLLXtTjs4p/3meUbr9auPLU0cr+oOEoa2PWtR0ay1WL541O6uX1L4Y27SM9m&#10;WjP8Plsa6vRLkXmnJOp3bhVnvXLzOMrM1jOS2OBh+Gd27qJ72Vl68tW7ofgjT9KKsIx2+preb5Rz&#10;TSx6gd/zoc2xucpCxosKYQflUitg4IqLdt4pdxIzUkmJ8QG/4lMhP92vmj4ysR4Puio6hvlPOa+l&#10;vHsgGkMD/dr5p+LqlvCF0qsMkPtx1HUn8a8/MN4HRhvtHzf8JSE1uePPmFrhj8w+UHP6DA4r2+0y&#10;8SKTz2yOAD2+v+NeJfCoKfEF1sjcZuN+3AGct+g/P2r26zjXyFZXA3Lwv5/r+tcGI+I2w/wnl37W&#10;EzJ4VtFIYf6Sq+mD+B6dB/OvRPg9CsPw702LG3dAD8w/hx09q8z/AGrp2Njpdoqsm64DJgYxge45&#10;+nuK9W+GFq9t4IsI5s7jCrZPcY7VlU/hIqnripeiOhMcbxsrsrJ/dPXHp+fepNE8JaDZ339sBV8w&#10;f3uCc02BPm4HG3AUelPVQm5ivr81YnXGOp0tjrsKTKChx0yOlby6xZNallblsH73UVwK5P8ArJGH&#10;935iMe3+etWomKR7o5GyRxuYnHvWctC2dpp2r25f+6etc3r/AI11CHxDHp8Fs5SSQBtoqKF5YyuZ&#10;HK/xEdqmsrdHuo5ipMikFWbqD60luI7O2kk+zq/lckZ6da0NOu3kOSnzfzrOhvYTCtuXUuO1aVjD&#10;MqK3XP6+lTfTURORI0+Av/1quTebDErooyar2sUqS5kHy7ua0pyksQCsDwaS2Ar6TePJIA8I/wAK&#10;h8WaRqOpKsljLtIxwPrUyQXETBlxx046CryzSCLIbvTA57/hG9V/5/Zf+/n/ANaitn7TD/db/vqi&#10;mM4eBUVduanXCjrXGSeMbpZeYjipLvxvcxRAiDLV5/U9TlkjtYcButLeqrWchI7YrkvD3jS5vZhH&#10;LFjPtXT3k/maZISMfLkVnUl7ugtTzSaOxXxYxbbuzXFftc/HDSPg38KNS195IxJDasyhyBnArV1G&#10;8mh8ZyEelfMH/BTPwX4u+JXw1udK0nzZNy/cj/i9q4+A6eHx/EUKFd2g6tpenU8vPcTWwuV1alJX&#10;kou3qfnb4e/br/aIl+O198S/7WM2nSTHy9P/AIAgPH41+qX/AATl/bFh/aQ8G/2nqtktpdWsvlXV&#10;q0gZgR39wePpX5R/Df8AY1/aM8Uai+maR4UmghZyGkmXHev0G/4Jd/sMfFX9nfVtW8U+OdWZl1CJ&#10;fLs1Y7IyOrfWv6g44wPB0eHp+xlBV425FFq7V1pZdLdz8x4TxHEEs7XtFL2Mk+a6dtnZ3ezvbbc9&#10;+/aK/bk8JfBHxLHod7YTSTSq32eOGMtkjucdB9euK+ZfDP8AwVH+J/xG/ae0/wCGXhT4T3l3pt1M&#10;qSajHGf3THuR2UDqfWu1+N/wu1b4mftRadpD6FJNpgiLXV3kjZg9M+/TH417T8JPhZ8GPhd4xtZ7&#10;rSrW3nkb5W8sK3Hqa/l/GZlWws6s5xvGOi6fPzP6ErYPL6eX0uT+JJXf9dD6L8EXt3d6FBd6hbGO&#10;RowcMOfpWyrxY+4G7n5RinR6hpF/p8Y0512bRtPHNQhYy2N2N33vavSoz9pTUu58vL4i1E8YXham&#10;V4vl4+pqvFHGF5k/XipokiDcuM9ufarJJXu7W2A3kDcMUsWoWcgJwOuPrWTr9qGeM+cQrDpmquoQ&#10;FLXFjMQVwd39KaRmdRFd2rfd5x+lSLcWpbC7W+nauZs5DFB5bTtluTVuycxyfNLkD0oA3xNGTwnP&#10;XpUd3exR7UCL1/u1CspZseZ93rinXcNu0asxP3utAFyylgWPeSPerIubf1HtWI5EUe1T/FjrTEae&#10;S5KrKCofP0ouB0scsRXAXt2p6yQqdxTH4VSh2omN3XrzUgYM+4N9aoixNfNE6KgX+LP1qS0EUVsS&#10;UHc1WULgbm3c1PHsYbC3b1/SgRkX9lPK5kt1b/Z2jpS2ZuIy3nL99gOVragijj4U9ad9kt927FBX&#10;MZ1uq7/MYfw8etVtc3If3UeBtyPc1tyWls7/ACkfd6+1JJp1sxy393HzUEuRl6JeRWqrLej5mXr6&#10;U7X43vbdLiEMAHJwv8qvXGiWdztAdlxzuWplsYPJW3B+VeKpGZz9lqBsV2NH82ccVoLeidBNGG+u&#10;OvFXZNC0+V8lV461NFpltEoiiY7aAMyySSW2YbTu5O7ninaTFKl0xufx+la0FrFCMIv0oNvEH3A/&#10;jR1AmzCoxx+FBMWKjKhlxuzt4oAHrQTYkJgPWmkQheE70zB6/hR0HJoCwpWAAjH402RYjTWUZUbs&#10;U0oDycn+tCQCyJAvzY5HbrTCIV+Uj2pJEGMFv++aa0bf3venyvqAjiFfmFRyQQ9VH9cU7ydpyTTW&#10;jC8BqQxpjgZs7RUfl2wOQo6U5oiTy/1PTmmeQCNwNFugxkkEDcSLn29ahFtahd2z+VPkiOSM5/rT&#10;GQ42k8Z6mixSIWtLY9Uz8tRNaWgbdt+appYscgjv1qGRD1BoAie0tXOWHzbs1HJa27DkfUd8VM0b&#10;MvDY+aoZI2x1xTXqSQvbxAbu3pWfrNtAtgxYnk/NWhJCx43d/wAP/wBdZ+uxkWDk/lTQHI6HsTVj&#10;sXJHB3elbniLCaf/ALRH8Nc94dOdcZS2WHHLcE10niLatj0+bblh61rL4kB5FrbLD4nth/euMZHp&#10;mvoLwkxbRYWBOdor578RFm8S25CbszLt2+npmvoLwkAdEhJP8I/lWtX4YmVP4maDoT0J5qKTBbYP&#10;/rVPJkdCRjnFQuDjAFZxNSvICDgAevrVdwx5wM/zqxJyPl7DJqJiWPH5VQFaRVyQf19PSoHUqcDj&#10;J+8fWrMoUJyOe/tVdjjryPpQBC644CL69MfhUbc/N1/3amkXb2z8ufm7VCU+fGaLXAjYjO7PzEf/&#10;AK6etrcPGXWJmX1rd8MeDX1aXz7oqFXtV74g6x4Y8EeHZmuJ4o3WM/Mx6VMrI3o0ZVJqMVdvZHkH&#10;xD+KmleBbdn1C9jG3JwWC8j614L49/ar8Sa5BNa+B0FwxwCy5OM9Pz5+leZftdy/Fv4n+KpW8Jzy&#10;i1+0fu4bfjchHJYj/wCt75rk/D/xY0T9nPwv/Z3xFkjjuHXa0zEEs39zPc8foPeu7JcJiMyx/soU&#10;20vxP2ulwvkmQ5DHF4iUZ1mr2fT/AIY+7fACSePvgur3rLJd3FiVm2Do2OR9c18BfHr9lnxZrXib&#10;UtM1KwkmgkkY2+9SoK5PUjqBnp3/ABr60/4JjfFQfFex1Q6jcNHCt0RZ2srDiPqpx2+naut/4KEX&#10;Phf4RfDa/wDiBGI1NpDuZlxznsPcmpz/ACmGHx0qE1rF6f5HxeTZpH65Kjy6Tba8j8ifFn7AU73s&#10;15bxKr7zuTaNqkjpx94465x2Az1qlon7M+reGp/s12XVGb5uDgjIx064wOOn5U3Xv+ChGtWvjeS/&#10;vtGa1svtYEcUwbzAu7qR3zz74x06V9TfCnxv4A+K3gX/AISKCe38xY/Mh3TKGOTyOnJzg/Xivn8N&#10;gYVajTZ7+KjSp6xXqfN/i/w0Ne1W38HGGT5nBO2TLYzgL7kHnn161oeHr3Wvgn4ntdB8K3t5ZTTS&#10;+Yzae3lM2DyMqRlh1+YZbsDnFUfjBNq+hfEi6Hg65a9uE5VlVdsbHqDgjGcdTXit34++Ofhb4xWX&#10;ijxzoNx/Z0dwAzXEO3PG3nHr9Mk19tlsY4OS0Z40rSlaSumfc3wx/wCCgfiH4Va7Hp3jTxJNL5rK&#10;qnVWLNv7gEZ4PGPQ5z619f8Awe/a10j4pQQ3NmWlWQbhJHyjV+WPijVfCn7Ql7Z6NoVmv2xsCaTd&#10;gq+PvcHrxz14r1/9l/X/AB3+yBefYvF8Nxe6W0m9Xm5ZMn5WOOvGB79OtfXfVaObJqKXNbTzPnM4&#10;yejgsO68I26/0j9avCV7ousWLGTasjD8frTtE8aan4Y8Xrp0120lrM2Iiex9K+ffhr+1L4C8YaVH&#10;quiaxCty65aHzgGx6EeuRXU+HfiTbeNbljEzLLGxKbj0IHFfOywOMwdZuUWrbnxlSpCpGx9kaLqE&#10;eo2SXCHO4Z+tWpslDz+VcF8F/FLavocIcjcAAw9DXfgbv4aKsVGemxxxdzj/ABS7afE7EfeNeKeN&#10;2/tPUJMDcxb86+gvF2lR3Vg77c8EjH0rxXWrG2j1CTzFZSGI+b+daVqkZ0YvqdGFjaUjyzWNNkjY&#10;kK21fu96raNdz2WqQzpuLRzDA7mu51PRbPU5pI1x8vQ+nvXPaHoMa+OLWyHKeZkbvbv9amnK5tOm&#10;1qfTXwwv5rzQYZZlIPlg810jHJzn8qyfB9lDZaLHHEuPlFaTMScH/wDXVVmnUdjhjewMccg01idu&#10;aCyim5DVKQNhk9jThz93PpTQeKMt2o5QjIxfHnGkSEN/D+dfNPxi3/8ACIXexCdytt/xr6V8dsf7&#10;Jk9lzmvmv4s5/wCEWvGBb7r8bucV5uYbxOrDfaPnL4WhDrs0UEeUNxt2RrwuDwDx6civcbOIGBTj&#10;c3G76dM9ea8N+Eyv/bc8TBdq3HyybsF/cn8ele76bGqogI9CU29OPrXBiPiNsNrE8S/acE17420P&#10;TQd++YfL7e/rzzjOK928NWqW2h2cPl8LbqFyeR+BFeEfGiVdT+Ouj2DlmVZM/KvA7Z6dP519B6cq&#10;xWsdsVxtjxz+H+etZVPgiiqGtWb8yWONlXYOT/tN1p20fM7Oyrn6/jSiOQAMWyw4+vtj1xSsmwbY&#10;yw242n09M1zylZaHZERF3YMZ+b9Sc4xVuINFnZ/ExJ25rh/Hvxs8IfDSNrrxXqMNvGpy0sjBAPz7&#10;VX+Gf7SHgD4o3Elv4W1WG48uTyy0MgODnpweTWbeuoz0yKNAdxZenOauWQbz4lL85+8386pwRM4U&#10;ofvc5xzVprWdf3kYAZWz06VLkUbkfhK8e8W/ju/l3ZZT3rq7W5RIvLc8hcNXKWOs3rWiwuG455q3&#10;FqM7RjaWz0DN196V2KzOtgukkQr7VHsa2ny0hw3euf0/VZrc+YwY98VyHxs/aL8K/CLQZPEnifU1&#10;t7eGMtJLIfuAU172hE5RpxcpOyR6qkjSHKv+Y5qG41S3spxaTyjn7zL/AA14H+zT+3l8Hf2kHmk+&#10;GnjWz1RbaYxStbyBsOOo+tewahZQajKlwt0w+YMeab0FTqQqR5oO6N/zLD1/8e/+vRWZi0/vj/vm&#10;ildFHMv4Z0uRcNEueucUqeF9KPDRCvn+3/a+WRMhGNX7L9rBbg4WFq/H5eMHAsd8T/5Kz9gl4U8Y&#10;xjf2K+9Hu9t4b0u2k3xxru96s34gj06UbxwvSvlbxZ+3H/ZGq/2bFCWaq1x+2dqepWbRR27ZZfX2&#10;q63itwbGPu1m7rSyep+V5piI5TiJ0a6tKLs/VHpV29tdeOTDj5s10uq/CrRPEdso1GCGTI6MAa+e&#10;vC/xS1W5vpvE08ZJVdwG6vLfGX/BUDxxpXim40fRdEt/It5DGplY7mxxnjpX3PgvlGYeIVfESy2K&#10;vFuWrto9j4DiLxByPIKcJY3m9+/Koxbdlv8Acfa+g/BnwhoL4tNLgDdeFHWulstFFmnlwRRqM4wu&#10;Olfn3H/wVI+J45Tw7Z9P77HmvdP2Lf2wPE3x/wDFV5o+uaXHbtbRrIGjkzuB4xyOK/ds48LuKsmy&#10;6pjcVGPJBXdpJv7jyMl8VuFc5zKngcM5+0qO0bwaV7X3+R9DR/DfQk1A6mdPi84nO49awfEnwE0z&#10;xHr0erTRKrRNkYbH8q78vICAfm/3u1ShpCdv3TX5LiMPSxEeWoro/WKdapHZlHRdAk0ezW1jl+VV&#10;H8WQP/r1ejtbhW25I/EUecQOv/Aqcs7A/L/+upjHljZE+pIsNweBtx9f0qaKCZcEqMj1qH7Vlslc&#10;f73aporsllCj29apkyKusWd5N5YOM8j71TWell7IRug5yPpTL/VI4I8vtO3vnvmoIfFMABDEfK2P&#10;lo96xI6/0yS2RQrANk/MW6/5/SrWl6cURZny245qjqmpPf7BEvOchuMYq1YXvkxKshww6g1T5uXU&#10;DUWCbG7Z/uipBBO6hDnr0LUxLtWwd4GealScqmT6c+9ZgMl095D83H406KxcNvVe/rUba5Akvlse&#10;RxSJr1t5uxXUHPY1VgNIRTjIwePepEinHIqnHrUDnapG761MuoQKNzNQBY8u4A5H60uJg23+vrUb&#10;XihdwbPGetZi69O+oeQGyrN1x0pgboW4H9786eouWqGO4lfBOd3Wni5lDZH69qZDuTxmbGcn86XF&#10;w/J78delQLctkiphdZXdnNMhjh5x+XOfxpyLP6fkelRi4bofyNOFw3pTJJsSlfb2oBm6GohcZGT3&#10;/SnfaMjOcD6UaiJAZ93U0hNyQGAz7ZppuG6Dj0pWnyeOP7tAtRcXB7t+dIRP3Y0Gdgf1pDcMedua&#10;NQHBplXbuoxPjK5PHSkE7HpzS+eWGR+VVHURVmmuhJ5YH8Xc1Jmbu/1qCR7lp9wBqWSeUx8L83at&#10;CxlxczRgD9aRJp3HT5jjmqjxXEi7jRGt0i4DfXNAFtmnxjPPXr+lNLzgg4JP8qpAXZbcxK4bO2kl&#10;ku0G1RQBZmmuFG4njpnNRxvcuu5Q351VZ7x12sp47YqxbySRwgSD/PpSAV/tIOCtRv8AaB1z+NSG&#10;d9uAPdajExPGaUgIn+0qvJzUR+1N03VYac5yA1QyXLYJ/Lb2qQImNzjODVaWS9D9D14J6VbNwfmw&#10;Mf5NVJtQiVyHZR6gtQBGTdOME/MOcDNZ+tG5GnshVuc9qvrqEMpPkyqc/wB1s5qprch+xOGXhh0b&#10;tTW4HF+G8jWWDfeJ+bPGa6bxFubTsLn7mc965bw/KJNebaFX5j17811fiD5tOPDfdrSXxIR4/wCJ&#10;3P8AwkVqysxP2pT9TntX0F4Ldm0GBzx+7GeK+f8AxWqf29bg7V/0jq319O9e/eBM/wBgwuf7oO30&#10;rep8MTOn8TNZvTFQuCB97n1qaQ8ZAz3xUcoGPkPTmszUrPwOR7VA65zuHtViXhssdtQNzuBXPFAE&#10;Ei8Y6fNyM1XKkFlB6VZdd3zE+3IxUT7WHzj6igCBxluigNWd4g1SPSbPzmI3L0WtR1w3zDHrmuV8&#10;WRW+r3y2ks2FGBj1+tVC3NqdWFp+0lZnVRfEKLQfCM+sLcgLHCWxu5OBX55/H7/gobqXjD4x6h4D&#10;tHLW2myLGyjpK5Hr2x05r6f/AGpNXuvAnwp1C/sbxtsNszbeOSB2/wA8Zr8mL7xPdX/ibUPFM1s7&#10;TXUztvXGZucqQeOAe+OTivs8h4foZlhnVmr62R9Nw7Wo5fjJ1Jq7S0v0P0y+H934bsvhlH4q1V4y&#10;7Q+YxODyRnt3PTPSvA/FH7Ncv7bXibdZQG2tLW4xD+5JGO2OOPw6e1dh+yH8LfiF8ZfA9nb67cMt&#10;uygmJepXp83p9P519ZfDz4f2H7PGjeYbbMca/M4Xk16f1rD8N88MO71tl5Hk47GY7NMbzyl7re1/&#10;wPMvgb+yn4r/AGZ9JgTwmzBreEI3zkmQf7R7n88V5B+35d+OPE3hlm+IGosNNtMs2nI3325+Y+2O&#10;PT17V9FeIf8AgpB8D9L8R/8ACGazqCR3W4J5ci9/w6fjXyT/AMFVPjYnjv4efZvBKfu7ggs6Lj92&#10;Ty3Ixg42/jXz1DD5pnmYXcbyl1/rqe5hJTymcZ4yHIujf6H5gfFWwt/Hfim6uNP09owszIskbbi3&#10;ONwwSMAdh1NXfhHYfGLwk/2LS9TurSzZuGkbHl5BG49duDnkeuB1xX3b+xX+xJ4X+IngiLxb4jto&#10;ZGkJdflBHXOcccdvWvM/2/8AwRpHwTnXRfB1nGjTs0asrgFF4weMdOPX866cFwfjIZk4VLXWrSd3&#10;8zrxHFWS11+6k3J6XtZf8E739jDw38NJtJW58T38d5fShXm8xt7Bvuj5R90HnAPJr37xf+zB4F+N&#10;umf2LJZQ+Y3EEzQjdEuCMjjsDwe35V8m/wDBL/wLe6/r91J4o1OZZg2fu9ewP1HT14FfopbeD5fD&#10;WiS6jo2oqssMO5fm64HH59z3rozvCVMHXjBaOyPKweaU6nM1LW58Q/ET/gmb4g/Z8vJPiL4S11bi&#10;OGQyfY5nC9xwPbHXjFUYfjv4U1XR5PDvxHt47Ofywp8zaqkY+9noWPP0P4VT/a6/bo+NOmeLLv4c&#10;aqlo9nuKq0bN5m3AyRkdDxx1x39fnn49+D9X1fwjD4tGsKvnFnkUSHb15kI9e2M4rq4X9o8W6dTV&#10;p9ND6LPMLKrkqnWt02Ow8rx3afEuDxF8LL66m083AaZPO2qFXkHB9Oc55J/Gvr/4F/H2fSPiTY+F&#10;NXuJUa/X5Y5mwTIByFz1BAJHp0HeuK/YG+Gtnf8AwhtLzVYYriSRM7j98YHpjnOf5+orkf2oL3TP&#10;g38cdF8aR3EkaW88aNJG3EZ3Zx7nGcH3welfXZpWp4ypOhJaxT1PzDDYOnWqcvc/Wj9n7WI/Pa28&#10;7OZM8dDn0r3ON1aMPXyX+yj4tj8Zvp+r6RNugntUk+U+vIH1r6rkka30nex525r4PFU3HlT32PGq&#10;03TrSg+jMvxT4s07TytpLKu52xtJrz74leH82v26zHzyfcx71zHjrxTfy+NPMEhKRtwC3Q5ruNL1&#10;O31XS1udRlUbUBCk1nTlTk3BdD0JYOphqcKj+0cDe+Eb3SdJOoyuwbbub2x61mfDHSbLV/EUeoTv&#10;86tkFjz9P/1Vr/FDxnNdr/ZNmcKw+auJ0m9v9CvFvLKTG37y9m/wrnqV6cKmnQ9CjgK1ahd6X2Pq&#10;rSUEWnIqHI28YqRz6iuC+EvxAl8R2SpMuGHBFd5I2OVH4Vv7sveTumfP1qdShUdOas0RtOOmKZ9o&#10;A5yevzU2STI+915+lQs+G25rWMbmJP8AaQcZpy3OeGH0qoztT0bLHJ9vpT5EBQ8dyZ0hsAEbe9fN&#10;/wAWMnwpdEyYVVb5c/p9K+jPGiO+ksGH8JP6V88/E23dvCt0hP3t/wDDwP8AGvKzHTlOrC7yPnH4&#10;TW839tShYwyiXGwH5SSevIFe7adbgworJuyM4K88V458KrKb+25ZGjZV84l1/unoPr/hXt1rbBbA&#10;sIyp2Zz715eIl7x04Ze6eAzhvEP7S0cHmBvs7ZYZzjA+8BX0XGMqpCrwowu3pXgPwos11P4/aleX&#10;C/6ncq4T7mCeOvPr78GvoBV6EHcvY1jWdrIvDL3ZPux3KNuaQ4HPzdvXFZ2saxFpjbm5UtyN3U/5&#10;/DpWkVbDlMbtv3sfp71l+JtOiulRWh44HK9Oe9c63Ov0PmL9vz9nrxt+0R4GfS/CULKz4PzE4Yjk&#10;Aj0yelcx/wAEzv2PPiJ+zcJh40sf9Imk3tJGSwJ/Hvjg8f4196+F9M0mHSR5tqjFR827kdOlaljZ&#10;6XeDaLeOM9N2Oo9K55U6bre0tqWk+W1znW8TW1rDtkhbcvt6CoYfG1sOltJ97+FCf0rsJ/CWkSRb&#10;pkDKvPC1mppHh6SdrWJPvc9hj8fWqK5ZbmfceLltoGlEf3fvf5+tJa/ESCTpbscjKjb+n1rfg0DQ&#10;tQT7PLGq7uPu1G/g7RbW58swKB/u9PaldBytGafiNYK2ZIjtx0218j/8FN9a0zx78Nbnwvdb4Ybq&#10;IiaNUYhl/DjB9fzr7eh+HmhX0XmeXuyM4x1rh/i1+zp4T8cwizv9OjmXOf3iBvwojKNzizDD1MVh&#10;ZU4OzZ8g/wDBH39mvw58KvCMmuaTYBW1C4Ms3AAPp0646D6V+gw2+QoiX7oHNc/8LPhD4W+HOgrp&#10;ul2SRJGoCoq8DFdE6pEWMa+mOKfNHZE4PDzwuFjTk7vq+7Dzk/un/vkf40VBul/55/8Aj1FB0n5t&#10;aReKyLGwrsdE0png8/Z/D6dKreEovCdzLGHmjrvtWuPD+n6A/wBjZcrH7elf5643grGSpylGrHQ/&#10;tOnx/wA/uThufL/xFkuZfiR9kt0bl8fLXqngD4XanrMMbvCw3KP4a461vtCuvHcl9elDtkPJ7V7n&#10;4S+MfgvQrGKAzxK3Cr0r6TIsjw+KjSVeVrJH8i8Y4eniM2r1JdZNjL7wX/wifhW6E0WD9nbt7V+f&#10;3jTwvruq/ELUZbHTpmVLhzlFJ43V+jPjzxZpfifwndNazru8k4Ofavm7TbPw3Z63cQXXlqzNktxz&#10;X9x/R/ziXBX1mrho83Mkl95/PHHHDVPPMbh6aqcijza+tv8AI8E8OfD3xlrV0tlZ6DcO27G1lwev&#10;vX2n/wAE6fhlrvw58YaheeILIRtdQqqbecAE8Z9aw/CGreBNEulnS8haZVDN8oz1r3X4S674f1Hx&#10;jHHpkirujVvvDnNf0LnviRmmf5PXwdWioxlF669LP9Dj4f8ADXLcjznD5hDEOc4SVk7W1VunqfQP&#10;2lcqVQevy1ILqLOdv59qh8mIxKSzfd69KcIIjzk+h5r+fpbn9BR6DhcRM3yxg+1Kt0h+8uMDPWmG&#10;2hYcbvTG7rzThbQkbQW/PpWOhoSLdr/COO3HNPivUXAce5NRRQxsGUuwP+eKkS3iDZ34G7HNHuky&#10;MvWL8z2zwrbqW5P3fT8KztMtSbljLE2JEBxz8tdOmmWO/wAxwM8/xcVItjZkb+nPyt60+aIjE86S&#10;NoSE4z/d4q/Nc7tn7nHynOO9Wrn+z7d1jfqfccUobTHl8sjjGAc9afNfWwFmGTKKdnRaku70QxZ6&#10;9uO1N3WolWPzOduBg1N9ltphsY5XrUdRHI3F3ey63lI5NvmZb0xViOcx3rb9y8sR2xXRmxsbdchF&#10;y3fvUEmmwXV3uZPlz34rRSQGPpN3ctdxsUYYZlYt9a1I7q4kjVxI3ySY6ferUg0mwhGEix/X3qVd&#10;PsNpGzjvU8yAyra/uUn8qZDjPLZrRtZ4hMGFuvX+7U/9maeWDFOfdqk+ywDGBjihyQFj7VEPlwOm&#10;OtOFyh4zx68VXWKD7x4NOWONf4vvUCsiT7XHnBHHfFSC8TGMD1PvURgiI+9j/aoWKMnJNBm42J/t&#10;sefmHX0HSni8hxye9V1jjZciQ560ohiO0g/r3ouKxZW8iHPHTml+1Q9179arKkHIBzup/ko46557&#10;VVxaEwu4wad9qhJxUKwQltpJ9KQJCTyfYCgRP9riwAP0oF1GwyV2/wBagEUWc7sCnhYwME59s1QE&#10;ouY8EAUhvICPSo2ijZuTzjtUbxRMchsZHWtBWRJ9ugDbQeR6UovIS2SPxrO8uJZSHf8AixxToHSS&#10;cLuPpQFi6bmJR838qRrqHGQoHFV7xIoot6lvXrVUX0EYbPrQMvtdQhsk003UeOR79OtZz3MbSEox&#10;x24p8VxC55yc4xS5gLbXMJBUIvrTftNvjp7Cq84TAk3MMjOR2qOWW3SNSWPzHnilcC19qj/hGfy/&#10;KmG4hLdM+9VI7i1OUJ561Jsg6hsfjRcBzXMKnac/nUbT26r0wMdKBFCx2jNRyQLjIP0pAQXV9EEf&#10;Z12n/PvX5zf8FSP+CiXxR/ZQ1e1j8H6LDdRTO4cSy8DAzj3P9OlfotNaoEbkt8vr0r8kf+C7vwx8&#10;beLF0+fwl4KuNSWO7YyNbt+8O4Y4GPwz2Fa0bavqc+IfurWyvr0Ptj/gnT8bvF/x0+EGn+OvGyLF&#10;d31ss0kSyb9u4Z6n8K+hdbkgbT3C/e29PSvhv/gijonxC0b9njSdK8e6NNZyQqyqsi/MIwSACD0O&#10;Mda+5NYs4xp0mct8p/i60VP4hdD+Ers4fw7Ip1885+fsevPT867DxAf+JZuZei/l7VxXh8hfErhX&#10;yu71HP8AhXba+WbTNyYwF/iHb1on8SNEeP8Ai7emv252MP34O5eo56+5r3zwEFPh+EH/AJ5joOR7&#10;V4D4vXGsQlVZitwN3suev1r3zwAwOgQ7R/yzFb1PhREPiZtk88L+GP1qGRcY/LnvUsnTPT3qOQ/N&#10;gn71ZGhXc/N936VCwIfYuSDU0hA+bHH05FQsxY7j60AROCDz/Oopdq/dH4dDUrZxv3fnUTqR87Iu&#10;72oAhmYrC59B/EPb+dcLrtjqss0mopEzJuzu57d67qaGSceTtGW+X9a2bzTNNsdACS26lmXHPTmj&#10;qehgq/1eXNa58TftoeLdYb4S3cNzuEUwaKQs2MAggHr0zjmvgoaj4F8MeH4Ut57d7zzFj3KVGf8A&#10;a9uc9efyzX6pftceBPC2p/CXUrae3XdJbvjjvjivwU+OOi+MvAfi/UFkuZ2t7e6ZlVpN+M8jae5x&#10;1P5dK/X+DXD+w5Ss/dld+n/AKq46nUxz5dLpaH7X/sPfGrwB4C+FFqtxqEclxHB++wqhi3TAHc9q&#10;6H40ftQa14l8LahL4f0KRYY1PlmRMbu2a+If+CV8WveJvhsnjbxDA01vuZ7XzG+Urxx7fTrXofxj&#10;/bQ02y8RHwFpHh1pF3FbiRn2bGB5HAP+QK+bz2pl+BzCVWprd6X7s9TI8ix2aYlfV9eV3fofDnxY&#10;8YfGDUvj3qPiALeNJHqJ8qOGMyFueRjHGehUgf1r1z40QfEPxd8HbaeeWbEao0mVHzEAc7T344z0&#10;3GvoH4P/AAG8GfFPxZ/wmus6ao+YOzE/Kxzx15AAwB3OOmK6H9rSP4feFvAsnhmxsVWQRlI/IbOO&#10;OTngjsOhxX0PBGOjRxCgo3bd/Q7vE/EQq0IUovWH+Wxw/wDwT+8V/EXW/Bv/AAjmnxeY1uxjLIpw&#10;G46nPTbjr17cc1h/th/si/Ezxd8QbfxRqFtLcWqybm3M/A75xyOpz24HtXtX/BK/TtKXT5vP25aQ&#10;ZLKASSP5dhj+ea+zvHfgrRvEmltCtojNx0boRXdnnEryXiafJTVnv8z8jwOBnjMvVptPoz8x/wBm&#10;r4ca94c+KCaHpLmFYVEaDB3AYznnoOO2PXmvt6L4b+L30ZlkuHVZI/l+c7Bxxx6e9cfpPwZPgX42&#10;W95aKn+kTfMu0jufzPX8MV9FfEHTdVTwFPNpcJWRIDtwuCOK8HiDMI5hiadWH2kj1cpjiMLTdObu&#10;0z8W/wDgol+zvrvh34qR6pYawzSXTMd3nfOucnueOnGeprF0X9n34heM/gzHbaffTyFbVW+zljkc&#10;H5ee/r396+jvij8Cfib8YviNfXuq/OLa4zBG8ZUFdxPA49Px712H7L3wl+Ifw78ZJ4f8Y6JjSnBx&#10;MZMgHO5sgjvxjn88c1luGxWX5g8RKOm/qfruOzDA4rIVShVi5qKur67djn/2KPAfxY8F/Dn+zNUs&#10;5I2jztjlGPMyP5cfh0rxf9rn4a/E74rfEOHSrjT5obeC4X/S2X5AA/JIz0UY6jHPrX6peBfCPgO3&#10;kF1dG3VWjOI9wAHrXzf+3X40+Gng6OabwxaQyXvl4XyUDEj+Z9APevoKNT65jZ2h8S7H5fg8VKli&#10;o7XufS//AAT5+EekfDj4eaboy6m11LDbqJJ5HyXOOtfSvjW/i07RmzJ/yz45r82/+CWv7S3iTxH4&#10;n/4RrUtUmvIgzIUILeUeqgnp0GM195fFLVbnUNLjt4lZFkADn0BNfLZxg8RhsRzT10bMMTSl/aEo&#10;T3b1+ep5Hqglv9ZuLst96X5W9RnipYdZ1qztfsyTt5e3A3Cp/EXiTwj4Mt1/t/WbSNdwG55B8ue5&#10;rWtE0HXdHW80e8imSRcp5bBs+4xXx0qklqfX3puCi0cbfrJJmSR9zHn1qjJw21DtbBPC9a2tY0+S&#10;1uPLlG3C53Y7ZrH1CIxNnPHfb34qDp00O9+A9/Hb3T2rPj5/ur246V7ZLL+7VzjkZrwz4C2ktxqL&#10;XYc4aQj5hXuEuYoVx2GBmvew8V9Whfz/ADPh84/5GE/l+RXmlGAc1XuL23jHMqrj/aouXQpzIqr/&#10;ABNmvCf2vP2svht+zJ4Jm8WeLb6R41+Vbe1XfNM56IqjqT9QB3NdsYxs3J2S3fRHkSlJbK56/qPx&#10;I8LaXO1rNqEbSKvKKwJFVdJ+L/hHWrhrbTrjcyN8zNwB/wDWr8+vBn7efxw+ML3OpfDD4BLHp9wS&#10;Fvr++AZVxkMQq8nGePbGa7C88N/GHxB4KaK6+IM1vcXTh5pNPUW7Jk5Kg9QB0/DNE8VlcIaNyf3L&#10;8dSoUcXJ6pI+4fFXivw//ZmJ9ThVmUjCyDIGPavDviDqeg3Ph26jgv42wCco4498V4jD8O/E1p4Z&#10;jlHxA1G9kYfP9uvG3OQOR145+tc/b/EDw54dtpNL8TN5PylXZZyw44PBPXPvXz+NqUsRZwTVj0aN&#10;OVG/N1Op+GejwPq9xIGUhp9yZbkD0/GvXRbLHpMoUcrCSv5V8p+J/iP4eg0qbXfh94u+z3VtIJJ7&#10;XzAS/tnnBz3A/EVxvhL/AIKV6mhuNE1W3Ml1DlGhiYHdyRk55Xp6dsjOa8mtOKlqzppaRtY96+A2&#10;nrJ8UNc1GVG+SZgynthiMY9fXt/KvbJlLli0n3W4Ax+VfN37IX7R3wo8c61cf2f4htft1xIVaB5A&#10;GVtx42nng19IpcRTr5iNu3fd24wf/r1jUkpSuiqEXGFmNGep+uG5PSvP/wBoX42+F/gd4Uk8YeKp&#10;hFaQR+a7E9MHvXoMnXaw49N2MD1rp7T4D+Afiv4Qa18baLb6hDIhWSO4jDKfXrUfDqzSXM46Hy3+&#10;zJ/wVC+AP7QXiSP4f+C/E8UmpH/l3LbWZc4yM9a+qrbTb14Uns2UK3+r7H/69eOP+wH+zr8LfHUf&#10;jnwH4E03TdQikO6S2tQm4enA+n0r3Tw3qRjto4GZWO0L9cDFRL4Qp+0XxFmLTbuXT/LlfHfn+VZt&#10;n4UuBIzr83mf3hz9a19ZvLiGFfJXj0XqapWGs3KRYkPzHpu7e1Saamjonh1ogzthsep5FWZNKaSU&#10;uBubovy9KXSdRlEDSzt8vSqb+JpVvcIPlVsvUa8xqnoadppt2inZ/OmyadPOxDBWVTkfWrVhrkd9&#10;B8vXoMdqorq17DeeXJGSqnsPve1R5DJ4NLuc/PLxUF5CYD5Z61Yt9Zup5WjK/ebH0qvqJL7hg+n4&#10;0R3JlsUfLtvRv0ooz7R0VsYn5z6V8APiHZyrLAZuDxit7UPhf8TU0uSGQS42ehr68TQbFVyLRR/w&#10;Gm3WhWtxDs+yL/3zX5BW8JckqS5vaSR+if66YpacqPzb1j4K/Fiy16Sa2tpWVifX1qNvhV8ZlIP2&#10;eTIPy5zX6LN8PNJeXe1ivPOdtL/wrjR85+wp/wB8/wD1q3w/hfl+FkuSq3bukfHZlUjmFRzlpc+N&#10;PhR8MPjT4htJNO1bzViZdvQ1cv8A9iTx/NetdxX0rFucMtfa2heFrDSBiC2UfRa1FRe8a/8AfNfp&#10;fDdF8N03Cg9XufMYjhnAYySlWu2tuh8GTfsO/FRy0i6iyN2ZU5Ar1n9lz9nf4j+BfFf9reK9WkuF&#10;2bV3pjNfTYwThI/+BYpVd4RmKNeuOB0NfXy4ozGrh5UZWtJW2RjS4TyvD4iNeF+aLvu7fcXI4pFj&#10;Ubvu8GpfLkBHPUZqpHcXCnncG7tUn22cHDHrxuA6/wD16+dPpLMsGKXHH0+lGxydhY88dapreSHo&#10;f/Hact1cbNxX8fWpsii4EYA54x1p/lNHkKPruNVPtMx4XrtHHpUi3M2ccg9PpSXMSy2sbn5jLx71&#10;mXPiWC1vRaSXK7uu0/XrVk3NzKhD7ueBXMah4QvL/V/tpl2nbsJPX/64pqOuojV1rV7ZtQWdJ+PL&#10;BO1uTUcerxDV8bxt3LtIaqU/g67kbzGkbdsAyx4wO1WLPwn/AKUZ1lKlirE/TjFPYZsT3EwvvMVs&#10;rwavL4htIxiaVfT7w61QvbR9m1SN23IPp6VmN4Kvru4a4Ny+1mVlw/H1/Wl7r3Edfa39rfLujdT9&#10;TnNNbWrOKTyiw+961i2eiX1nDJBDKzZwVbd29qrDwhqE101y90y72yyntU8se4jrINTtnPyyj1qQ&#10;apYoP+PlD3xurlZPDeprbeUk7bsfdLZBPrVWDwV4nkm819QYqfvZbqfWq5Vu2B3UM8Mw3LJ8tMut&#10;Q+zjdvXBxVHS9OubO1WBp9/y/eam6pBLJZlSR6bsVKAtprdkNrSSqu7se5qT+3rMyLGs3Lfd+auT&#10;k0SVZfPF221lxjPap7LRvMuEkjmbaONxaq5UTd9js0PmQ71PFH7wHhqp2sjQxeQj8dsVILiXIBK+&#10;vWlysmW5ay+35iOeBTtpwGB+uKppPKMtjPFSCeXPAp8rJ5i0qtu69/SlTdjH+RVZZJFQ/LjnOaXz&#10;Zc859eaOUC0FcjBfv0o24Bw35Gq32iUnpR585wPbpVcoiZwwPP45p+GA4k9/wqt5szY3DGOopDcS&#10;45/8dFWItOr4zke1NkDrxu/hqIzTH5ie3YVHLNOp5z8w5pgCWrvJvLVIluIzuBBqjcajcQybQn/1&#10;qSLVJXfbz83+c1N0BpyxGQMrt1GetVW08evvTVnuNyjFV31G584Q7e5GVp+gFw2UTfKzfU+lN+yg&#10;ncSKi+03AX5uDTGvGztbt/FSAnkhLfKG6cdaiNluG1wD6c0xp5xlj078VGL+TGNnPX7ue9HmAr6Y&#10;mciX3Ybepp5tfm2lm9eKiS8lb5gMc5x1pqzzlevQc+9SBY+zMDw3b5h601onI2n6YzUZmnIwf600&#10;3E5GADQMV4Hb73cnivMfj94P8FS6JHqWv6fHJtk+869f616WZ7gL8yt2rxv9tB7/AP4VfI0BCyCQ&#10;BHxkBs960o/xEiKjtTdzrvhJoPh3T/DULaBZRwqw+6vf3rptUVv7PcEfKF7tXC/s/wBzeH4Yaes6&#10;srLCobPXp+X5V2WpzXI02QHdjb8uaJfxBx+FHBaG5/4SiQ4wd3Udvau71xv+JbkH7q/NXnui3Ei+&#10;K23KdzEj5e/OcfXNega5hNI3Zyqofl71pP4kCPHfF5xq0LoGXbcL5m04BGcf1r3z4dOw8OQkD+Ec&#10;14B4yBXU41IPyyAqw5B4r3v4auX8OW52jlF757VrP4YmUPjZ0B9QP1qNwQd3zY+tPbLcr3+7UUuT&#10;gAc5rI2InySR/td6hlJAyM+vFSsTjhh1/Som3YGT+IoEROCSAg96iYHOeMdOankIVuBxzzULqoOP&#10;8jmkNblK81D7E6yEL67a82+Kv7Tdh4b1m10C4TPmtj3OPT8q7S+8SadHqjWtxLhV4XA614T+0Rae&#10;Gda1dr6eWH9yDn3XHHP1r2cjoYbEYxQrK6Zti6danhXOG5zv7VP7Tfhifwk+lxXsLSXEOY42cZPG&#10;c49CPz7V+cv7XjeEx8O7q8WO3F3Nb+ZJDwrZPK4B6qSfr1+la37eOt6vceLLTR/DGsGZvOw8cUjf&#10;Mu7pjv2P4V80/tMa14isdHstIu/MaObLIHUqe3IBJ98fjX7lh8pweR5K5Um9rtep89lNbF4vFqdX&#10;u7eiPtr/AII+/FDV/GHwku/h+kMccOlyGOORW+YBsnv6Z47np7VtfGP4ZW3hT4sTXEsMt7NNKGRG&#10;7nnjnr3z0HTivkr9ib4+yfs3aRdapCLoNcKfu8gkjI+h7Z7dcYr6H+A37UcPxo8fzaz4i06ZWabM&#10;az4xkDBy3PH5dsV4uO4XeJi8ZWgnBxT/AO3rbn1uVcTYrLcZKhh21Juz80emH4j/ABH+HOgfbdB0&#10;Ty1NsAsK5Hy4B/HGceor5D+Pn7VHjvxRqF421/N87bIJJCqngjOe3OMc9c9e31n+0F8a9GuNGXwr&#10;ZIu2ZcecqblAY8/N15Geg5PT1r5m1n9mPxR8XfD994j8L6QxtYdxa4CkKWxyehyMZwM8DoTya+Hh&#10;jMZgsdCGEfLr0P1Kng8Hj8tnXxtON7del/Nna/8ABLH9pnxPZ+Km02/1AqsjA7myAWyRkf7IxjOO&#10;Mc1+o/gr4+afNbNceILwRKsO8lpBjHrnpjJFfjT+wRo1r4a+OzeFNUvFhuYZ2E2WIxgqeRzj3PvX&#10;3F+19p0WkfC5tT8N380NxGreX9lb5gSOn0wf0PtX0vEmXvEVaMq/xyim35n5bl9DB4jGuhTSUea2&#10;h1Hx2/by0Lwv8ftHsNGK30L3GJpF4VDkdD3P096+oof2n9J17wYkz2W0TWe/GPVf61+Sf7J3w68X&#10;fETx1beIfElvNLb2twoLTrvZ3zx35I9eK/UTwP8ABrxJrfh21sYrZYVMYT7vGMfyq6mUU6mU4ety&#10;W3V3p1Mc+o5fk+aTw1OTk0lf1+W3ofM/jb9tLQ/AXxinsrnR2jt5UXdNtON2c8+xH8vrXG/tW/8A&#10;BRFvDnhMyeCvDKyTTKoikWQbRu6Ngcknt0Br6c/aM/4JY+HvHfhO612a9kGpeTlZEYp744H+TXyN&#10;+zF+yHpl38c9a+G/xL09b5LGTfbxauok+TplR0P1PbpxX6Nk+V5LnOVTxVOScqMbyX3K/wB58f8A&#10;2s8FmMIuD5Zux2//AATU8R/Hz9qTSW1jxdrVxBpXn4t+oZuecN3UcfjXrH7R3wG8G+C/GFn/AG3c&#10;RyNfJ5am9wynB6fj717/APsxfDPwl8KbQ6JoOlQQqrHy1tkCqvOen+e9ZX7SXwi07xt8QdH8SeJZ&#10;ysFnNuROeSa8bL8Vh/7c5K+lNRey3dtNPUvMvaVJOph/du1bXZHnf7EvgvwR8LfGuteKtUs7O1s9&#10;qSfaFXarNjGR6/L/AJ612Xxy/wCCiXwhOot4U0PxFZ2rMfKW4uZlVWYfwqe59hmvBP8AgoH8Wrr4&#10;beH9K8O/D7Qp71bzUFt7qGxxv27CSeO2QAT718N/DTUdW+JP7TUeq/GzwOun6X5wis1vFJjhjXgk&#10;8YBxjnnr61+Y8fZ9Tw+YOlRhaT5U73tFNJ6Lv1u7+h9HlGW/WKca9WTf6201Z9B/tfftkeCfAM8m&#10;qz3cOuNIAW33wWMndztB/hzgHnPp614L8Ov+CynxG+HfiNbzwfo0D6O037zRZrqQsijGShJPbt/t&#10;Vl/8FafAvwP0PTrLUfAfiW2knbiS2tbgPgZA4wflHPGeuDXwPHcyaF/plrqMcqq2GDMe316nr06f&#10;lX5l9bxUpP3up61dRp1ND+jz9i79tD4YftpeGV1HQbpbfUbdgl1YzYWSCQ87SOe/QjIOOK9o8S/D&#10;a7XyzbQt87bcp0Ga/nE/Y0/ba8f/ALOPxStfHvha5M2wqt9YCYql1DuGYz6E9Q3Y+1f0A/siftu+&#10;D/2iPB+l6pay4+126ssczqZEbHRtpIyPUV9zk/1HMMMrpe0jutr+a/VdH5M8PG47HYepeMnyvZ/5&#10;nv3wp8BReHNOWQLtxya6TxFr1vpNk93cOu2Nc/MeBSWuoxW+lCQt8m3Oe1fMX7V3xW8ReL5ZPAPh&#10;TUXs7PgaleRvtZVJ+6D2J/PHSuypKnh4uc1ZR0S/Q8eTrYqtveT6nJftCfty+PfEni8/Cn9n/SVm&#10;l8zytQ16ZT9ntOcMq/8APSQenQdyeleD/HSOz+IerWfwN1W/k1PxFqDKdSvNQYO6R7hkhSMAdcYA&#10;Fes+D4/CvgeMfZreAeWmGAUZ+vX9OpJz714v8Y/Eng/wvresftBy6zHFeWcLJbCOcblXpkeuT2z0&#10;PrXz+Ix1bFT97SK2XT+vPc76eEp0I6avq+v9eR6F8O/iJ8PP2ZdHvvC9/FHDHp8C/wCkKo8sLg/z&#10;Pp2NfO+u/wDBUGxuPFWp6XaXK/ZFuWVZFfMYXp7YwT06kg18s/tO/tH+KPHwn1LRfEMnkync0cTF&#10;gTg7u3IHpwcnjIBr5l1nWNYN2L1L4ruYNxjAIHIxn0I/QV5VXHezl7iOuNDmj7x+sXxr/a+ji+E9&#10;h4y8Ja1u3Qgy4bbvTv6cntnnnivm3xv+1NpHxL8FzalNrs0eohmEamTy2fGOnTA4XOe4J+vgGkeP&#10;Nf8AFPwbbSNOM263xEscbH5+Cck/+y4IJx0xXkV3q2t+fI9rfeW7TbWXcflwBkfnn6msamOqSVlo&#10;rGsMNGW57F48+NHjDTrqDV/DuuXSK6bZGjmYAqw52kdR83fPHqMVzemfGbxTNr39vNIgZsCZVjH7&#10;zGef97p14rj7bWmudKbTmlRVm+VV7NnqvqMjv0BqKK0ijiW0tmbdJgmNs7mx0Jz046Y615k5ykdK&#10;pxj0PYvCfxP1DQvHsPivQtVuLbz287zoCyssnqcY55HTg197/sS/8FRLTUNUi+GvxkvI45GZUtNW&#10;klG2UdPmxwAPXufoa/MDQb6WKKa0umZCqssLedgJxyBxgH8Bj1raj14xzwpZ3PzQ5aNlX72OnHXd&#10;g5//AFClTrSpyuvuB0Y1Ef0SaBceFNasU1OPWI5beRAyqsgI59x2r1v4XXGnzaD/AKDKsiYILBs/&#10;rX4jfsU/tma3ot9a/Db4l+JriTSZ7gRwyyXBPkjjqe+c9Cc+tfsv+zkdKHw8tTpd6skbW48tlbOR&#10;j1r0IzhVp8yOSUZU5WYfEPyPtscQXGW5x1qTR7SyhaGWQp/u/hVX4jmSS7UJ95W/hFVLFr5olbA3&#10;fwsvaq+yI7m7s7O8gDeWPxrn73RhHcts4DHt3qxpV1evtjm6beeelXNWuY7e0Bx8/bvipAlso7Sa&#10;L7MAMDjio7vw3AyYjI68tj9KwrHUrmK5aKNCcnJOODXYaO80kCyXA+itUSNYlfTLWDS03XAX5u3r&#10;Vww2Ljz3VSWNVNcsJLseZADu6YHeqUttqZgCBeRwoz/nmlYs6C2sbMwtImMjvWLr2xCyrx356Vp6&#10;JFcW2nESn5v4iTWJrMrbpP5e9C3IlsZeI/8Anq3/AH0P8aKj856K0uZmGJoihK7ackoIzikVYY1+&#10;/TgYmPDVznbqPjljXqoNOWVevkLUYKUb0B5aqswJkuNpwFx7U5rlCBtiH41XaSJefMoMsSrzIKFE&#10;NCwlyhOCm36U4XkYONnvn2qsssTcq31pVKLgluvKkt1rSyRJa+1RgfKv0AoFypXP/s1RxtbHguT6&#10;01TCQSH+ZfRqYEzT5UDb/u56CpI5lI2bfwqvHFGy7mbH41ZAiQKp/wCBL6UwEa4jU49OWz6UWl55&#10;25k+70x61g+M/FVlomltKZP3kkgVI0PzMfSsm5+JmleHLKTUPE93Dptpa2pnuLm6mEaRqOSSSeKm&#10;4uU76O6Vcev92s3WJ723ctFD93+KvAfhP+2xd/HTV7y/+EHhSTUtBsXYfbXkCSXKqSN6Rn5tpwSC&#10;QMjtXq138e/BCQWMF9exw3V58sdrM4WTd3XB71MXHdD5GbP/AAkN88KuRuKsRt9gafBqmoWsLT+W&#10;zKG+U+lcX8TfjX4J+HumrdeJtZgsrZm/1jTAeY2Dxkkdua8v8Uf8FB/g1H4UmtfDvjKyku57eRLX&#10;bcDAbBA+pz2/HpUyqU4buxUacnsj3DR/ir4Y1jXH0WLXYftUZKyW5kG5SDjGM100GoX75WI7h1Vg&#10;OD71+Yfxr+LFp8PPhDZ+PPC/ibd421LUCLW4gcqwYnO49eABznAxyK+yP+Cff7Qfij4vfBa0vviB&#10;MsmrWbNFeXGPkmI7j69fSpjiKcpcq33CVOUVc+htMlvDOyzJtVfu1pF1z/npWTp3iCzvYvPiZfl/&#10;vHpUsXiW1nlWJRwWwp9/Sqs2YmmswDAsvFSLMFHI/i/Om27wvGrqOv3h6VIqRrgFu3IoAbcTkxZi&#10;B6fnWPq0mqSWzCGPGeV9q3FaILu3dv4euKqPqURcpt+Vey01oBhWNrq00KrOXH975u9PitNStQht&#10;42JVf4vr1xVqXxVZwXH2Yrub/dq7bavb3MLS4x1DfhV6isYsN74hWbaYCyjp81Xre81VXXzfusef&#10;apJNfsIJGWTHyj5toyab/a1vdzKtv3XOaoiSsa1tcuyDf97vx1qdbnnGcCq0ckPlKuO2CP6VJHPA&#10;FHzY5z1osZlgXGWwKPtAB6Y71EbiFR9/5dtI00PAJ981VwJvtGDkqPrTTdDrUP2mHOP4e/Bpv2iP&#10;Od386kCx9o2jPr3oNyzD7pHaq4ubccE/zpy3MI4B/wCBYpoCwtxn5WFI1yCuTn0qB7mENkY4pPtE&#10;QJZm5xincCC9nPm5EQ+tJChE+7HGalE1uRjA/wCBfzoFxATjPSpAmNyq/dXt+dUbmWVbjci8/wAN&#10;TSXMI+U/pTWuYc4K1UU+oFSS5vfNBwxT1PenSvchd3o3apzcwL1bqOlRm9tlO4t838q0AdFeSGIh&#10;x2wc1XjuJldk29utTG8hQcnp6UNc2oOeOKnl6BcpzPexklFJ9c96s29zcLHkr83vSrdW4O6g3Fov&#10;X8e2alp9guOS9mI27c9/Snm6IXgD/Cmi4hySCvtxSNNCRweg+X3FSHoDXJUbQNwrx/8AbLvAPhhI&#10;WK48xT83f2/+vXrn2mJflQ9+1eOftm39tD8LmlkcqqyKVZeo9/qP6VpR/iIzrfw36HQ/s93Jl+G9&#10;gRHtJhGQee1dlqk5Wwbhvu9e9cX+ztNaf8Kz09EB2+WP/wBf+fWux1aSBbCQf7Oef505/wARlR+F&#10;eh5popb/AITNxjJ8459ev+fzr0bWCq6RuzjaueOteY6TO58anynK/vMELnB/yK9M1YZ0cbHb5Vxx&#10;Vy+JCieN+Om2akhbqsw2AHqfQ1718MefDMIPXaPx4rwPx07/AG8LvUjzgfmbj8f89a93+FpD+G4N&#10;75JjX73XpW0/gRFP+IzpyxYbSKikGeS3U96kJZn3M3/1qibcGyT161iaMjY7gM9u1Rtn7yr1/WpH&#10;bPP+frUM2QOP+BZoBEbDPGPlx1NV72R47dnTlivp+FWWbjgNn1/pUFwrMMLn1Xcf896CkcjdfDy/&#10;eCfX5psZUsBt6V8U/to+MNT8IaZeal9nkCws21g2Awzzg9hX3d4+8SarpfhiaSBWWNYiWcD2r83P&#10;20P2nPB/iq01PwHY6Kt9erL5My+XkJgAsDkfy79Oa9HJ6nscwg27anvYepLEUnGeux+eGsfFLxX4&#10;u+LT6jfXM0yxT72y4O/GfmzjjIPQdODXN/tB+OLrxr4o0/Q0gh7CMBR83JyuPb3/AK19IfCP9nTR&#10;dTtL/wAWa9pM9vHJGzfv0Crjvk9c5xjjBPGelfMnxG8Hrc/GOPw3p8m/ZeiBGjUEk7uMeo5/zzX6&#10;BnXEn+xww9Od9bSt2vex25fk8XUlUce1j0P4WfAD4g6vf6Wlva3E9lcbWYqpKkEcEgfh6ZwOlesf&#10;FrRrb4A6DbxaRp1xDdNHt2zQld3y5OSOxP05/Cvr39hT4Raf4butJ0PxIY7hJLcKJCw2sxA+6PqT&#10;z37ZHNfa/j/9gb4JfGfw+tl4j8O2dyGQFZGQbhxwQe3WvXzTjCOFwcMNKL5XHdfdf5HzlHCYfDZ1&#10;KpN/DL7z8T/2ePE2t/Hf4i23gmeR0SSZYbmSSYnAJ4Gex7Z9OMGv12+GX7P/AIL8C/AhtC0yxj2r&#10;aZbCjDtt6+vA9+RXhvxg/wCCcvgn9mLVP+En+FmmJEwYAW65P06c/j1x7V6D8O9a8dal8MJofEXi&#10;COGTyiJN3pjgfX9R6da/O8PV9viI2lrf9T9D4gdXGZJGvQl+76+fY/P74Dfs8alqX7d/iCWxm3Ry&#10;aq+3y1GWx1VeOnRSMZPqK/Qz4u/sqnUvhb/pJZ9tuQ28bs8ds9DXzn+zDP4C8C/tJX+p6n4hhmur&#10;jUndp5HBLPk8Drtx6DgkcV9zfGf4k6FcfCS8lsb6M4tSd27/ADx2r9H4txWIeZYaMFpyx6b9z8cy&#10;etXoxqTT1TZ8nfsZ+AtJh8XL4TCoZLDVF8xQoCn5ev5nvzX6b+DPBmnWmjwqsa7toPC96/Hv/gmr&#10;8VNZ8RftWeMrfX9SkMMGqwtas0nyvGQwwO3B7e/av2a8Fahb3GjQPFKGGwc/hW3HdDEZdSoUb6Wv&#10;ptrqcODxksyrTrzd23q/TQo+ItLmv4/7OkOIiDur4c/bD+F0vw2+Mei+O/BUJW4u7gW120X3tjk8&#10;8fWvrT9p34vWvwv8ISazFcqJeiqzYryeC80j4l6Ba+LdblS4nYq8St0HQjrXPwXjsRlddYh6wknF&#10;x73VtT0MXlOIqZcsS4PkcuVS6cy1svkenfCD4eQaR4MtdSvI91w1uGaRupOOteLftcL4s1K8tU0J&#10;5l8vefLjXALY7nuK+hm+IHhzwz4MhbUr2G3jW3G4Mw4GK+af2gf2pvB95P8A2Z4HiF3d5wZo1DYP&#10;tg4/M1y5Xmyy/NZY7GNRim9ZOy+S3fok2RKjLEU/Z002/L+vzPzx/aI/bDu/2bviZFZ/FXT5NQmS&#10;Dzre32DaAc56jqcfXtivlT9qj/gpSfjIfI8P+HLXSYkw8bLLvdvUZUDjgdOQQeSK9T/4KOatY/HX&#10;4g6zBrsa2+o+HNN2ptkUGXJ5DHOBknHuRivzf1mAW9w0UYPDEbVOc845PrX5NxLmMc4z7E1oSvCU&#10;216dN9bH1eH9rg8HCnazSszc8UeKNd8RapJfXOqyXBmOeZGO7Pcj+tZWrQSz6bg8tH08v09PpUnh&#10;exmubpnG5iuTtVc59v8A6/pmul0/wDfX8Laxq0gWEMVYl+hAyBjrznj2rx7GVpS1OQ8LwXyTiZcn&#10;A5Vc819SfsQftUfFr4R+M9OtPBmuyRrb3gkkR5SV2A5ZNucEFc5/MY6j52ljXwtctFEm6XosnXCk&#10;9fcY/Ovqr/gnZ+ynefGnxxa+JI7OT7LFcK0zRx5jRdwO1hkYPAq4VZ05KUHZijT5o8rVz92vB37U&#10;Fv4v/Z603xFpfmfab6yRpPOyDFlR8pz/AJIxXiPjnx3Z6d4NurgTLNcNN5tzNJznnk+31q38VXh+&#10;GXwmtNC0u4VVhhVI1jcjd+XGeRj0/SvmL4ofGbT7/wAHX2kSHbdKg8xpG27u+zkdD146Y56V61fN&#10;K2KinVexisHRwzfIjmfjj+1Tp17ANP0zX/sxhkL3EPnBPNXtjB/2T+o9K+Xf2rP2mZ9X8JLpulSS&#10;ssnDIHIVEwOnPrgj04yTiuV+Pmv6nqup/wBoabPtjUMfnI3npgMeB+eSM9a8/tr7/hIrGTTLv7wL&#10;Bml6JxknnjPQCvKqYqpPS5UaEd2c5pHjTVb7SblVlEoZsDc2Rn6e3/6+1VFhuL2HdLIrLGQD+66H&#10;HLN68/n1rmrvVr3whqE1lKzKu75tighlz0rodN8R6dfW/mQFozI2fLXG3Pbge3I75rO+gLsdb8Of&#10;G174PuJLVYz9nmh23Ua4+YYwG5HBPT9c+uJ4iktJrvzxIq7jkoo75PXjBbpzx0qQWsP2UXVySyMv&#10;yMGBByQQuQevBP160ttdtFCbVok8vc+5WYAj1HHTgjGecnNR0sbR2M63SFyFSM/K24N5m5gy8/ge&#10;K1rFEuIEvEQeYpIZtxGF649xyfTFYdxIq3oaSdQm8hsdWHJH4e//ANetTTr14Z2uJtS3KyqCo9ud&#10;rMe3OeP8aykV6mgF+RblZ/leZvvcbQe2MZ6HG459xVqS2SzuUZI/LBkIWV2GW46BvXP6VUuNzYjQ&#10;HyWkzGhbJOPp3I/z1ro7PT7a904RWsjM8TrghTzgegGc9e3rj1rOVjQtt43uNL0m3dJBbz20ySK8&#10;aldwC8qd3f8ADv2zgfq3/wAEhf8AgoGnijRk+FvjrUlW6tYlS3ZuMpj7v1HcdcYr8d/GV3f2GnTQ&#10;mSRmWbcrZB6ntz07n0yR2r179gX4of8ACIfGLQb7UNReOP7SLdrpiW254z6HHOR1xj0q6VSVKVya&#10;kIzjqf0OeKL231FkurB/NVl475p2kXLpBh4sMPQY7V478IPibctqsPhDV71bh3hWSxkUcSxkdP8A&#10;61e32unC9iC4G3g9a9KMuZHDKHK7EUepTtE0sEa4Xdyo61V0/WJL66ZLybG1uVrpINCWOHy4h9Ru&#10;4qj/AGDYrcbCfvH5vemQSWUuiNOscW1mHP8A+unX+vy2N0qgfJ6+gpLPwrb2tx9pEv8Autu596l1&#10;KGxP7uSTO3Hfk0DNCy8SWcu1HYbm6g9qku9QEse+3Uen1rHttDtXlWZJOg/hPvWmsSQrlXXC/ezS&#10;5UzSOpNp2pFInidcbevtWVrkyvudP7pDe1akUUF1GxBw31rJ1o7VeJTjHNKO4S2Of+2r/wA9F/75&#10;NFJ5kv8Az2f/AL5b/CitOUxM77Ix7/pTTbMv8VZSfELw810tl9tTe3GNw611trpIudO+3Z+XrkUR&#10;hJnW5R7mOts+eW/Kj7K+T81RXev6Za3LW0lyvyn+9TH8UaOh5ul/76FLkmug1y9Cc2kmOtNNlK4y&#10;T+tQDxdo463Kf99Crmna5o10dvnK2f8AaFHLLqirEf2WTGSa5Tx/8Y/h/wDDCCH/AITXxNa6es8w&#10;jt2uJQu9j2Ga7TWtQ8O6bp8l9qOox28McZZpHkAwPXmvy2/4KK/tP/D74kftNeDfh/bz3t54N0mS&#10;STVr7T1JW8mbhY1YA7lHfHfpUS0jzMFE/TLw34r8PeJYVuNH1m3mjZdyyJKCNvr9KnGpaVcX5sYN&#10;bhDMPuhvavyE8d/t/WnwhnbwT8LfEMuj2EE2L7fckuY+flXccj+teX2v7b/x98aeOLfxpZeMr7Tb&#10;XT7gy6fJb3HlnKc75BnDAgHIYYqfaUxcrZ+z3xz+Pfgz4AeDbrxF4r1+GJlxHaxs2TNKThUHqSe1&#10;efyftw6X4K8JJ4j+MNq+iWchX7PeTIwWbPPAxkdcc/rX5TftI/8ABQrxv8dvDWheD/itrcN1Ha3T&#10;Xcc+nxGOVj/C5I7jtjp+NaHwM/bx+FthHc/Dv466nqPiKG6VrbSJ9XdpFtARhXYH+E+v8NS60L2Q&#10;1Hqfov4y/bo+Dnia2jv/AAH4vtbu4VfPuLqTJFqvY7euTXyT8bvjprPxv8K+KPF/xhvNWutI0+ZY&#10;fD+kw3RiEoIyJpUGCQTyAe1fHGj/ALTni74WfFbXptHtLbUdG1u6PkyQ/M8KKflwBxkfTFW/FPx2&#10;1O01T/hYc9vJJY6mpSZbpd2xskfMM53cdMYIIIrjrVJTXKaxjqe0/s0/ta+Kvgb+1JpnxE+H8N3H&#10;odzbLbeJNOk4R4c/fCjIypwQepr0v9v79sX4afEf44+E7z4E+KrsXmnYutWvLfKxwHcCVwRg543d&#10;cYr478D/ABi8R6nbX2l+Hmjtpr6FjJcXEe5xGv8AChzjLHH6gc16h+yb+0h4Y+HUGqWfin9n1Nce&#10;+kNveX9vZ7jAuOnOQcjnHXr2rhcqkabh0N/d0O+/a3/bq0f4k+I9I07Xra4vdPsbVQi2Z4kkyA7H&#10;BPbPbio9D+IX7H2sWOm6XZ2V9pl9NID5moSBVCepOPmB/DHoc15H+0jZ6P4LvIbvwH4DntbXWJPO&#10;083q7tiM33cEd+MDqO9eW33xE8aa78TdEi+LPhlb2GzuEX+z7ZFgeSPPIyB94ep/lWfLKreTK5kj&#10;6r8SfHL4D6nNp3hPw5BfSW+i6gZJLydSUdgeDuxwPYeo619W/suftreGfDvhw+EvDHgy+RGdttxc&#10;RhEz7EcH8K+KdZ8V/BfXfifp+i+DvBEeh6bqEyNqXzAm2xwznHBxgjb/ABcYHerGt/tj+KPhL4rm&#10;8N+ANIhv9Ds5mW1drUBpBjllK9fUA9Oe5qoSqQleIWifoBfft9X51BvB+lQLDfySbM7tynPYc8n0&#10;Felfs/8A7Ut1q0dxZeI4WkntXJXON5XPJxX5cwfts2Op+L7fW7H4aSx6lDHiS4b7wkOM7gB1zyD1&#10;r3j4f/E7WfE2nw6tb3M0eoXkinzo1I3Fx/Fg46DGCMdPQVUcXXjL3g9jCXQ/TnT/ANozwXLYrIt9&#10;GrD+FuO9Vdb/AGm9FtoiLBTKenyrwO3NfHGmeCfFFjpP9pv4gZbiVfMmkaYYJ7g/ljAxmu6+Es2k&#10;TvDN4r1pmguH8uSPcdobHOc9B/IGur65LqrFQwVNs9Q8T/tKfFO6HneE9MtZI9v/AC2kKkj2/WvN&#10;bz/gpFffDXVDYfFHw41tuYiSS3YSIo/LIHuf/rV7pq37O/h3xP4Na98F6n5bGDK+VISrexGeK/KX&#10;9tb9n/8AaS1j4m6p4bvdImPly/6HMu4pOu7IYAdTk4yc4965/rlaMrXNq2FpezTjHyP0a+Hn/BQz&#10;4A/ESa3X/hKrWKSY5jjm/dknHOc1794f8U+Ftf09brStRjYMuflav597z9hn9s23ube10qyuCszH&#10;5kuD16hmb04657dq9g+BHx4/b3/ZZvodF8Uy3OtaPbyYNtefNJDgnkO3LAnOAc5A47V6NLFSdudH&#10;l1KUYvQ/aS7bR3u9k1x0xt5rc0rT7B41ktpDjb1r5a/Z4/ad0L49aVYX0tz9nu7tlW4hbAMcijlf&#10;qOlfUmh2i2lirW7lty5z/Su30OWW1zQFoBwZD079qeYT98PjnmovnxuB/Er7U8F1XA/CgxHC2HUy&#10;8eu3rQ1uAc7qaN4B4zTTvxgL+FACNbkn/Wd/TmkS3+XAl/3aJAwXc4/h600vIB02t/tDrQA9oFJz&#10;vpPIUHaZf/HelR7plGGPX06ihXmBGGP+1QBN5CseZqb9nRhy+eefaow8mclv/r+9KBKw3fX8KB6E&#10;EymAnMzce3XmlE0Qf5p16cUX8MssTKGO7H5VShtZHIJPtW0dhF6Rrc8NLt3c8d6a6QKmfO/H29Kr&#10;SWTF8mUcH+9Tb2W1srfde3Sxqg5Yt0qiScvbk5NzkbvTiiKKB3CI2GzxXF+Jfiv4D8NbpdT16FUT&#10;lt0gwP8A639awdX/AGrvg14b0/8AtK98aafHGW+9NeIu3jODzxx/Kq9nN7In2lNbs9Pu40gJDt/v&#10;GoxNbSEbpfvNw34VyXw9+NPgX4pafDqWhaxDNDIuY5FkBBGev0966ltOtfs4kFzGw653UOLjoxqX&#10;NqidZrUjHmjv9DQ81rHHnzucenWoIdKWY4WcN2+U1KukK5VhKflXDVIya0aGTJMuO9WktItu4vn/&#10;AGaqrpmx8BgM/wC1U/70r68Y6dKxluUMazhZshzt9u9eQ/tk6dA3wsfe5/1yn6c9ev6V7A28x/M3&#10;X+92+leP/tnRyv8ACeVgdrCQBX/uknjjrVUf4qM638J+hufs8WcSfDPTx53SIduK7LV7YDT5G8zc&#10;duAPWuL/AGc4GX4Y6eEbjygPvdsV22qKfsUxMn3V/Gqn/Fa8yofAvQ8g06aGHx9shf5fMxhu3Xmv&#10;U9SmX+yd207Qv4mvHUuTB4/2tyrNn5eo54PFeqX92BoHzHcdh49eP0raotYk0+p5B4/m33/lGbax&#10;l4bd0Pqf8j61778JJA3ha3cjLCFdw98V82+Pr8pqLIr/APLUBd2Mnnrj/Jr6K+EEiSeGLdgAP3Qw&#10;FPb04rSov3cTGm/3kjsG6dfmprkE/c6dfehuDg9euKa5P/LM8dq5zcY5zn5uh/Ko3CsPmXHv608n&#10;OQW9qjbOQdvX2oGRsV+6xzTJFH3t33f8ae4wd4x/s03nb+v19qBmT4vsBqXh65smU/NGflz1r4G+&#10;IX7OWh6T8TL3Vb3Rlf7VOXkk8sZVj3J/Tjt75r9B75Q8RQg9P4sivKfip8No9UWXUIl2N/s/Ln61&#10;89nmMxGEp3o76/I+r4bp06s2pnx38S/C2haZ4autIt7ZLdWt2URxnCjPXHt/9Y9q/Mb9oLwdeeHf&#10;i5Jr2hSP5NteGRZd2enOeBwfXueK/Tv9pPQdU0eCeKFPkUHaqJwVI6fQ47dOtfAPjnXxfeJLrRtK&#10;tvNaW4O5wgkbcTgKMjr6888Z6VzcO46tUwyjN3d/1PvYYenzNbI7fwb+0h8fWXw+3gO9XzoSvlhi&#10;ckjG3Ldj07AAZ9a/Tv4BfFL9si78BWeq3x0+6aSEM0QLAocevf6AV8N+Cfg5oHhHwTosGpaI0N9L&#10;bxiSVVLOzYyMcnv75x0Jr9Iv2c9b1Pw98OdPFzYNMnkrtbby3Ffv2dYWUuH6EpJNv71p0PzDF5lh&#10;Y5vUjGCdt79Xc+Q/+CgP7RH7XPgy0XxBrWhRLYQnO6G3Y4OOc88cZx6j0rwz4dfH/wCLnxc+HF99&#10;g8WLZXAX5YoXIKZBBLc/ePGMf/q+5/8AgoH4803Wvhje6RceFTIZocfvISc+549s474r4M+D/wAG&#10;NYWfUNS0iV7e38vLW8bcHn17A5x65rxeG8JTpZtCU/xP1CjjI4rgWc1TUUk1t2Pn74MW3xVT9pRY&#10;9b1G/mmF5ufbMQp+f/6315r9VtL8BeLPFngSDTmmuJI7iMLJuY45HPHGAPp3r87/AIXfGPT/AIc/&#10;tNyaTrumLM8d1sHCsQAc/ex36gk5YkV+qfw5+N+j6npen3Vlo80UM6qV3qBtBHr3r9Q8QJ4mj9Wn&#10;CGyumfz3ltSNSpVja2p5VoP7LNp8IpYvF3g3TPJ1BGZppIxgyk8n9etfV3wF8WfF3VPCEDXOiMrM&#10;gw/m5B96y/FetaLF4XbVY1T92CeO/HWvSPgT43t77wTbXNvpQX92MBVxjivkf7Sx2ZZPKdePO1JK&#10;76aGqjRweKtCK1Wx4z+1f8MfiF45sY5fEFy62sbBjCr8deprwf40/tWeCvgF4Wh8MW2sSNqHkj7L&#10;ZW/zSybQAAB0QE9GPA9D0r3z/god+1z4e+Bfwm1fxFryov2WzJWHdzK5O1Ix7sxA/Gvx3+Hvi+7+&#10;OnxWvPiT8QfGUlm15MG+1TjfwOFhRSPlA+6AB0H414eb8TYzh3C04UVFVZptJq6intK2121pe601&#10;R9zh88jnPDccrrQ92lO8baJXWt+71+4+pvD3xn+Lvx01BZfFPjqazsdwaPTY7gqu3n5W7vjA6+/Y&#10;ivXJtN8R2fhL7Td29pHDCp/eQrjfjsc4OT/hXj/gPWPgX4bRY9IvJ7i73qJLqdiAxLY6MOmB1HA+&#10;uK9f+I0mlQfDE6v4s1f7PC1vsjhSb77f7P8Ae7Z61+T1sbicVUlWxFRzk9223/Xy0HTo06MeWCsv&#10;I/Nz9o/QNC1j4+65q2oeIPIhvLcLMs0p3v8ALjAP8XTpwB6k9fkn4geGNPi1K5On6eyQ/wAPnMAT&#10;kn88Doa+ov8AgpV4ltdB1HQNa0nww9jIxDNuUoZE5GPXB65yAenWvk3X/G6eKNXVbgqqrH8scfG3&#10;6f4e1Y4W7jc5cRKPNZmHa3V1o86y2bPG7Y9M/wD1ua66w8dtqkX9ltEsZK7nkGOCBjoOvb8+a5d9&#10;KNxKzb8N93jjHv8A561TjWW0diH+ZeFPp6kV2WujkTcTpP7EutZ8SR6fva48yb91HFyWyemB0z+l&#10;fuZ/wTQ+EVr8F/2L9Bsb3SYYdc1PN1M2wFgG5G4+y8fQV+G/wvvNUXxZatYrume4Vdx6nIA4Pc+n&#10;oa/fT9l6517T/gvp82vSyT4sY/L2qSq8D5eQP/rEVlrz2OvCpas5X9qr4hXFrrun6BKv7m6wPMaQ&#10;BeoXI/HH0r4l/ab17WNEnm020g+yyXG4o/LELz909unOc5zgda+sv28/DXiLXNFs/GHhuNle3VpX&#10;LP1x/dBOBj+mTXxf+0N4msfG3h2C5luYZLyONQ0ayBdpC4OFB6E4I6jmlKcldCqx94+efHOq6jdQ&#10;+S87suMbgNzOSewPb1yeMcVyOjmQ6n++mEb7jvkVs5cH0/xz7YrW1Sa5g1CSO8RoVWT5Y/M4xgfT&#10;BPB985GKx9PbTIL9o0njba+PLUffA+9jPbGck9az1Mix448D6frUX2glUmZNvC4y3Xp+PT6HpXmU&#10;trfeF9R+zTbsbgdzenbP6V7reOlxbwxeXlmj+VPL+VT1wMfKOQPfivPfFWm2OqXEvnQfvjlgwUAJ&#10;0yecZraEujMKkblvw+0t5pi3fnMY7fGYY2Gc/TvkfjS69cu1ml/blF2tt2qx6kDd/MdOlc1pWoz6&#10;XK0DJH5THhmxu/x64rQGsm1MlteXfyyDbydzfUHHr/k1ViFMXWJWhK3cbsY2UEL/AHfbPfipPNa/&#10;hd4pFb9393zCCrDtj/P0FVXvrKe2aCUA8gJMB94Dj+mcfjVCC7fTJza+d8qs23acBcjgn171Liac&#10;x3Phy7fULATG4KvH+74U8YHBx3Ueh/8ArVvaN4iby8lCsmcN85y6gcYPrnqOODXC+Er+G2vZLBk/&#10;dzR4/wBYRt644Bxj9K2LW/g8xYrcR7ipG5dpIPQ+4xjpyOaylE2i7o1vEsbXUc9wtz8zLj5kBV8d&#10;CPxqP4UX15o+vq11I0bxusi/MeWzkdB2Pt+dNutQEVpHGsmyR9zSNIQD1IxjOAOmAPX6VU8NXoh8&#10;STMgVIl2uq79i9DgAen6cVn0Zeh+2f7PnxI0rxd8BfDfi2fWorbUtNtI9sirhpGxk7v5emO1fVnw&#10;4+KVnrnhW01CznaV5UGdrfxenvXyT/wTI0bwf8cv2QYYruQ+dp++Hcq9WHfOMn0zjtXtn7LFlJpM&#10;N94XaKT/AIl90yR+dklkB68/SvRw95RTOaoj6Q0DU7q7tPPuEK57Gq15exxXDXUrbfm/vdaseHtS&#10;gmURSxL93HXNfPv/AAUZ/ao8L/ssfB3U/HOsTKnkwMLeIPhppSp2ovuTiuiMeaVjilaOp7Bc/FTR&#10;LdpEF/HmMcfN1r4s/bO/4K8fCT9nbxS3hmbVZb++gGZrfT2D7MH7rHoDx65r8pfij/wVz/a88R6t&#10;dw6V4tbSLW43GO2hYny0Y8Yz34HSvnDxB8S9f8U6jcap4o1GS6urmYzSyStudnY5J57k1pzUo7am&#10;f7yW+n5n7Z/B7/g4Y/Z08RahHpPiuDVtB8xlCTX9vvjI9SyZx+X5V9dfBn9u34OfHKyS48C+MrPU&#10;d5+YW9wCw/DqOe9fzGnVbYxq5Ks6n5sEfN7cf0/GvU/2d/jv4u+DnilfEvgTxHNpd5GVbbHITGw7&#10;KyDqPr/hS5oy3RX7yPwu/qf1C6Jrkl5aGSybzFZflwelTXryvGzP1K/dPNfFv/BMP/go5oH7SXha&#10;TRdaSO18R6bDH/almpxuBOPNQZ5UnuOma+0JrhLyz+0wMCsi5o9lJSLjJSgjH8ub/n+b/vqio/LH&#10;/PBf++R/jRWvs5AfnNqnxD+JsPxl0+O3uZPsrXA3fMeRX6J+CtSvrv4YW8zH941uMt+FfCt1p0Ce&#10;NrO5aL5vOBz+Nfc/gGVW+GUBK/8ALEfyrrpYWdHBQc9WzkjW9pXml0Pmb9ofxH4m8FJea6mouFjy&#10;3Wvhn4t/8FPvEXhK6msbHW2aRGK4DV9n/wDBQDxbpXhX4Watf3kgDeS2334r8JPHXiyHX/FV9qNz&#10;Odv2hvLGferzDGVMMocltj3sHKlHD6736n6MfAf/AIKMeKfFga68Sa6Y1Y4jZnr3K3/a08QR6Gus&#10;aR4pUtM2yH5un+0a/GfQPHF9p2oQtb37pEj/ADKrV7za/HHXG8M6f4YsGuGMillkjyfl715MszrO&#10;Npanq0cZQ5bcqPvP4y/8FDPhP4S8OReEvEfjyfxBqF9IseoRwtlYlP3l/pXyb+1b+1L4J+I2vW91&#10;4R1u302PS1RdMhtYdixqD82eBubHBJr511GC98VaxNdXHnW8SzEK8gwzsPf61n6NpllqmuLp3iie&#10;G3s2k23V0sgLFc84z3rmrYyrXjyvY48VW9tK9rDfjJ4q8P8AjS9/tWw1Pzr6XJumVflc9m/+tXYf&#10;s6+H9W8da7ofhhvB19dRzTGGa487bDKzcglv4VBxk81ztz4J8If8JRe6f4bje4soVG29mkwqg5/X&#10;05rqD+0Vqdv4VtPhxPcLo8Wnri1k0mFY2kyCOW67jznPB5rmOJ3OD+Jum6tpHxc1Lwrcjcum3UkM&#10;FxbfcVVJwuRx/wDqrr/hv8JvB3iLwvqXjzxre3Fjd2kI/s9njLLct7nPTtkc46Vxlrqms+KfiDp+&#10;hreRRrcXHlrNJtVSzH7zN/M12njz406n4Clb4PG+0/VLPT7rdcXFmqtlv4huHVQf5UArHUX3wJ8O&#10;6SukajpnjK0ub7UIf9F07zz8snHJ7HrkjPTFec3fwn+L/i/xlP4D1G4muvJkyyJJ8sIzwOnpj8Py&#10;qO9+LujX3i2x1PRrRoI7LbtjaUb+OuPb25r1vxt+2X8ObrQdO8G/DXwbNoepT4GsagsoZrxsAfKc&#10;Ar788mp5ZDckeaeLvCc3wb06TTtYvo4rqG4AENsxL3KgjIJAxgkeprQ0P9sHxr4Kh+yeAUtbNbhA&#10;twfs4bap4I9DkA+hqh8Xfi/YeI9Ys9GmurK4+YLPeSRFpEHO7Kjj+vuetWdcb9mXSrO30/4bTape&#10;ST2Z/ta51KMKokx/yzBzxn8sUvYp7oXtHeyZ6/4A/ak+EPxK0ODU/jPpd9d6hpU3lWNvGqmHPJ3l&#10;gysTnGMDr69K86+N998DfFOpPqOh63fR6tdMphmmfckWSeMjnOc9sdK838OeJ/Atv4buI4dJjj1O&#10;G4ZoZEm+WYHjoc9OvFUNW+I+l6vKtpH4P/0x9iR+WDuDZ68dSQcVCocsror2y5dWehfD3wd8VNHh&#10;vtH8P+JdMaGZd011cZkmKk5DDJznkdDWvffBv4taxprav8P51uJNPhLXtxDcrgY54z94ewGM9D3r&#10;gvC3xUj+FXiqPTPGnh6aRVtQnkXoKmBif9Zt/oetL4w+K+s2er3mpfDTV763sbxPLeFLghGXZyGA&#10;4Pc9M5NN05c1ylUjy2NX4S/FTWvh1c6nq99bia8liaPzZow5jOeozwTk19H/ALI37TvizTRcDWYZ&#10;ns2DbbmTorenrjGRxjBr4l0HVbi61OPSppXjW4kBuGCh++e9ewfBG31XWviZpPgm51m4l09m3LDa&#10;sVZ1yMg4Hfrnpx2xWVanFJvqa0anNY+ufid/wUE1jTtDvD4Ih+1W9vJtmvWb93/CCCB/IHoQa9z+&#10;E3xiufE3wV0rV4YR9ovIw8zopwD/AHeeRgn3/HrXmWh/DHwZ4s+G198NdL0Wxil+1DzpFjRpDwOT&#10;jv6+h969r+HvgDQvDvhuz8O3RjeHTo0Ro2UqNyrjJ9ec9OleDiZVFezPdwsU5I+v/gb4yu9L0qxt&#10;pL7ZG0Klo3bJXKjiun+M3w80Lx74On1vSI1+2QruV1wSrDkHHcZr5l8KeL9QXVIVgeTbuCbf7igZ&#10;wPz6V794D+JcULR6U+6SOSPDbl4bnn9K4aeaU6suS+x9D/Zsox5113R+Y/xY/wCCm3in4b/GC8+H&#10;t74Tjs5tKvGt9QimycYPDj0yMEex9zjz7Tv22Lrxn8Vzc3zQtDcLs8hlDYbP3h657jrz9K6v/gv/&#10;APsqf8IH8SdG/ag8M2ckemauVsdc8tfkEuMwysecZAK1+f8A4D12SDx9Y6tBdywrBcK4aNh+YXv9&#10;K+uwdb21FST9fU+Ex9GeHxMqc/l5rufp94H8a/2DqUfirRLZreSPbcK9tN8pUgHlR09Mke1foH+y&#10;Z+0/o/xh8JwpHdK1zGuyZC4zkeozxX5d/sYfEu0+IUWsWFyLdTHGo8yWLcMt03FsjAIHXPJH0r3j&#10;9l+XXfhr+1FYQaS0n9m6jGTeRqpEYk6bvc4C8HtjpXpKpaKbOH2XNGx+ncWos/zhh69OtOF85Odv&#10;tVfSJop7KOYDqoJPvirSyRg4KqG/nWxxSVnYY163zBl5x8opft79D8tKZYTl8fxUhdCcBBmgQ0Xk&#10;w4C4+X1pj30j8beP5VJ54U/Ku329Kia4hJXKL1J5oAa13LjOOnIo+2THkKOueKd50eAw2jnPTrTR&#10;NGD83y9c4HWgBou5W4Jx/npUjX8xBPQdKYJlGPl6c/WlaeM8he/581UQGz3kzxlQMCq8d7Ih4YVY&#10;muAkDDaM4rF1O9utPgm1EqCIYyVX1raK6EyMX4vfHTwl8G/DVx4g8V6pFZ28EJd5ppAoUfXp/nvX&#10;5I/tvf8ABaD45eKvH83gn9nuKHTtDCsja1cQmSa5YZyYwSFQDgDIJJOeMcz/APBZL/goNrV145m+&#10;A2l2Myw6fIk2py7sfaGIysK9wAOpHPaviLwf4pu/EzQ61qdou2TcAPL6jJJX/gJ9Me9dXLTp+6vi&#10;6nNHmre+/h6efme3aZe/Ff4y6Xb+O/if8Qdcube2uQWF1qLMpbAJbb2I7f0qG41rwf4gsZFkv3b7&#10;PkQGaRtpUty2OVz3K9Tx0HXldb+L6ReHx4S8PmV9Pkj33IWY9dpLKx75Jz+lcToviHQbjVx4ahvn&#10;WPz9zJGDls4JA7ZH6jsK25oxt1MfYyldvQ+p/wBmy/8AFng6YT/D34x6lYtFJ5h0uKf9ywIILYY4&#10;YZGcfma+n/EX7ZX7T2geF45LLxFo8wjUeZcSBt0gxnhfXHXp69q+GfDvjj4beFRb2Wj6k39qbVQs&#10;JMqRnlsn2HGDjKnrUXxu+LuveD7Wx1LTvE5MMys5hhuA3nAjB7nv1PAwehyK2cqUY3lbQwUMQ52g&#10;2rn6j/8ABNL9uLxX+0LNq/hbxtbx/wBraLeeVcGDPlurcqy5PTHbNfZwnnUltuewIPrX4n/8Eaf2&#10;hoNG/acvPDmrSCCLxFZK1uzxkEyochM8c4Jx6/hX7WadqCXljHfIu7cox2/zxXk1qlOU/dPUpU6k&#10;afvEn2qfOCmD/eoN3c7SEXP+FSef+73KM7eec800XQ6lOe+Misb+RoNM9yxyF46fQV5H+2TcXcXw&#10;okeCIsfOX27/AP669eF0O/bNeS/tl3Kp8I7hpScblBwcYOf8/nWlH+KjOt/Cfoaf7N93dSfC+xZ1&#10;2nyR93P5V2esXFwdNlBbA8vGeeK4/wDZwvzN8LrB9mP3IHy9OnXHpxXZ6vJu0uYHn93nbTn/ABHp&#10;1Kp/Ajwh7mRPiFgRqPmO5d2DjPr/AJNepXVyh0LCyYG38/yrx/U7iM/Etise5ll6q3Rc8/hXqV5c&#10;f8U9xj/V5+VsZroqL4TOm9zxX4iXR/tZXDSKGkUqW/h56Zr6W+Cc3neFbbDbt0Q5FfLfxBlH9q/e&#10;WP8Ae5Vtx4z39un86+l/gVN/xSFqxb70XzHj09a1r/wYmNH+LI9C3MOTj39qGOVKkfrTUK7cenU9&#10;qNwPy49s1xnQI/pUZAznHy5xinFioznvjJWoyMhcDAbPy0Fbjc8HcOntQBuU7R1/ipWKhtmQOPWl&#10;UcYJ/LvQESnrEn2a2Mr9ux/nXA+KvFafZHiUfd3dO49K7rxQu7TnC8fLj8a8j1yzaR5Wj9x8vQc1&#10;8pxFKUbWPsuF6cZczfc8L/aDgXWbO4Ev/LRSvzJuzxwCO4HpXzL8Kf2cPBeqfF+1vrmzVphMJNrr&#10;/wDWzjIOMDHJ4719YfE6wwkgVdxZMKrc5AzyPp1r5l8I/EvSPCf7Q1tYajfMq+a2WaTapHqM8YHX&#10;16153D/NKul5r8z9G5f9nly72Z9FeIPhf4bbxVpOjm1jbbdKQFQccgdOxr7g+HXgjw9ovha1to7O&#10;NVWFQNq+1fBGq/HLwbF8YNFtV1WNpvOUoN2d/Hp/nv7193+C/iBoNz4ctWa4j+aFf4ga/eOJqmIj&#10;l+GTbtb/ACPwf6rW+v1Xyu9+3meJft72WixeDZbW10tZpJMAr03Dp/Lt3r5Y+GfwlvNastSRXeGL&#10;c2OuG6dR+X+RX01+3h8XPCOh+GjHe3CljIo29yew9q8D+Enx88Cr4c1OVb5FKH94qsDgEZ5688f/&#10;AF68PJcVVjmEIw1Z+v4HC4qPh/UfI7O58r6b+zDoSftb/arotKv2wP8AMowxB6+3HOPUY5r9RPCH&#10;wj8M2Xw8t/KtI18q2UoFXaRx/nr0r8y7b9qLwXd/tYzXEEqNFFdKq9VBUALub+8fTtiv0o0P44+E&#10;5PhqjTX0aSNa/Ku4ZbAzgf5/Kv1DxAlmFSlhOa/wo/Bslw8/bVtNeY+X/iz+0jdad8d9M+Ael3Rk&#10;a8mIk2v90YLdPTA5r9GPgPoOnaT8MLWUxj93ahmyPRea/HXxfr1hfftz6T4/tvmghu9hfyy2d6uu&#10;c9AMntxkd6/WbwL8T9Et/wBnyTVorxVVdPwvPPK14v1XGSyNU0nrVS/BW/G59BxVh8LhcXQdGO9J&#10;N26u7v8Aofjv/wAF4P2pJvGfx1tvg1pcu2x0pft2oeXJ9+diywR4zyFUMx93HpXxDafFmXwpo3m6&#10;ZeNLNO3+oj4Ct2HfgYA6dvet3/goV8XT8Sf2lvG3iLRLr7TDJrckENwV/hi+Q46n+HqMV88aVq88&#10;NwW1G7kKs3zOMFvwz396/KOIMRLHZvVqN3SfKv8ADHRJfJfqPKYywuX04SVpNXf+J6v8We5eGPjR&#10;4l8JT2+ujxHdTahM48mNm3RwKB/Ukj16+tfS3wK8RfErxrd2/wAQv2ifiGP7HteNNs7i52pHk8O3&#10;rk9OOO+M18PaB8SNI03VIbiW28yOIOEjYllbOCP1FL4++P8A4p8Tt9h0+7eOE/LDAGO1CevTHU/r&#10;z3NfPyw6loer9YUdbn03/wAFA/HXhP466hHY+EP9Oh0ddjSWkYKnOdvzenHXqeK+JNY8Fa7oh/tG&#10;SzmVSzDmM9u/5V9jfsIPpsOl3eh6xpA1a5uI90ccwRwM5HORnjrhSOtcr8StM0rxDrGueF7KJZbm&#10;R+I2Y/usE/KOy4HzHjGMc1vQjyK1zGtarLU+TV8QX6XKywzMrBs9cVvXGuaRJAlz526TaAy/1H69&#10;qk+Inge18Nai8VlIs3lMRcbDuCv3wfTnr+tc7dQxRxQqi/NjLfU11WOPmlHRnr37M2m6Rr/xM0+w&#10;LNgSiSWbb9xVOcfXIHpX7ufs5fEKwuf2e7R7OxSS3hsdp2LtYYAwMfUHkexr8Df2d9VXw54jR5Xk&#10;tWmkVGuUzmLJwX49B/8AXr9xv2PdV0fxF8M7fTreeKSFbMBUibhieMgD16/yrF/xbHoYWXu6mf4z&#10;+NHgn4jeDtS8JTBYLxVeJbO4Yb+Bg7fxBxkfWvyn+NdvqWheMtSgQyxw7pB++b7rnODno2f/AK9f&#10;Yn7eWo6d8MvEkl74f1L7Pf27OFaOUpvbGdo9ieSPwyK+TPib8Y9A+Jvhsyy6ctvqG7bNPMoy3rwc&#10;kZP0PQD0rnlPmlZ9C5XueO3Xii+uGdb51kkThG56c5P05x+FZsd60OqFXZSp3IsZzj3Un6e1M1F1&#10;huGvFmVmLYw6jH8ucmoGczwo0bfvNuS7KR82OR7cfzqjBnf2uqrL4fVbeQoVkCmFmI+U9lJHUcn6&#10;D3xXP+ILe3toleZ2kDbnUlThjyOo6+n19az9C8RyQK1tIXUPtG3OTuByB9D+WQKNW1i1urRfLP3f&#10;ljj3d8Y5HufwNVG9yHbcwdb064uol8+ILKPmVtv3v88Vn3t1JfaasxH7yPhmbocDp+Va2sXiRSLM&#10;NvzDJ8tflYY/L3rnbwqlw01o3yM2fmYnB9Of8/WuiJzzLFvqEs6LHn5guG+brg+lQy6lcyqwkPzb&#10;sbsdfaqiyshG1t3y49P5elSXEYuFFyF+Vfvcn8/zqiPM0dJ1SQTJOHxhgeO319a6i01GR5kuVWMZ&#10;bBaOQ8ZHT179RwK4qykYJ5aBskZk2g5rrfCunvqMMcyRswXkqqjr6/z/ACFZVEbU2dJqF5Nd2glK&#10;bc5G773zA8ke/T8qb4SiudT1R7sFfL3YZt/XJA4OPvD3HQ+tVmeGWF4VSNXj+67Lz+Hqc57dT07V&#10;JcuNCsYYFudskkg+63QdenbOOCeeK5pLSx1R31P2L/4IGavqs/w28UeGJizWMGr5hZ1xwUXt16jj&#10;pX294O8LWWkfEm+XzlAvPmIK4wf/AK9flL/wRm/ab8VfDnW7zwjDpI/s/UmRpGLfMJBxuP6g+mO1&#10;ff3ij4l+JbjxPLrOm3pEcnMfO0r24x0b/PNd+CaqU7LpuY4j3Xd9T6wsNL02yjeYXI3KuTur8gv+&#10;C+viD42fFnxfpXwd+GPhC51DT7f/AEzUJ4/uGQH5VPHbr1/pX2nL8d/iDBbMXuGMe07G28lcD5ue&#10;/wDj0rmV8U6B4l1D/ie6LDcXEgG4zYJHIOORk9QPwr16GH5k79dDza01pY/BWb9lf9oOa/xefDDU&#10;W3Nt/dxjnr+XTpWN8R/2afjP8NdHj8VeO/hzqWn6dJJiO8khPl+x3dAD796/enxr428CeELgNceE&#10;LdVchf8AUrhM5+YHt6H6nOOKq/HLwl4T/aO/Zy1bw1J4HtYzc6fLBLG4Vo2UqRu5B/Q5zjB9O6OT&#10;05wVm9ertY5frUo3206an8+dratCMKAB1wrfrWr4ff7M/npEv7vqrZxtznn2/Otj43fCPX/gV8Rr&#10;3wBr1rNGsMjNatJGVLx54B9x0Nc1bXIUgl2/1m7cM8dO2eleHKEqUnCSs1ozrjKMkmj6S/Yb+K3i&#10;34cftM+E9c0PWJIf7R1SK1u92Pmhc4IKjg8kY9Mj3r+j34bS3OqeCIbqQMGMYGP8a/mE/Zr8Sakv&#10;xZ8NzwQStcLr1oISQWYnzVyPfjv2AzjGa/py+DF6x+G9vI6/N5Ckt2PyivQoxvhW/P8AQn/l8/Q0&#10;PJH/AEz/AO+BRUf26H+5J/35NFPkka/I+E7+WO91exurcrjzAf1r7S+HEgb4YwKT/wAsB/Kvzf8A&#10;gt8UP+Ewj09Vl3HeoJVq/Rj4WYl+GUO5v+WI/lXt5h7NYeHI9Dx8FGpGtPmR+cv/AAWX8cXWkeAb&#10;2wt7jaJAflz1r8Xby/lnvpJGk4LHNfrp/wAFvdJ1eXw5cz2kTGNSdzAdK/IBEMrMAfmDdK8XPElW&#10;ppfyo7svqTlTlfuzT0a5hh1COaTmPd8w9a+mPB3xM0T4afBbUtbh0q2udUurfy7JpVDGBccn618s&#10;adcpDfxJc/cDc12fiq+D+H4/IvZAGXAXPykV8/KOuh6tOfLFtGhZeNZ/GUP23WrySOOPcfLRvvk+&#10;31rrvhN4q+CHhSx1S4+I3ga91e4uohFp7iZVFq553MD1+vWvJdDtYvsp1GS9EK2/O0dWqrBq02o6&#10;mHnlO3zP4mxSVPUHU93U7TRvGOs6Zq91pelEC3n3/JLjaAe5+grtNL8F/DLxmbG90/X2eXaqXith&#10;W3H+6DycHPXAwOteN6j4lKyfZNL2xj7rN97eD2P0q1o+t33hbxJDqUM0m2NcrzjI68Hvg9/Wq5CX&#10;UPbfi78LfhR4ZEDeGfF0d1NHEvnIWC7GPUdeT3yOB9a8l8V3Xh3w/cNb6LI0se395LIoBdvTjrg+&#10;9Qal4wh1zWU1S5tzMyZLNI3MjZ/ixWDq1/Dd3DSXMY+bmKFG4Bz+VNRFKXYveHLix0bW7S+1u2k+&#10;zzSK0mwZby8/Mfriu08TfFj4b6dHfeGPBPg9Xtbi6jkh1O5/4+I/Uc5GM8jpXB2N/ZjSZEv1aSYr&#10;5cbHkIM54rCu1ZSrRMfvZD5xiq5bmXO47Hqd3Z/CHW9bx4RvLqFlt1NwNQG3zHx85z0Az0rG+J/9&#10;gBI7Pw1HcRhR++kfGWPpkHn68Vxk13dArqLjy9mNu1ccVY1G9a9VGClTtBYg4z/jT5Rcw6zvhplu&#10;0EqKd38WfmH/ANermgeNrrQfEFr4kspfLu7OYS2rKvKuOhrEmgcYJbgnrtot2ggJknt2Y0+UEzs/&#10;il4h1T4p69N4+1e6kubu42+fIseA2FHTj2/wrnI9V1Owsmg0+527hhk2ZbH1rUHxO1qDwovhC30+&#10;1W0jyQyw4kOeuWFcxHcym4Advc4qbFOXY6bwZe2k12kmpjavmYkkbnj+Y/CvVPh/8bfDvwe+IM/i&#10;K1sp729tdPa209Au7EjjBIPpjgenfpXk3hq3nudas47VCwknXcpXjr39h619P/HX9m3UPg18P/D/&#10;AMXtF0OS4029jH2y5aMN9lYqODx65Ge+egrz8ROnGSi+p6GFhOUG49DrP2fPj74p0SxvtY1zVfst&#10;/qV80y/NhkLDoR39RjlTX0P8M/jRr/iG+htdV1NPLDD5hJ7cbcE5z6ZyMn6V8E+HNZufEV79qlaO&#10;MeZlo1BbzPY+mD6V9kfswfCyd4oNSvbyR5TJtj/eepHPPGOuB7V8XxBUdCk2nY+syan7Soj7E+Ff&#10;iWDW9Ra3t281oSu6R8Hn19s/oe9fSHwt8NW9wDqN/Kqrje249OK+dvhroWm+DbKMmE7hHudtoDE+&#10;hx/Su/g+Id/qtk9tazmG26MU43cZwPp7mvl8vxdOm71NX0R91PDzlS5Yuxlf8FVvG37P3jj9kfxV&#10;8LvFF7Ddag+lyGytFwZPMUhkkHptYA57Zr+fvTrqe2uykkBVo5mDbflPHGPXOa/dTxZ8MvDHxG8Z&#10;wQ3lms/nQyQmaS33hnK5GfQ9MZ4Nfjr+2x8FNb/Z1/ag8QeCNWsJLSGS++3abuX5ZYJTuG0nqA24&#10;fhivu+G8w+te0hNJO91bySX3nwPFWAlQlTqR1itL/ez2D9gr4k2PhBNSlvZPKlmIKGYgBupIJ6dj&#10;x3NfdP7M3iy31r4kaXqsE0UkMzhfMZxuIYgnvwOBjOOfrX5IaT4y1HRNMeKzk8vzB+82ZyVJztx/&#10;h/jX2l/wTf8AHfiv4meNYYGunSHTVURKikqpyOPrnn8PavbxmKnh6LZ4WDw8a1RLqfuf4cjgfSbf&#10;yZd26MHd6VfIi+bD43elYPgSyvU8KWqSyHiNfx4rUa2lC43ZbPrXuR+FHhVNKjXmWG2BeoOBj71N&#10;YoNy+YOufrVdopF43Y9fem/ZpVXG6qMyw5gB3CRfQ/N1qFjb8jPb0qMwSlfllqGS3kP8fUd2NUkB&#10;aZ4wAS6+vtQ0luSAD0xt9qoy286jG75fZuBTDauRlsqep7flVpWAvh4CdoYe9HmQFvlfrz9KorZS&#10;MoAl5p0dm5O0P/48eKegi6rwjhnytc78XNatNA8DXl8xXaluzSB2wCoGTW2lq6nbv4/hOa+bf+Cn&#10;Xx70r4Jfs5+Itdur9YpRpcsVsu7mSZ12oB+fb+dbUY81REVG/Zs/Dn9vfxtY/Ev4+eJvGck63Pma&#10;tNHCY2+Xy93ynnnGPbvXltp8R30jw/8A2Po8TrI/HnR4BAPb/PNZ/iC+1LX2mvNQvVkmaRnkbefm&#10;LHnj/wCucfhVXRNLsYwLhpI1EbdT39MD0GOv+TM6jlUbXUunH2cFHsei/DrxJONMlTV7eSdHz+7U&#10;AknIOT/s5HPGcVj6vFpujztrVpfrIZpCW27l2g/MRyP5cflWNJ4me0hW2hkh+Uj5o49o68++PUcV&#10;lvqY1GRo5pGYKDtA4zk9MfSplWjy2L5dbmle6jd+YdTi1Nt33f3YIHA6HNUrnxVrusxLa6ldSSR+&#10;SoRWkP3R0AHp7etT6Hp2t+LtVtfCmhaTJeaheSJBZ2trljPIeFVVHc9B3rY+J/wO+L/wTu47P4o+&#10;CdQ0ee4+aOO6iC5B/veh9q46mIpxnyOSTeyvq/RG0aNSUXNRfKt3bRfM9K/Yt8dX+gfH/wAK6jZw&#10;TNNDfREeUcMijjH4jP58dq/oy+APi6w8a+BLPU4F2rNFuVJOo9vrX47/APBJ39hn+0NJX40+NLHc&#10;bhd1rHMoZlUdD7Z9Dz+FfeHwd/aftPh78dofgNfCSKGZS1rMynZx1X2PtXzMs+wsM1UOb3X7jfTm&#10;T/TZ+Z9DHI8VLK3OSs37y9P+D0Ps6QRKMbv096hZ4CdueAR3qS1hW/06K8VsBkz8vSopbNRne/y9&#10;a+qPl2rCiSBWxu//AFV5P+2XPaRfCK4kldVjWRS0jHgc8cfX8a9U+zIeCx54rxb9ufU9G0r4NXDa&#10;jfIhZl27sZ6/zrajFe0RjW0pS9Dp/wBmyaL/AIVfYvtVWaMbvr6V3WqvA2nyANn5K85/ZXlsdQ+E&#10;9jPZz7k8lSqsxr0W/tIhYyKZf4SQcYxxVVPjaZdP+GvQ+dtYtUuPiVhFbmTA/wBn0Yf/AFuleqal&#10;EzeHyi/3c57cCvNdcR7X4jRps+Vm47Nu7/XP0r1C/VpdA5QBfL/i7cc/QVvPoZw6nz/4+JGrNHEe&#10;Gkx5nYc+/wCnFfSXwFZX8GWhVVC+SAF4r5v+J8Ob91GWIbO1c9c/pn+VfRX7P6qngu1w3zLEBj8P&#10;0rWt/CRz0f4kj0eORWGOg689vrUm8EjDfWq0RbgY6nOKkVwWww5PFcZ1krEllB/EjtUbN79c96Us&#10;2MY5Wg8DH91eKB2GkHkNzxS7gzbSD/s59KQ8fLn6e9A5xhduWzyetAIpeI0Laa7cDCn5s9K8mv5m&#10;+0zxs/3W5b0zXsGpRCaxdFOWx+FeT6layx6/LBjcMcDjrXzPEEOZRZ9dwzUSlNHlnxTsoxbzBMDa&#10;rMT03HOeP84r8vP2r/FE2iftE2MkcjMv2kbmjkMYGHxnHt0GBz16c1+snxX0Rjpckkce793g8Yz6&#10;D6/Xivxz/wCCh9xeeGPjrazW0Led9o8yNt2FxvGE/rXBw3Hlx8r9EvzR+ixxEY4XmPQPG58WP8Q9&#10;B1i3E7q0qyyNsIZvmyM56nPI54znNfp18DPEGqXfgiwmuA6yGFNw3E47496/MG1+Jeraloeialca&#10;S8nzRmTEe3C/7GTgDPTn3xzx+lX7Oev+KNb+HmmXKaY8bSW6nDRndz9a/pXiLB+0yHDzaX9JH5Xi&#10;Mz5M2qU3/Wp4l/wUtvtafS4YYFZh5yluuT7n09/Svmn4cXt5Y+E9QjgeNl2bFVQwKqOcDaOeSec8&#10;e5NfV/8AwUjstZ0b4f3HibVLUrHbw7m2yY7jqcf0xX5x/Dn46eOb7UL63stPaSNt/wAuw7T25UdR&#10;6AcZHtXy/DuApvPKbW5+qRzlf6i+yXVNGP4A0LV9d/aOV2s2ZZNRJbzBlJPn4VuOCfy69a/Wjwh8&#10;PJofhjGLuFFk+y/N0PGOnoeOnb8a/IL4afELxV4e+PUF79jVma8+aNRtxz+n19TX61/Dvx54i1n4&#10;e2s1xYSL/oq/Myk7cjHPHNfrnGdGrVo4dxtZH88YTGewxVRdz5e8d+IvDvwn+Ja6fqNhvurzUoTC&#10;4xuZt2FXHrk/rX6D6FZ65L+xz/aa2DLNJbo3lleRyDX5l/tH+H/HHjz44aXqWjaRLNNYatDNtjhx&#10;hVfPTsSByfzr9QPB3jHWIf2a9D8MapaLDdalY5UMmMYGeM9/6VtjsLTwOR0asLNuSlLXZJN/keZL&#10;Mq2aZk4zvpHlXzaP5vPibq9w3irW57hDHLJq915i/wAW7zHLKfbnt61yGnWyXtyv22eOOORsNMy5&#10;57Dj8PavYv25fhRrHwh/ab8ZeEdStCCNcmuLNmXAaKY717DjnrmvG7238ny7WRvKO75tzZ75OfQk&#10;1/K1bXETa7v8z7mcZR0fQs674XurC8a2trtZBt+XypMrj2/+v/OoNN0b7B5eoyTxtJ5gEZDDrngH&#10;0x61Tm8QlIVsYYV8yPhW9j/9bjNWNC33F6tzPFuSBfM+YnBbtx6ZrPlJ05j37wF8YrT4H+D7r7Fb&#10;O2q31v8ALcbgdmRt7EEEZPTg4A9a8mtPiXqcOq3GtyTl2mbDFyeQT1x6559MccVgeJdevdUvpJ5j&#10;lXUJHHnPH58H6VlT34vpI7Xywu35flXsP8OtEadglUNjxv4gOo6R50pPnXTBix5JGcfrVCDQ7UaT&#10;B9qH71mycsOmOO//ANaqOt70dI97P5Y27mbP5e9V3vp7iRRI7bcYUt2Fa9DGUveOy03xNaadaGKx&#10;tV85fmhm3Y2sPQ9eSP8AINfqJ/wRl/aPttc8Bah4Q1IxyX1kvG0jdgjj5ey9uvXmvyVt5lgtGSNv&#10;mVgyliO3fmvoT/gm/wDGx/hb8coJxftHHqERhkyx2rx3B9T37YrnxD9nH2nY6sLKTqKPc+oP+Clv&#10;xN8J+KfF9xpUjmC6h/c3TRrnJ7HceMYPJ65r4a1yE2zxhbr9zIuFUvxg84OPT9Tivpb9uLwzc6X8&#10;UrnxBr8N1DFq0P2mzkkt2iSde2Cepz6Y6DivmHxDbFZZDBcNuWQuys33RnII4/rXn0a0a3vLqd1W&#10;nKm7Mo6xExtluUZfLxsbyyQV9hnucjgVkQalJDLvM/3vus3IXB4JHX15rQtpxdW7QyTwjK5G5SS3&#10;Axznr1/nVG/8PtdK1zYv5bRj5oyR26knuSe/SuuNupxTjK90Oumw63kSfu2yy7VOWz6A9+PyqLci&#10;v50U3sdygbs+h9v6VUtr821wtpqMBC89Oh/D0+lMmvI1YyQHcveNiSAM9ff61rExZc1fzLzTo5RJ&#10;nbkKFx8oPbjtWFcecr7SWKk5Xjj8Kuy6haqMeaU2nhe3+9/npUFw6TttRedv984x/nmtImU+5UVx&#10;K4wu1s8/L196tWbFomhJG7OFO3OfWqZXK5x1br6VZsgvmcQ+Z02r61RJraTpxu1UKx3Yzu6lT6V2&#10;nhO2W30qSzjDD96TlVLKQB0yR0468VieDdLMl2NQYCSFvvNJnb16n/PNdePGngPQbZtOjjmvJGj+&#10;ZuQgJ+h4weM96iaNqfuq5l3Tw2dw1v5m3ylzuC8luuTnnr09RzWbfTRS3fmvbxsuQFUSZwcZ49D6&#10;+lR6lqlteXrXFjO376QqqqfyJH045P61DapbXEscG7+JQzFfu98/XHHvWEjaLPsj/glrG+qfFWx0&#10;aS7UPdTLFHub7ygjK8dcdeeMV+wfxA+EqeE9Pt7y2mc7kUTK3OT2Pv6fSvxa/wCCds9xa/tJ+F9P&#10;026kSSTU03eXHw5HPzA5yOex9a/TT/gox+1r4z+Cdx4R0K3tZJrfUr5Yrp0jKmMdeCCM+nvVYGtG&#10;lGcntc0xEHOMUj1KPw/FJamJwF+UE7lzt49M/wCfwrD1Dwdc2d59ptXXLEqf9nPI4Ptj+lXPhd8R&#10;dK8a+HbXV4pY1kkjVn8xvUDA+tdU2paZd/u5rq2OM7/3i8Ads/pz1NfQUanLLQ8ice5534v8EJ4k&#10;0Q281uolkjO1lPQ8YJ+gJP17V0X7PmiaprHhOXw7qFusM1uWhbeo3MASBn6jn8fXNaVwlkDm1kjk&#10;jAK/KwIOORwPx9c9KueCNUtNA1Fp4Ln72RJhtrH1+mP8969iNaTo8q9Tm9nHnufBH/BWf9hyDxto&#10;U3irQtO26hbrJNb+Sv8AEMZyPQ4O7H15xX5OS6VeabdXFjeWnk3EMjRyQsuG3d/x/mOa/pI+O+i6&#10;L4j0qW+n2yRyR56juD7d6/Gn/gpj+ydd/DLxm3xL8L2cn2W8ZXvI4VOCO0gA6deTnvwAAK48dR+s&#10;0/br4lv5rv8AI0ow9notjwX4G6rq3hrxraeMdJ0hrr+zpFmbC9FByQeeMe3Jx9a/TDwj/wAHE3gT&#10;wR4Eh8I6t8O9ZfUbaHy3McQKlsfeyTwueMY3cdOlfNv/AATc/ZO1n4leD7/xHqHg6bUodQmaKxhW&#10;Fv4eCc+mT09RXovj3/gjx4z1/XL7U9I+Hd/HuZTj5iOBgkEnnnsfzr9Q4S8Ncfm2V08TVq0YQqJS&#10;SqycXa7Sa5dddGr6NHn4zMKdGo4pO600t+p1f/ERTq//AES64/7+mivN/wDhy78Rv+hI1b81/wAa&#10;K+w/4hLU/wCgjB/+By/zPN/tSXaf4H0T+wf8IrqH4b2fibWZPm+Vl3V+kXwmnWX4epCh4EWK+M/C&#10;egaj8P8A4f2mg237tU2ivrv4ANK/w1jMzZbyuc/Sv5dyXOJZlh7Pofo2dZXHAyTS16ni/wC1p+zP&#10;ofx48LX2japaiQzRsAducGvxF/bp/Yf1r9mPxJJe2+42ckh2/L05r+iTbYzXMq3Eyr1+8a+Bf+C1&#10;Xwq0XX/hJPq1sI/OhUsGUV9FiKaxkGmtUtGfPwtRV+7PxFtbZbm73SvtwRmum/sma/0fdbz7kQ/3&#10;q5m/ia3maMfLtYitzwFrFzbXD2aMrKV+63NfMyOynbmszHvhdW120Sn7v5VQeKQbZRKVkDY4rS8Q&#10;6mJNZlljg2rnG3NZskx3YaLHPrVx1M5ESTMZSwPXr71rTa+L2wjsrgMGtVxHg9vT2Hesm4Eef3X6&#10;etRlkKbm3Z+tWZ80i1NenaZY5mVjwOKd9rhkVXnGTjgrVa0VZJcv93bk8Vakit5I/LiTaerds/Sg&#10;kfp95ErMskfmKy4PtSxXNo82RHwrfXH/ANaoIgVXy1Xbt5IbPPNI0bW8m0+xouBbcwz7pJJvQ+/+&#10;cVakvLX7KtuYvlX19az1RAPMJ3DsO9WNsTxK2WH97bT5i4okighlDNJJ1bPOelQyWsRK+UjdxuK5&#10;/lVyy0h3ikneVflH4+h4+lSwRQxRNbFdrK37xh6eoH196h+ZaRQ061ctvf5UGOdtWZtJgwruqkH7&#10;vzAfjx7f56VPBafayttDGylmxn0PY4q8+kzErp8sW1lYAbWBwcVlKVjSMDT+Gkun6dr9rdSFm8uZ&#10;Aw2nDIT06dDg1+vnwc8J+F/jT+zFqHwi12zWW11DRW+zTSQr+7m8vsRkbu2exHrX5D6Zob6dNbye&#10;a0ZMw2Fl+Qc/571+pX7CnxDt/wDhV+lxTFlePbEVLbd65ySfwHQelfN5ziI0+Rt73/Q+oyOjzSkm&#10;j4F8B+Eb/wAK/Fa98EalZSQvpd/NBLztJ2sAflIz2z74HXNfpH+zJ4QSLRLO5ch9sYAVFCKFPoD0&#10;ODznpnPavnf9rnwRongb9qjUPEUVqqwanCk6xmIYkdsEsCPoPXn8q9x/Zd+JVhc/Z7e7uW8tnUKS&#10;AcLxjPTGfp0618ZnmNjWhGT/AKfU+mybCexxDi+jPp+38Jm90bdFv54+ZeDjv+Feb/FTxD4h8FaZ&#10;cfY9JvLjbkHy4y2SRknjPHv9MV7p8N9Y0e/ijR1XbMMctyTx6+lewaL8KfBPiCxTztOt3Vlx8yj8&#10;a8GOWvGRUqM7M+vqYiNCNpo+Wf2bPEur/Ea+0i0Tw/NZzw/vJVkjIO3qDz3+uelbH/BT/wD4Jb+C&#10;v21PhSusWbrpfi3SYWk0nVVTcYZCMmOTjLROQMjt1r6m8B/ATw54S8bQ65pumxLujKlgvT0H5V1X&#10;i97bStTjhudu1/vKw+8K+my6jiMHh03L3k9/yPCxlTD4uXsWuaLWq/rZ9n0P5UfiL8HviR8HPGl5&#10;8Kviv4UudL1zS7ho7izmX5XXjbJG3R0bghlJ4/Gv0G/4JP8Awf1LSvD0V1bXp+0ahqCPH5hOVZcc&#10;Y7AjIyPTntX6Ef8ABQj9hf4B/tT/AA7utX1PRLWHWtNiaXTdSiQCe1kHTDd0JxlTkH9a+Tf2MLCX&#10;4WXmnabenc1jqCxSNtxghtrHjopx+VdGZ57KpOlh6kbNtXa2a7rt5p7eZ4+DyFYWcq0XeNna+68n&#10;/mt/I/TjwVZ6jYeG7W1ulKnylyoPQVqSM+3Chvoaq6BrttqWh215E25XjB3etOmvtw+VeSfWv1Cn&#10;/DR+ZVYy9o79xJJGLbWHUYpjTFjhj8p5qOW/45+90qF9QGTtUfn2/wAa0UbmWxN5xbqfun8qhkll&#10;wQDxj5ev51A+qKykIDz7UxtUZGHmA/7XscdK0QifzZVOCvT0pHe43byc7mz93viq/wBvdOVHXsVz&#10;j/OKcuoSMdikq1AtSZBcGQjcdvtxzU0aynjr2X/CqqX7McKmS3G31q9bXDSHa0fv9KASC7L2tm85&#10;DBVXcx3da/GH/gv5+0udW8baX8CtLvmZYQNQ1IcHbnhAPQ9fb+VfrZ8fviZpfw8+Huo67qVyscNr&#10;aySyE8DCrnGa/mp/bU+MerfG79oPWvijql/I51S8k+wxlTiK2RykXzdGyFPQZXoc9tOf2VFvq9Pl&#10;1JtzVUu2v+R5nFeP55sHmWGHzPmlkBIUZ9Bk59hz270sVtatev8A2ffxzRq2fN8ox5HY4Ycc1Z1D&#10;wP4hgtY5dR0y4tYUs/OWWePbvUkZKY+/jd0B4xzjFNsNBbwv4hsz4803ULWxuJAz/Z1TzpYARuZC&#10;2VHBzuII9jiuU6OUbqGl6haWa3dzDNHHLINrPHgPkn5gSMEdRU0EVrLCuoWUJhHmBfnDFSSOgPTP&#10;Xr6+lerR/Cfw74+gm8M/DLw9PrzaffK1zPFqztJcs/yJEh2BmVc53qg3E/Kqg4PqmlfsIa/P8JWj&#10;1HwHdWmvNeQwwWv9osIbWGRzkOJFzvZgG852ACqVVSW4xqVowR0U6MpM7L/ghd8OPDE/7VbfE7xt&#10;YW8kelWLf2WLoAqszjbvHB6DIz0Ga+xP+CifwBtv21PE9ppXhSzWzsfD6mSZ0UAzynHzM2OABngZ&#10;Ofxrwf4MQ+BP2Z/B9vPb/YzdWN41pfC1v1k+0SBgGUHjBH91eMDO7NfbHwH8ReCtS8FyeI18RWr3&#10;E0LOYopkZyFPTbnJPOAPUk81+UZ9iMZUzj2tN8ttpaXVl5+rfzP0/IaGDllP1aprfVrvdr/JFz9i&#10;3whpfwu+Gmn+BrhfLaztY4w7KFZvUt79s9wBXpXiT9nTwF4r8Q2Pi20gjh1CzlEsNwvytjHKk9xj&#10;jFeR3Wt3mm6gut6UzNHccxsq7SWHHI6BvxOAPWuy+Gfxim1HxxZeGNTmZPtMgXP8JI5xnvn171z5&#10;PXpy5aVWN9d33ve535jT5Kb5HayPqbwlZXFroMduTuVUAXd9KmmEwf7vO2rNhPBBpcZhmDblG7ce&#10;enFULjUlQtsdW2/f2tnH5V+yx1SPxio/fY2WOVR178flXwb/AMFx9Rmsv2btQjfXRaQu0fnPu2k/&#10;NwAR3zivu57qdkMgVvx96+Lf+CzPwks/Hn7NOp3WohvJtYllZOv3T1/nXVR0l8mcmI/hP5fmel/8&#10;E4L6fU/2a/DdxNdfaC+kwnzD3+Qc/wCec19B3cbmylHtmvnf/gmxp13pn7MnhuOZNu3S4/lDZ42j&#10;H9K+hJpbn7JJg8lT70Vv4jKw/wDBj6HgXidQfihEG+95nL9Sf8mvWWt93h4uP+eY/l/+uvIfE0zt&#10;8ToBI5/1x9QS3b/J9K9mSMN4eU88x8e9aVPshT+KR88fFOB0vpG3qGaQbW3Dnnqf8817/wDs+Nu8&#10;H2oAP+r78HP9Pp7V4T8VoXF/IAm19+ePr9PT8/WvdP2eXjHg+3AVl2oOCc1pW/go56X8aR6NGQG3&#10;At83H/1s0vGNoXqct7+xpDljkD8V7UgxjKtnLfjXKdRMj5Gc/T2pR8vJk6Z/H/P6U1W3EqTn+lKH&#10;bHHr3oKFByfT8fyoUfLlR9KNoJO0fd5pwztyvp9496AAw7gyknI/qK848WWi2HiNZZRhWbDZFekp&#10;8wy/3jXI/FLS/NtxqEMeWjbIIry82pe0wza6ans5JX9jjFF/a0OH+JmkRXOhy/Ju+X7vpX5Ff8FC&#10;vhl/bPx3gt7rc0LXke1d3CZbpjOB0zgdvSv2NvrRNX8OMudzeX242n1r8nf+CottL4I+POk3Fwre&#10;TJeRlm6BWz6Dkj1ry+HVH+0ZX6pfg0fouGnejyvpf8jvvA3wn8LTafoOmBY5FaaLY23DEgjaMY5P&#10;8h1r9TPgF8M9E0fwJYQxWgwsCnJHXjr9a/Kn4HfGHw1rPxI8O6dcSxvIboBI48MobPOT2wc+vTGe&#10;1frh4F8d6BpHga2Z7lQohB+Zvav2zirEYiOX4ald23PyvFYerPM600ru/wCp8w/8FXfD9pq3wluN&#10;BSAKszKjnaW2jOeg657jp68V8Efs5/BTw5puo6g50ceYVU8yBm5BHQf3u2Dgd8Zr6u/4KtftUeFN&#10;F8M/2VDd7ppnXaq8lRnGWznIP4Hn2r4m+C/7VQtPEN4ptFkjkjXa8edxbPBBHsOBjv614WR4iVPM&#10;YQT19T9iynLa3+o7U42b5mjQ0b4F2OqftMWttp2lbovtgkEQAQBic+wOO57Y9a/VP4b/AAV0LTfA&#10;0Qktow7Q/cXpkj3r8gtH/bJn0b9pKzuVsd6vcLDIrN8xPoB9Tn35BxX6r+Avj5DrfgW3vIZCqtbq&#10;VjRxhcj1r9N42/tD6rh3fS34n4HQwcpY6roYdn+zBaxfEhvETaeiwT3K+dIuNx56Zx0/GveP2ivg&#10;Hc+NPh5oHh3wXq8ely6fJFMtxtGdqEZX8QMZ968/8HfHjT7mGa1vLYKUIEa/3m/H2rf+KXxxK+Hb&#10;V9IvHOyzJb5T09T6c18ViMdmdTLa1Rz1pxl/6S0ejg8r9nmlCKhbmlH77pn5k/8ABdj9nrSLXStP&#10;+OmgWMc2qad/oWp3EcRbzYiSRvx2VuhPTOK/JTXpRfTZBZRyQrcjJ6j86/d+9sbX9om48TfBnx1B&#10;5tvq8LtZ+byQx4OD69/qK/H39r79lTx7+y/8UL7wL4v0mVUaZ302/WM+XcwnoR744I6ivwbIc6o5&#10;hUnC/wBpuN+vdeqetuz8j9M4y4frYHkxMVdNJSt0a0TfrtfuvM8NjgmgbzFZt3Zl711i6volhoER&#10;WBmuJF+baD8vPP1/l1rn5LGWCLfvIZjldzck/T6VVuXnjZVlLf7S9/b9K+qPgPhJrm8jN08i5Zc/&#10;3ic5+n8qqRPJ5bzqGj3Mfr16f/XpFhkkheWRsDPPuP6VP80VoIZ1Xc3Ksvf/AD6VSiZ77lW+vJrx&#10;wZG7/wAP+ev+NIudyiNF3Y/hbpUkEHnXqszqoDE5zxT/ALOftLSBtyxjH159a05Yk6sZblXZw0YZ&#10;ivc8V9I/8EubT4b6h+2b8Prb4pJCNGj1oTXIuMBJGQEqp9t+0k/h3r5wt0ZbnD4+70/p7V2nwEs7&#10;u++J+jC2naFYb5G8xZCmGBH3T2Nedj5cuFm+yZ3ZdHmxUE11R+xH/BfDU/AHxI+Hvh3/AIRnSoV+&#10;wT7lmhx8yFcBePvc/l19K/Je/sg062yyR7nXMbReuMHPHPTpnr15r9Ufj78KNY+In7MFt4msfMu4&#10;1sMSSMu4Aqp57c/l7dK/LjxLpl3ZXM+kvatFNbTNHiPqm09fTOQPXrXx2R5jLGRm5qzvf5PZn2Oe&#10;4FYesuXayX3HKaz4a1C1guLgqw+b5yfusf8AP61jWXiC9guWtr6Z18w4b5u/Su80z4qWGn6fNoPi&#10;jQfPjY/uZlXBQenvkjp1rK8VW3w7v2a40u58uP75haP5skgFVPOAOeT6V9XSqS2kj5arTW8WcddI&#10;1w5JlkcA5jjZvuj2qmNPnUn/AEZtpYfeyADn06nn9a7zQ/B2h6yDLZarGG27Yw2dxA/H/wDX+FE/&#10;h3Q7Ldc61qq7tzL8rAbwDwR9Rj8fpXTGXQ5ZU3uee3+l3kXL27Y9SOo/pVcWlxtJKN652niuw16X&#10;Q3YQ2TyKythV3As3PQkDGenP/wCusOe7W3YNFcbm5I3AEdMc57/pW0Xc55RV7lOCxztBfbu/h9W7&#10;GrsNnDBF55Zdq4yQRzWfNqJDswt++OfT3qCXUHbMYIC9l9vT8aszOku/Fk726xQj7PC2P3cJOWx0&#10;/Dv9ak0nQ9f151SIbUboTztz6+lYek6bPrFwu2Q5/hPpxmvXvgzYaNFqcdrr05aA8sqdT6H6Z9vy&#10;rOo7RubUYymyj4X+COq3E32e88xGkXKlfutke+ME8Z/H617F4B/YOu761/4SHUPE0NrbxxtJD842&#10;sv8Ad74Y+/bNepeDPg/oWpzs9tdKEuI0UxSKXRVKg539A3PsBxzium8SfBHUtJsFiaGSSzhILfZ9&#10;QxsfHTZnnjJIyc+1cNSpJ7HfCjFHLfBjWfhl+yT4usfFd7i/1K0uI5bd5MMJFBznAzs9geM/Wu5/&#10;aR/b+i/aKS3N94ft7WCxkV0haQM4lP3TuHUgZ45GCRzXMeGP2X9E+LFs0WneJmjlVHV1lmLMj+6k&#10;e2MDt+dcl8Qv2Qfit8KrOfxXbaD/AGpZWbbZJrOPG33Kg5PGeQR2rklKtGLS2e50xjDS57J8JP2/&#10;9b8CWsPhW1021uLddqQZfaApAyD1x7g4IIzz29fm/b6s7u3jbVvCsMaybCrLICpU9eO/I56c4r87&#10;o9X8NXertowHlzZziaM8e2OoPfPUGukvPE82j6ftutMunjkIVZFbdheu4YPTjjk9c9amOOx1KyjI&#10;mWFw8tWj7Wuv+Ch2lx3CzXdjHGquF3RyklM/Nj8uf5Zr1r4VftK+FPiLDDFBqtubhvvKkwZSzdie&#10;hOOuMjB96/J3xV4nsdXgHlX8lqNmQrOxx7A55AHHNUfAPxh8cfDTXY9S0O+bbbgDdHNlQM9xxznj&#10;p/jXoYXOswp/G+ZdtvuOepgcM9lY/ZnxH47v5oZIS8iW64+aNgMHGBjPUnnj0Jry74g+DdA+Nnh+&#10;TwFriL9pKv8AZ55cEP2/4EMZ9ue2K8b/AGbP21ND+LelLoGrO0F+kG0gqPMkYMAZRzj3+p7V6R4g&#10;1fUNP8nWtEv42YXCSQybc/LtI5IBKgjn6A191lWMp4umpRPJqUpUZNM779l3xn4H/Yl8Aaf4L8U6&#10;HfQ6botg8Mcy2fmE/vGbHB9D6nPHXNd2P+CwX7N4kmjGka/I0bKQy6Cyq5yemWGcc+/FeNfFDxbD&#10;8UvhLqcotv8ASo9PdFj8kSFZQCM8H7vOeMHb05r83br4t/EPSvFtxpWsQSJeRSFXCxhQOh3DI4Uj&#10;n3B/L+uOAeG+GeLMtX1i/PSjFNKVtLaWVmfB5vmNfL62uzv0P2K/4e5fs4/9ALXf/BZ/9sor8jP+&#10;F3/Ff/n6f/wWL/8AFUV95/xCvhX+9/4H/wAA8X/WSXf8D9b9B0zUvitbpc6NAfJVh0Xivpn4J2S6&#10;Z4YXQroYdVxWD8Hfh/4b+FfhtNMlK52/NurvfA1lpt3qLXCSqqdeK/zB4VjUw+GSnvbU/pLinlqS&#10;02RzHijwDqK3clzbOyg189/tg/s4y/F/4dXmhXk5bfCQvzd8V9P/ABt+JHhjwhpzQi+j8zb8qq3e&#10;vEbTxnf+KrlvMY+SzcV9hLNJ0Y2W5PDPBtTOf31ZWpJ/f6H4c/G7/gmZ8cvCuu3kmgaDLdW6ysY9&#10;qnkZrxe++CvxU+G2pmTxL4OvLVQ2GkaE7V/Gv6RoPA3hvVoT9s0qJiy87k61xXxG/Y++F/xFtmtL&#10;7w3bsG4bdEOa8OVSte6SZ91iPDvIa1/Y1pU5eaTj89mfze62shv5Ekjxhj+dZzyB124r6O/4Kgfs&#10;82v7N/7UWreDNKtzHYzIs9rheBnrivnIKcZjxu64rsh8KufjOaYGrluYVcLU1lBtO2zt1Xk9x7xI&#10;IQVT34qMQHI3Jk/3c+1WLWRBuWXGN2PpxQqKtx5caY3fw56+gqjzRtsgiZsqDgYPTge9WI18o+YB&#10;jA+XaOnoag8iQSYHzbvvfWnyQnzPsxZvRh3HrQA0zIx8vZuY8swHWiJBOkkTRnco3bmzwPWnG3I5&#10;jYY7Lkc+po8iaE793G3oD70c1ilEakbBVlVfl3f3atR20i27s43N1Vs9CT0+v+NRwR+Y7AhpPmGT&#10;uxz6/WtCwhZZpIjHvbyz34HvmocjSMSzo915aMkjs27j5scMTjr7n61fu7KKOPbHbbmjwZF25yx9&#10;fQfXqao2NgfK+0K20pGwXIHX1rY0yG3ltWjlfYxXly2e3T6ZNYSqHRCDehNoGn2axK7QJ5zH727C&#10;+px7/pVo6OTK14ls0McjMytHGR8uR82R19u55rR0HS4p0kMdoqqI2Afacjjrz+fPatHS9PudWY6V&#10;bwNJIiqWeJ/liBOMDPUc4x2NefWxCjd3PQo4fmtob3wi+E2r+P8AxBapBaSMkcyNIV3SeWoI+Y4H&#10;y9f15xX3P4DtrHwLbLb2cu1YQoRyrfvBkYA9T1P9K479nLwTpfgnwNYGOFluJoNxm8n95jP3Rz0z&#10;0J5P0r0S98MX8Usca2+WKgsyj/VnPY+vqM9cge/5lnGcSxlZx6R2Pusty9YampdXuV/+Chnw8XWf&#10;hP4V+LumQr5lnujudqDO0gc7s+oGB+PHNeJ/s4fEUwa7b2V7dPJGzOZSuRn/AGQOoP0PUfWu4+Nv&#10;i/4ieNNFf4cXTquk2rebbx+YMGTPTkdeOteT/Dbw1caT4mt5ZIdiibOxk3GT5jlhg4J6/n1rysVi&#10;aeIwcl/W3+Z6lOMqeJUl8z73+HfxNvrdba9aRtrIP9oHnrx3681778Mfj/cw+XA1y27HC+YcHnjl&#10;u/t1HtXxj4O1m6i023VZJJDtDLuU5x379Dx6c/SvVvBuo3EllH5J/eMM5529evHf14zmvjMLmeJw&#10;eJtB6H2lOjTxFFKSPvTwD8Z9OvRH510u7qw9D+NZf7UnxIfTtAt/EWgQNcSR9Vj7Yr5n8LeJ9XsW&#10;VGkIZT8v7zpxnPHOK7e2+LWm3fhW803xHdI+eIJJH6cdP85/oP0DD519awbhJ8ra0fmePPJ6dHFK&#10;tFXt0Plr44/8FLRJ4wvvhjbSNFfyQ7E3MDvB7bc5AGOp9jWX8F9L1vV72zjtNOuLiW7vA9z9njZy&#10;AWBJbHQfWut8c/8ABHnTfHHh3Uf2wPDWr30OuPuurO1lX5ZYh/yzZT6joe36V75/wS51nwhY6Fd2&#10;uq+GM3VtKVnZlyVYYB7V51PA1sTmeHjXlKPPG7b28+W3Q5cRWlHD1ZK0uVuyX6+Z9IeA9Nt9M8IW&#10;duyncsK7lIPXHers32cDGzPuKt3Oo2viTVZl0iz8mNfurtxn/wCvVa90+4tmPnoy7cZzniv3zD1I&#10;zpqzPxHGUakK0lJWd/zKsiwtwqg7unFROLQrgoo56npRPGxVsSZb+8ew9qiZV35Mo9PYV1RZwSB/&#10;syNhgPXa2ag8uBVywB9F7n8KeYEZjuk+bOCPSka3X5ir/NjC/wCzWhHUQG2BXbGfRmUVII7baN0I&#10;XnIApohHy5Iz6bqs29oqjezjHWgB8MMJ+Zk78cYqwGjQFVh69cd6zb3xR4Z0VGTUNSjTH+1XMal+&#10;0l8I9EvGtrvxLarIoyytJzgd8dcVUYzlsg5ox6nzJ/wWb+K7/C39lPxDfJMFurm3+z2wyfl3cE/r&#10;X4M/DTwp8QfHtwukWFr51k02ZpLqMMsUZ+8EZgTH1Zhtx85z1r9vv+Cjmo/Db9rrSo/h/aFru2t5&#10;PtFwynbnHGD398Ac96+X/CX7M+ieGIRDomn2+m2dtbeZ9omCqNikbmyT8yqSASOc9OlVWozly+gU&#10;6kU2eUfCr4IWGniK31bTf7W0sXSnRPDmq6aslhZ2uT5c2HADSbhgyKMIdzMGzzfi+CnwBvLvV7vx&#10;zBpc15b6ug0NG01vtUkjYPyANsmtosch8hWYE9Qo+hPitrfhL4N+B38SXk32qORcTx3FjKtxZx7d&#10;+IchW3M3lgknAVmPYA/Iv7THx20q98YXd94Us7e6aTXrV7e+uLVka4gFsFeNTIN8AMhL5A2sQWZm&#10;4FctZKnodNL3j2z4j+AfDvwL8c+F5tP8a/2Xd3+hnT9d023EP78Qr5ixIkaOYQXVsKNoXawAG0mv&#10;MdI/aEtNR8bXFhaazrklnLfJfahdf8JA0aQTR+ZtfyyzeaFU4ViGGWJTABrlbL9oSHTfAul/21qW&#10;nzSWtvcxzW1xbyatJLmRsyTghSjuSEZlYgqASpPXm/iZ4N8D+NF1D4g6ZqNvpWj6xbx+fo+lqXbT&#10;ZQN8PmAqoCEecB2JTHGcVxVo8zOunLlPrTQvGug/EWw8TeN7zwDoem3Wm6bJe3jTXC3DPa28auAy&#10;7XlEkwbeNiBzuZgNoyKGkfFK18H/AAg/4RrwTf2Ok6JrVnNqdn/YMkd6t5bCRJLV42IJjlDMT5bE&#10;eUqncFY18ofDj4geLfC3jS38LN4Zh1YahbW1vaNpmoRrBHEzrGI2wm+ViSM7QrHhR8o3HrNN8Tas&#10;0cnguyT+xtWew/smGY6lLAsc0srW8908SxtuV1/cGKHjLLudQCD408oo1Jt1FfW56kcyqRilB26H&#10;1p+z/wDt6+AvG99pPgLW7/Ure6vNDS6WH+z5vtY/utlkKAsFGMFgQ27JYkD17w18TPDeu+Iri60g&#10;NbXthNavLcfYZI4bZ3kAYNu6EYKhhj1wAM18e/Bz9l6H4c+LJ9M0u/u75rOxFh/wmEeuNp1vZXCo&#10;Jpo5oAkknkRbyiuw3Nj5EJJFQ+FP2o/EGteKdW8P+DodSm0uO6msxPfaoEE00jmBpblnQ+avmISs&#10;rIkhDoNoycYxyPD06idJWW51f21iZ0+Wq7n6TWv/AAWM+AnwrTVvCPxQ1JbHVNKhSVrmONhm1M/k&#10;h3jf53K5UrChZ5MSMowDn1j4V/tkfA74yeGR4r8JfGDT7r7TLFbabaGYWclw0kvlBZYHCyKXYNtV&#10;gGUDLAZr8VPiL8Q9Y8IavqlhceCYdQ8UQ6TZy2OqW8ire2yxxjZLKrM6PgKny5IQbyGzlRwHw7/a&#10;c+Jvhbxa2tJqumw6debp7iFo5rq2hjErHZGCyHzFP3GBDZJI2jNfVU6nLZSPm6tGMrtbn9I2k+Kd&#10;K1B/s0kqL+8MMc3OwuuQULEAbuD064NfNX/BS/xZ4b8Q/s9a74ZttRhjupLRvLVZl3HBxxk/jkdj&#10;Xxt+zL/wVA+K9/4N/tHxb45XUNHs7NrKO3lWGIpeFHMFw0ZO8nPmfcYAKu9uWGOR+OHx0vfjVo0N&#10;74j8WagIdbjkOnWtvdLG9rDOcRGIyKBcJGRhWLA/OysRhTXYnSj7yZwVKM5RaP0H/wCCfPxU8BXP&#10;wM8MeHrDXrGSWbT0gtm8793PMi5eKNjgM6qC23rtBIGAcfRdzIotm+X+H7vrX4dfDfxP4K+EOraV&#10;pt542vp49K16LWNY1KXS4lfRo7LYTbFw+IiyNtV4wFDvyr8A/tL8PfiX4E+Ing618U+GvEMWoafq&#10;Gmw3NvdRMGjClRkMR91s9j6Hp0qJSjLVbjjTdOCR474wspz8RYbpBu2tnO4+p6/5/nmvZLZPM8Mq&#10;THu/dDqo9Oa8t8e2cjePow0jKqNmRfLwc46n2r1iwgYeHFG1hiPO2tqnwxM4x95nz/8AFKFmv5N8&#10;asobdtxkEj27Nj/Jr2r9nwKnhWHbHjbGAK8l+KFiqai6naNzYYHgZz+v8q9e/Z/jYeFrcMB/q8/d&#10;rWp/BRjTX75noATYeB+PrmgEE8seP4vSnbH3crjPfdnNIAfrj9K5ToE42HBwf4dw/pUi7N4ZuBn1&#10;4FNVOd4PfB4pwViM7OtADlfjaaXIXB+8DgNSx4CAEZ9BTo8qN3C+uBQUKq4IVP4fSqXiaxS501ld&#10;d2P7wrQijy3/ALNTru0N3avErfMy4H5VjWjz02jajL2dWMl0Z5jYXNnaLJZq27bn5d3SviX/AIKi&#10;/sna18cbKz1/wpYeZdWMnmrIoOevT8QP/r19feILCTQfGMkN5cN5cnK8gD/P+eldENM0TUtOZJIV&#10;k3r/AHelfI4PETweM50r26d0fp1GpGnTUlrdH4x/APR9a8MfHzTLHXoDFcW91t8uSMoQwOSOQMg/&#10;Sv1Km8Sa5q/h61sYVkWMxrvZSeP8K8n/AGov2HLHxB44sfiv4NH2e+s7hZJPLjGJB79Ogr234W6N&#10;rl14Wt7S7tVkmWFQxVOGx7e+fwr9hxWdYHOMJh50nrFNNPoz5nERqYWtOq0tXc+KP+CmXwuGpeE4&#10;5/s7JMZFEnv7Htz618qfAL4KJda4zyJtPl43XEYwhJxt9mxj09a/Rr/go38ONXk+GFzdrpjFkC7g&#10;pwRkcseM4H6gV+e3w58L/FTXPiIIPD+lziOPaG5xvABByO3ByfcLUZPh6Us6pyT/AKR+oZXmXt+C&#10;5Te8VJHCfFD4ZxaF8b4bmOOO4hW6A/1e7ap/hIxkEdSDznnJzX6Ufs86P4j1b4cWsNvcxr+4AZiN&#10;yvkD9fTj1Nfmx8Y/BHxam+Ntj4db7Qxa4QxyN8ucnGOvfA5OBxX6vfs0fDnxhpfwj037ekin7Kg2&#10;yJtK5HQjr175x+lfs3Gip08pw92rv/Lc/nrB43/bqmp5H8e/iLrfw/urHwxptyrTTTIA2SD8zYLZ&#10;9Qf/AK9fWGoeCUg+Ctvq97IJJpbGQSSbvlDbC38x+dfKf7YPw01uN4fE2oWzvGsgduhZWB4PTpxz&#10;yPwr7O+D9jc+M/2bIL2VvMVVUKOxyP8AA/lX59HDxrZbiYX0mlF+rUl+DsfU5ljIUY5fWjvGUm/l&#10;KP6HxZNPeaNqVn4o0weXcw3BaN48hlX8e3XrwfwNej+Nfg78Af8AgoL8NpPh58YNFtYdZSMrHdMA&#10;kgk5w6MeQ348+4rz/wCKkGseC/F7aTBp8kls0zbsdM56e4x9BVDW7qWPT1v7C5ktZxG3kzRt80bd&#10;iCB2OMZ4r+FcLm1TKcwnGSuk9Y7arZp9GujR/SeNwtHH4XXqtHa+j6NPRp9mfCv7bP8AwR1/aE/Z&#10;ku5/EPhjQ5vFHheHcY7yxjDTxrngNGB83HOQM8HivjLUPCt1BrDWd5ZSQSLJ+8gmTa6N3DA8j8cV&#10;+tE//BZ34q/sleL/APhX/wC0p4D/AOEu8LXR2Wer6ev+kRR5I/eIwAc49MHmtL4gftBf8EXv28/D&#10;/wDxMta0/wAL61d4Ek11biyuYmIxjIBBH1ya/bcozKOLwcK0W2pLTm3+9aP8H3PxHNMjwLxUqdKa&#10;hJbx6fK+q+XMvM/HOXT/ALLNIzgFVY/KO3fgZqG6drqZVlVVCfd+Xp9a/VmP/glb/wAEv9cst2jf&#10;tMRvMqh2Ya1Ey59+eh/+vXm2s/8ABIz9lG01OR/+GvbNbOM5DM8R2rngZDdAOvHcYr2/aL+mjw5c&#10;P45bOL+f+Z+c7MIrxyjqoz93P8j/AJFBvigEce5iWwFXjNfo7rf/AAT2/wCCZ/gy1kl1v9oVbho4&#10;i83l6lGZMBckkDt2AHNZsvxM/wCCTP7P2mLF4f8ADC+KtStSrfJCXXdk4YNnBPqMVXMpdTCeTVKP&#10;8WpFfM+df2Mf+Ccfxv8A2uL1dWjs5ND8MxyZutbvYSqsvU7Mj5iD+Fej+N/hf8IPg98a7f4R/Cie&#10;PUJNLnSHUr6RgyPP/dBP3ueuOh/Q+OX/AAVy+KHj7Qz8Ovg34Wt/CHhoJsW3sz+8dM/d3ADAPcAV&#10;e/4JsfC1PjP+1DoEGtTRsv2o3V/JcuxcqjBupHck57jj615mZU5YilyJ76fN6fgdmDngcPJez1ad&#10;3L07H7UfA39n7S739i7T/hvq1mvnT6Nk7s/ekXdnP1Nfh7+078M7n4YftL61oF1AfsounVvOX5V6&#10;/dz24wOxHr1r+gmLx14d8O6BDo1jKJFhiCLa2/zMeOgAr8uP+Cg/wOtLr4iax8UPEGgXEQ1O4T7K&#10;vllTIAPuZ7H0/HmvFzrC0cpw1GdOOiXI35W0b+f5noZRXrZxiK0aj686v+KXyPzd+LXgmLRdQkNh&#10;HJNDKolVvI+8p6fkR9a86vbyC6jW2u4U8xfl5UfLnjHHX0r6V8efD2XxXqTaZ4eh8xbVMslvuZQ2&#10;MkE4APv0PU814p418OReD53bV9LAvM53R7iqZOD75x0H61vleMjWpqLetjkzTAypVG7WX4HP6VF/&#10;ZcciMTDcSKVj4PDfXsMfyrIv9Q1RF8i/O7a3+seP5jg9M9adqOqz3FyWCzH5gF3P9456Djn6V6b8&#10;MP2JP2x/jxFHJ8MfgD4k1azOGhvW08wwtx/el2g/hmvoqNOc3ornztTsjyCa/kVPkh2bgQCVPA4/&#10;X/GlttKvdQYyQKcDnLdMe3r+FfY3gD/ghX/wUU8c3sZ1/wCF9v4dtVb95caheI0gHoEjLZ9eor6J&#10;+HH/AAQOsvC1vHH8WPEviLULjaxkt9H0/wAqLP8AvHOeP8ivXwuU4zFSskor+80vw3/Aqlg61eXZ&#10;ebsfl/ZeCdS1bUl03SpGuLyVwsdrAu5nYnoPWt3xt+zV8YvAdiupeKPh/qcCyLvV1tG2hcnk4HFf&#10;sL8OP2I/2Cf2RZ28Val4D1K81i3UG3/tJXMwcEYxxgH1xxWL4z/4KLfB/QPEy6JrPwFmHhlv3Vzc&#10;ahbD5cn7wyCHXjnpX1GF4Oc8O51Zu/Rxty/jZv8ABeZ69DIYzpt1Ja+W347n47eCbAX2sQ6fcytG&#10;JcAZH3TnjI74PavrX9kf4H/8JN41h8O+K2iUzRqbe8bbjaw4x047n0yK+qPiP+wb+w1+2xaP8RPg&#10;Z4sHhHxBNGCv2WMLbhvRkHQ/TnmvKNW/Zt/aP/Zzija8gtNWl0iRms7y1zI0sakZOP4SAAO/Ld68&#10;HHZLWwUnz+8ls1+q/wArrzMVl1TCSd9V0f8AwD6r8B/BTRvgnpl1FLf2+o2drZG4eGdvlC9SF/3Q&#10;O3J6e1cn4P8ADeg/FLxRqA8Oaksmly/dw3723lB5ILdePyGeeor5W8XftufEbxJaSWUFzJb3EbND&#10;cWbbvMXkDk9uM/L1BPGRWN8EP2oPG3wp8YStbptjvARNDJJ8srE53Lxw3H5V8vWcY1EktCbNH2pq&#10;3wd0jwNpba3HLKb2JTn7OSPNUdAQPcdD6+9dH4d+Nnw3t/A0Nn4ySSzhDfZ5fPj+ZSe2ecc/Ueve&#10;vkLVv2w/E134iuL3UJVW1+ZZoo34Y46KSfUnt6A81wfxY/aJsfG+mS6FpGozQQyRkzBefKYcY6dT&#10;nHoO1Ye2jC7gg06s+kv2kf2XP2Y/jp4dmn+GetWGm64VP9nzRt5ZlcfwHHGckf8A1q+L/i58Dv2g&#10;/wBl6SOLx5avPp91H50c4f5JFxwSTyCMZ69e9GgeK/FyfZZ9O1G5Eljhm8u427lUn5iM5PBxn9Oa&#10;7D47/GXx14/8NWPh7xX4jaa2WEPp0jN5gBA6D+6cZ45HrmuaUuaW3+QPyZ4ff6vHqtvJqKBSvy+a&#10;HB+UDPr2/TNc/MtxPL59jeGFlZsndlWzng+v9K3k02AJIsLLDdRYcqPuygduvvXPX1veWd1JqWix&#10;spaQ+ZZlcnpyB9f/ANdaR5dkYykzr/hf8U5dA1qGWd/s0yugEqp+HXsPX1xz1r7r+DPxW1Lxdp0F&#10;rq0izR3aj7PJvWQRPt44zgNxzx06V+dWgzWGuTNc2bLFdRkGSCbOW7fhxX01+yZ491HQDJ4bvdP2&#10;28jY3N8wVioIycjPT24wCa9DL8V9TxSadk9zGpD2tPv2Pqbwx4o/4QPXG0mK7jktL791dQqeSc/e&#10;IIy568cZGfQivnH9vn4F+JPDGor8X/CNuv8Ax7qt0kGT5seSQxHQhe3s3tX054Q0bw5rkK6yoeSO&#10;bc0zS9kzndtU9+QQT+fWtfUNO8O+KtEk+HuoqskXk7rWa42jKgt8n+96eowMDrX7HwrxpjOG8VHE&#10;U56N2aXWLPm8wymlmNN05LXp6n5Rf8Lg1/8Aut/38FFfen/DtfwJ/wBCza/99D/4miv1n/iMVT/n&#10;+/8AwFHzn+pfkvxPvzV/2mLTU2ju7q/EcfcM3SptR/ba0vTrAaN4Vu1muWG3MbdDXzZ+098MPHGj&#10;eA86FZTRu0fysoNeV/s/WGv+DrCbxD4ylkaZeVErV/EGTYzEU8GoTj73Vn9UyynC43HrmV0uh9g3&#10;XirVPE0q6n4n1RpJpmzHCX6V6t8OtH8/So50h25HU96+P/gN4s174gfEj7bfiT7HG+I1OcYr7g8O&#10;XtvDpMaQJtCrXvRqe01PuFT+q4SNOC/4BrWVounRqZ5KtNPuTfAee1crrPiFTdqjy/KOuDWhpviz&#10;To9sKPk1dzGph6rjzPVn5o/8HCv7OF1feH9F/aBsLQKLVvs2oPj7ynoa/JtJdjrnaQFwDxX9Dv8A&#10;wVU+H0nxn/Yq8TaFawGSa3s2uIQq5JZOe1fzzSwyW115N1FtaNtrhxjBFddKXun4v4gYP2OawxNr&#10;e0jr/ii+X8rEcYaJBLhTg/n7ULM0M3m9Md8cfSlikRPvD1oMk5XcoKqPSrPz9li0Z2LzF/ujO1eh&#10;p7wkbWHD7Cd2eueT9TVUTFTtjb5R/CT0p63PmN5b5JVvvL/T8KmT6DjYSSOWIbM/LtHzfrVryd4j&#10;QsBtX60yxGJ2JBbb/D34/Sr1sI7qVpJYyy8DGQoH19fpWcpcpcY3EtbURXEIdQNxJkU8qpHv71pS&#10;aZ/pQ8iJtzEqAvJ6d+atWttCsgllUNGrZVcg5wcY+ncfT3q/atp9xcYnhZlX/V/u+VJ4Bb0x/OuS&#10;pVsd1OjcpS2AgG1ERoxGp3KwwQe+fXsTU2lJKRsj3PIuT8sedi9+n4fhVrS9AvPGvi/T/C+nx7Wu&#10;rtYht435OOfw+tfoJ4q/Z2/Z9/Y6+AS+NfGeg2l5ILFRdNcW/mNK5AbanA6k4yf8ceJmOcRwPLDl&#10;cpS2S+7/AIY9vAZTPGKU00ox3bPhfS7u2ge3ln/eQxDEiySYMmf64P4113gTVbWz1NGgjjaOaRS2&#10;IQ2OQQd3bngjuK3rrQfBfx80Kbx78KfDJ09YZGF1ZMBlM9CMcnjknk5/Gsrwp4J12w8QrFNpYbLH&#10;y0ZRzz91eMdM/gK8nEZhRqUpKWklunuj0aGDnCpFrVPZn2h8Kbu21Lw7p+omzVkjX5dilsHp77cH&#10;qB7cCvWrK1srXQ5pH2+ZFHuX1QD72MZGT79Tya8Q+C1nc6dpFrZyCQ52hV8v5hx9cH2PQjFe2eHd&#10;Ki1SGTRp5OJhiTzHIZhyMfj/APrr8rnXk60lHzPvsPS/dq54prfxJ8F+PF1K20y5ex/s+82XUkyl&#10;VuJAAOOOo46f1rlnurPVry11CCNJnj27/LXIYFhhuo68eg49q9Y/a0/Yq8aeA/hvYfEn4b6Clzo2&#10;1jqP2SPLxZP3yO/PU9a+b9E8YXlpOpuLhQVchJIpOWYckkHGQSMdQf67SwtaKd00+z8+vzOeUuWd&#10;mfQ3gDVInbyrycmRSQm2Ygvt7jOewz2/SvYvh7cMTHEm0ho1I4JycZHQ857k9c18y/DXxyJXVLpk&#10;jZmV9zL93A+6W5/Id+pGK91+HnjG2F2qrd/6w/LcPt6845HoeOg5FfL4ijKjiLyPpMurRlCx7dYo&#10;udrbtzqf9XJkgcd6w7u907/hNrFtcuFWxSRWkPTODzuHTOfrTbHxJDODJFP83GzHOeMHj1PP5iqG&#10;rLea2sekiJImu5NhkePkKW5fPf8An+Fe1Tqpwiorqd047n6W/COHQ/HPwyh0+wEf2KW2CxruzlSO&#10;tchp37Ovhb4NahIvgPTIbf7ZM0txsXALE5J/OvN/gX8RLD9nf4aWXhwayv2a3t97tNJkRg89frXj&#10;n7Uv/Bb39nX4KI9tL4uXWdSRtraXoqiaRTjjec4X8/riv2LDcuOp00qd6qXTW3fXoj8qxkK2XVqs&#10;5VVGk31dr/Ldv0Pofx54x8T+AryTU9Gslmk4DQ7eGPTmvStE0y/8Y+AINX1JFW8mhDyIh+6SK/Hz&#10;Vf8Ag4i8L+JvHNnZn4LanFofnqb3UpL5DLsyMskYHOM8gkZwenWv0/8A2Ov2yPgx+0r8OIfFPwi8&#10;XW+sae37vzocqySKPmjdGwUYZ5U/y5r2MPRx2DqXrJxi9tmr/I8jFVsrzHDpYdqU18WjTa+drpeR&#10;qXun3lvM0EsfzfWohY3BZmZcke3euo8QNDeajkDaW4496qtojn5xzxX0dGpzxufH4qj7KVjnm0u4&#10;OSme9N/sy7zlR78LjFdNHo7YCFe4py6QXHRvU7h1ro5jjOdj0y45LfktYfxQvNb0DwZdahpibpVg&#10;Yrju2OBntzXoI0Z3xiP/AHeKZqXhwanpU+mtDu8xMKvp7/5/CrjJKSFKN0fib+0p/wAFJ9di8c6h&#10;4Y1bVtShubG8aC6tIVKbHXI/EEHGeP5YzPgz+19p3iHVl0618C6lqF06gMyxmVgoIBHU4TJwfTPW&#10;p/8Agq/+yTF8Of2z7TWv7KAsfGihluGm8mKCRCqyHP8Au4OSB17815l8L/j14P8Ah9qsfgjw/wDA&#10;3xFqmvLetBaWugypcfb9jv8ALPuKJtYxs2ASpRDz3rOeIrxrNOWg4Uafs00tep9G6nrup3fiGzab&#10;U7HSVutxmutRuCBFhlQYRseaPMdFbgg+apBJwa+e/Hv7Q3j6XQ7DQdaj0HS7f7NqdlLa6lqJnvLq&#10;Fn227yIjhoYd4DK5A+96Nkw658WfGcmj6Xreq6hss/7Qh1SCC9uZ42vI5GWQWpJZlVUBKospQYGQ&#10;zV538Vf2i7Sx0Fb7w/YG8j1LWFk8SaXcWsTS28kLfunhnCAjKgqRubaU5B4JKldy6suNPl3Ri/Fv&#10;41+JfHnh20h8aX2qR6ta2cNvJY3WoXNvbyJGNkkUZyQx3r1Db34BODivLNd8VfEzVL/VH8a6hcTQ&#10;RxfZ5tPtZBF9ljYFdqxPhhgKPnJPPPO7nq9c8feD9b1fWfGHhrUJo5hdSXUaapBG1vaESqXlgim5&#10;J3cqpPBIHJHFK28TaH4g1G1+Ien6Fca5rVnak6tp+qWsM0xt4hgTCJmZcHPKk8YXGQMVja7NDi01&#10;1EvJrhby401ppI4bGOOR0j2OOH49MDjoWPOKj8F+PLzw5rt4dautWuG8kW8Nrb3A3iLzD5jSEdgv&#10;IHc9eBVvxPqvhL4gvbXvh3T/AOwbia3/ANI0mdXeLOSxmD4AVTlmJYAjHPUVD4L+Hml2+o2lrrGr&#10;28szyMIP7Qnlh01AFzvkki3St6bUTDAjLcgUuUXM9GjW8Falf/EDWbfStOubC3vIZ/Ls7l7hRsab&#10;A3T4+cIWZPRRuboM19WaLb/EX4H/AAksbj4vaHqkli9lcXEMkMwmsdTm5WOyFwz7Yg4CSt825lQF&#10;FLOCMO10jxT4IaB9U8O3ljY2ei3A0nQYJIdOv7a8MaNFex2q+X5SzMzeX8zMY3Vmfc22uq+I/wAS&#10;viFqmmXB1nW49FTXbWC71LRbXQ4IRfaiyutsJEJP7lSjwrcOMks7ICHzTdOKTLjUkeS+Jv2mL/X/&#10;AAre6HFqjeEr4XEtstlZ3skZt2mTbvklk3M4QFcBMBRucjcQaPF37Tdjb6LY+DtUtobxtM0eDRNJ&#10;+ySXFrJpE0bqtxdySrKGuZ2Ids/MpyvA+6Og1TwD8P8Awj4h1Dwp458X32p+JfJuY9a0FreDS49N&#10;mtiFSCS5WSZ03uwbzi4V1XBOclfC5vhwmmW1x41024ivrq4jLp5Sss1tIz8lWDnzWB+Uqc7lckbu&#10;SEqckacx6D4t8NeA7Dw2+op4t8EjWhML8zXXiTUDPNamNY4bQJMSC4lfzH25DgNk7IzXiPgy4i1O&#10;4kPjHXriNmWQN5dxEd4QZyNx2qvVRjIyeBwK3fix4a8ZQa1L46tJrCSyTTLNPtml3yyRwKYQQWV8&#10;PExLH5Apwdw4xXPeGNH1vxhexXsWmtJCtv8AYrPyYUP7xEyqqikZOA3fc3vzTaZHNeR6z4K8U+Ko&#10;fDI0Dwr4mmktf7U26TBNBamCaCdFjnkcNl/tWxY0ynATeO5Nez3useLvB3w/+y+OPEieINFeeNrT&#10;SbfUJEbfJG5kWSby2eGQBIiEQBOVBxzXnOh/DOXw7pixeGb3wy95rk8l5HpNjqD32p3O2AfukEIZ&#10;Y2XJYB2wMc7cfNN4r1yHQIV8GePfB95AwEEmn2Nvrn2m8jRi0al54sbmzlznJVtwbtiZcyLjaR0P&#10;jj42apdavfeF/Htzo62XlLD/AMSu8jmnNnjAnl8vftnGNrYIHzMQq8Y9s/Z6/bd+I/wD0bwj4c8C&#10;/FPQ9S0lZ/OexhuJFDwSD9+96qqskZwIxlwqkbmAOCT8g/A+08D6d8Q28IeJLi3vNOjvpkklnkWO&#10;OeBSNhkIzty5ByCQc4IUEkdR4d0PTfifpupaJoSjTLy4jmH+lQx2trZ26uqsz3JYJhlySqByvI+Y&#10;kClGUua6K5YuNj9YPgH+334R+Kmq29r44FrCq6gbKDUIbzc4k4CxtwAVIOUcHDKMg4Ga+4vCeq6L&#10;4g0jyNHvY7jbG214JN6vtO1sEcHB4OCcEEdq/nr+M/xHh8F6TP4Z8EeKb575pBDfzRwLJaPBEjxg&#10;ZKKzlk+YSbGKgqw5Yqv1d/wTc/4Kf+H/AIS3GmaT8UZ5JIdXsYzcLZRlSk3mBEZtvXaCuZJMAh2z&#10;jnPUqyl7smctSjy6o/RX4qaC7Xshx8uDhmx+lcbpn7dHwg+Bqnw5428QW9jJFlVWSQDHHcHpn34r&#10;1PWdT8MfE3RJNc07URZ3Dw+ZDaySDJGcYBHyyfMCDtJGQRwQa+Wfj3+wLB8WvFC6ve6tAI1XDK2W&#10;3D057cnnk9OK7ocsqdpbnmVvbRfNTPW5P+Cr37MkLsB8QbFm6lftA49B7nPGB6VUP/BWn9maIM7e&#10;PbMCNdzhpsBRnHJPfPavnNf+CVHh+I7JruFkGNquoZdwOQcdePeiT/gldoe2NYNViVo3Vm3fMDgY&#10;3Y4AOPrTVOPZfezleIxy+yfQk/8AwV5/ZnjkaOLxzas6H5grHgf3sD+H3qlcf8Fif2c7dyw8VQ7d&#10;2GzGxVM9CWA4BB4z614d/wAOtfDkoDNq0LFSDF+7KqrHk89SCcdfSpF/4JceFbaJreK+i2sNsf8A&#10;s/5/LnNCjBbpfiT9Yx/8v5HsV1/wWW/Z7t5FjbXm+YfKfJZuv4f/AKqq3H/BZ/4CW8DO+pXWFbYB&#10;9ndWBH4fr+teR3P/AATE8JbmQ6vFh1zJuiDA4Py5x/Qe9c74n/4Jz+F9MWRxqazBVIkaQBd/XIA5&#10;U4Pr9etFqfZfiQ8Rjo6tfkfYPwQ/4KH+DfjfHJd+EDNJGjFW3QMMYI55GB/9eu8f9pTVIZGMejys&#10;qt83y9fc+1fnH4c0HW/2SYLjUNCnjlt2Uy+TESVbjoo9DnO4gZ/KuR8Uf8FbPFFheTadH4Mm3JFt&#10;+0Bt67gTuO3GTzgBR3OazrKjFHVhcfzfGndH6I+KfHer+N/EcN2Y5IlRiZFU4x7/AP169K8M6ytp&#10;poWUndtz/n1r8uf2dv8Agp/q3j/4safoXjTQlsra62pJLvBETH+L3B6Yxn1HFfeV9+0d4B0iwt3i&#10;1WP94q8CQHI/P+vPNfC5lTVDEOUdmfqGS5hQx2D5W7OOjT0ZrfGX41W/gudYr4KsE3ysWxzk/pXq&#10;X7Nninw74o0a3u0MbGRcjbj/ADxXxX+34niTxx8Dr7xR4LtSZYYPPj2NzxyR+XtXhf8AwTy/4Kna&#10;F4TjXwn8T/ECWV1aufMeY7UA6AZ/qB26Vy4LPvqeJcKq9zTXtfb5eZ6WY5bRxGGUFLll0vsz9Iv2&#10;/wD7DF8OJ4xZeYrbVO1eoPX8PWvjT9nzw1a2fiy9lfS4lzbqrN5fy4yflyBg4b+I9c+1W/2zv+Cs&#10;Xwa1bSLfw34S1ddauZseatm2VQep9s9O/tXlPwR/b+8FWeqNB4hsvJaRMeY0RXdgdPwJ79APrX2W&#10;U8UZTRxkOaskr6vovn/kdeCX1XhmrhW1zO+l777HeeKfCGmz/HyHVLrTl8uIjY3lrtIBHrxx/wDr&#10;r9APhHYR+IPClrDa2ojhEajcOhwO3tivyU+KP7d3g+f4pWt5pt2v2XzAWWIn6Y7cEY6Zzn2r7H8N&#10;/wDBWr9m34Y/Dm3udR8dWQmCBGhSXLBsE4xx6fhX6RxPxZkOZYGjGhioNxW3NbTyva/yPyHB5Njs&#10;PiZylTdn6H0R+1J8JvDuqeALiGaBQRGf4ay/2WfjN4Zt/wBnpvBsTxm609xHJGzDdx3P4f4V8C/t&#10;Q/8ABdH4X+JfDw0z4f3815NJIVmbYV8tccMP85/SvPv2ZP8AgpD4MtvGWm6NqO2H+1JBGzTYyjN9&#10;0e5J4479fWvMy/iXI8Lk9WnWrpzumlrbTztb8TuqZXiq+JpRv7qevle35n2D4+8WWmp+JJI7/TFV&#10;vOZMso5G7r/T/Oa8+8cx+TaTXGx/LOGXDc/XjnI6eneu71LQTrd1/a9k2Y7hVdWVfvqe/wD9auN+&#10;IOj3EFhJBGvlsYyIy3Hb9P6e9fxVnUq08VUlLu7M/qnDyprDxS7HxL+1v8Pk+L3h1tOWNmurPLQr&#10;DhjwcENz279TnpXwR4q+GOsaHqkljd2cmY/ukqckevTNfpxq2g3o8QSC4DSKzYEeSpTn6cnpx61z&#10;3xM/Zx0HxPYNrEkEUMpDO0ioN3fKnjjpnv3xX1nC/FayjDrD1NYvVeTPzbiDh/8AtSs6sdJL8T83&#10;bTwlrisvkzTRtuxhZGXGe3X8KuP4O8UQAzHU7orxtH2hjnPfk9ODz0617549+GUHhnUJp7c/dZgX&#10;icjCDnHPTP16flWEv2S+eHRRpu97gr80Me+STJPybcZODzjPev0rD5xDExU4LQ+Dq5SsPJxkzxBt&#10;HvMsk7yFVb5mcnnnr/8AXqNbGxS52KWkP8WPr2r7g+Df/BJP9pv4+21tqkXgpfD+m3HzfbdWPlyA&#10;eoixuI+uM819LfDX/g3d8J2Mkd18SvirNcvtysNjbiNQepGTyMetezRrSqK6X6HHLLanp6n5W22k&#10;XV1aR3Wn2CqyyLuXrv8Aw9eOvWvqP/glXYatfftTeH9Y1fWL/S9HsZs6xcwA8RkfdbsM8DPWv0O8&#10;H/8ABEL9mTwvPG03iLUbiJRhoZp8qcjnPHP9K9o8H/sC/s4fD9FXw94dht/l2s0cQy31P40/ZylJ&#10;X6MqOFqRu0+h9O/AG0/Z98R3W/wTeWt5NDbqu5WDFc87snqTXT/G39lr4VfG3w2dC8X+HreaDbj/&#10;AFQrwTwn4e0n4Zi3bwgjWphOY3jXn3z65r3f4dfHW21OBNM8TMsczLhZAflf3r0HGniIOE4pp6NP&#10;VM8mrh8ZhairUpNNdnqj5A/a9/4JrfCn4ZfDObxL8HPA8NvcWkZe6eEcyIB6HPzDnFfljr37HPj7&#10;9pn4ySfDT4X+GPt2o3TxtHN5WxbdDgNK5+6AOnqf4eeK/pC1ew8O+JPDVxbX6xzW80ZVlOPSvmfw&#10;T8HfD3wP1/WfD/7L/wAP7e+8SaxdvcanrV78sFqTnCl8Z45wg6e2a8n/AFcoyx8a2Hapr7SSt93R&#10;eZ7GEzvEYjByo4m8pLZv9TwL/gn9/wAEGP2dP2WLK28e/GPT7fxh4yZd32rVI1kt7LP8EEJ+VcH+&#10;MgufUdK+4tJ8LeF9EgW30PR7e3jVQFW3hVRgfSvBpPgz/wAFBb3xO2qax4l8PzWwbKwrdSKvbjGO&#10;Mc/Wrut2/wC314Jt/tmmeDPC2rRRrnyI9SdJHx2G5cZ/GvrqeHjTgoQkvv8A61OGUefXmR7yiW6D&#10;i2O36UNPYIuJITtX1j6V8yyft0/Gb4bN9n+NX7OGuaaicSXlgouoT9NnPf0rtfhh/wAFCP2b/inc&#10;LpkHiq3t7vgPa3amKRT9Gx3zWksNWir2v6ag8PUWu56trXg7wP4ojK634V028WRcfvrVWJH4jivL&#10;/iv+wX+zN8WvD9xoGvfDixSK5Uhmhi2mPIxlSMY/CvWdM17wrrqebpWoxPuX/lnIDmnXenXIGbSb&#10;3O3rRSxOIw8r05uPowp1q1GXuyaPyr+N/wDwQ1+PXwV1e68ZfsW/Fdr7TZGLt4X1S5MM2c5wk6jD&#10;d8bxnHfivmX41fFP9qX4ACHwX8fPButeE9ahbzNPutQTdDc452rKP3cqnHTPev3ilv7+zmw8f3e4&#10;PWsHxp4V+Gnxb0G68LfE7wbp+rWt1Htmt9QtUlVvfDA+v1rerj8RiKfJUf8AXpt91ju+u1ZxtUVz&#10;+b/4reM/CfxXt5viJp2irp/iaBVa9WxykF4oHLlRjByD755Oc15Hqnja+DjVLr70cqvj0AP8/wAs&#10;mv1Z/wCCiP8AwQos/CtvP8bP2J5JLa6Vmm1DwhcyloZo+SwgJOVbGflOQeMYr8pfiR4ZuTrF9pt9&#10;odxpOsWzkahplxD5flup5XHY/WvlMZSlTqXktH1OepK8bo7DQ/EumeKbGaSCHd5ijKudyBs9fx75&#10;6YBOO+N4xgh8PX0V8kkflTKY325YN685/L6Vwfg/xG2gzNpl0jffLjkjBPv24GPpXUXTR6tp7Wd3&#10;/q5V3rL98xcfwnqecelee6fLIzjU546Gl4U8d3GiXsdwpfLM21Vx+8yR1HYjsOldrrmt2+taa3mP&#10;H5MmDazPt+V8Hhcd/YDofavBtRvrvT5Pstwj+dGNrdcEeo966LwX40TYuk6nIxhl/wBT83+rbtg+&#10;hwPSlOj1QRrXfKza8SCe3H9pC1Ia1ULdf3snuRjgY4Hp61zt7rEZT7VDcFflwWj4bk5/l375rrLS&#10;9tzeLb3W3542QSMuRIp6jjpngfT8azIfg/4h1OdpPCSi5gZjiFWHy/Njr+HfGDURcV8QS5vsnJ3e&#10;kzyN/bekM8c8Z3OnfHr/AJ6V6j+z58ZdEk1O30Lx7dyRqybBOm7JOchcjnkj+lcNP4X8ZeAdQX+3&#10;PD10sJZSN0O4bcnn0I/nj2qfxf8ADxLzTV8TeFp1+9++hX5GjbrnH6+xNVOUJaN+jJjzLVfNH6A/&#10;CTxPqPhfWhGl5HNZ3xC53qfIZ13E85AAG7jgZI44r1XxPZafd2Z1XQlKtEcxuoYM+ONuT1HuOB2r&#10;87/2V/2oJPD+o/8ACvPiPetHbl8Wd5LJxE4O4BsdenHPH6V9taV48HiXw0dG+0t5ywYivIwrrIh6&#10;Nu+nUdfrW6zKpRi6dQqNKNSSlEm/4XFc/wDQnXH/AIEPRXBf8Ix44/6Db/8AgWv+NFc39sT7s7vY&#10;xP1t+KXhXwnr3gz5tHSRRBnbtr89/itot74p+Ka+CPD+lPDbibD7UwOtfoV4J/aK+Enii3Ph+a9h&#10;QrHtPmMPSvFPGtz8KIvio1xo7W5mL53KBVS5alJRTW5+0cP5fisNi6ka1KSaV1czfhB8ALDwXpMD&#10;xQqsjKC3FeqRxPYWGxByq4qbR5rW5tVaJ1K7e1Pvri3jGwtXUlZWPoI1JSnaRzp0q51OXezsFzWh&#10;aaVbWAEjAls1sae2nrEHZ1HvUkmoeHVVjLcRn/eNM2qYipL3UnbyGzWNp4n0O48P6haK8VxC0ZVl&#10;yDkYr+ef/gon+zbrH7NP7UGveD9Rtnjsby8ku9Mc9GiZiePp0r+h6w8S6RBL5VvOpOe1fmT/AMHF&#10;PwP1TWNK8NfHnS7UNDZMbS88teRu5DsfrxW9GSUrHwfG2WvHZLUm4vmpe+vTRS+Vtf8At0/KMx+Z&#10;ymfT3pqRTAld33efmxTd7sS4+UdPl7CjDh9yNnj5dvaug/B2G4nc427m6jqM0BW3K6v8zdKBGQ/7&#10;3+XFTIFMnRRk4+gqZFRQ60edG83H+sGOe9X7WQjhC33fm/x+lRTiF4I9it8q5LejGpIZF2q8aj2+&#10;bp/9esKhtCJatJzcIqtJ8vXOTz64/wA/Suw0XSb3U444rS1UtMcbmLL9K5HTpYpwcLtLEcbBwf8A&#10;Jr2T4URWLQRve28YkSPKtOvy4z1J6e2R06V5GOreyp3R7eX0faSsybwB4Um8H3On61PNtmtr6Nvu&#10;YIIYHoenSvrbxJoVx+2B4AbwF4o8QeXDbKlz5m07I0jTJOM5IOeM9CO+ePlb4leJTY6bcSWcm8yN&#10;lJvJxg9sE9uwPWvoH9j74jTeIPBq/YL+NriSzkhmVXHmF9p6DHTpnt09K+AzuWIdOGLWjT3XTqfb&#10;5XCjGUsO9mtV3MH9n3wjpnw/km8M6T++YNMj3ET7Twx2H9PyNd5rXhnTEuv7SisbdZG67nZiF45w&#10;OSemCf8AGvJ/2HPiCdA+M3jyD4rXywr++jhtbnafnDMUGSencAZ5IFeqeI9fVQcR7rdoSYbdSOQx&#10;65z/AHecf/Xr5rOPrFHMJKTu2k797pP9T1sCqNTCpxVt1btZ2Ow8ETw280KyvIxj+Zt0gRmOeMj1&#10;xgds7c45r1fwf4k23cM6Soyh/lZWxuz9R6e3oa+ctE1O/wB0cCfMrKAsLRkBR1IHHXAz3znivePh&#10;b8HfjJrGkL4gsfAGpXVkYw3nrZ/Kp25+6efSvCUakq3uJt+R6dO0Y6n2H+y544sfG+n3nw58QQLc&#10;WssOZI2YEA9CMHp6+lfmH+3f8KtB+Fn7SHiXw94EBGnLeb44412xRM2MqvooJ69jX1r8NvHutfCv&#10;XpZb2zurOaG2fbDJC0bKACejdu/PQ8HtXwn8WvidqHxG8Ya14pvZppLubUpQtzJuDuwbGG3djgj0&#10;r6zD4qWLwtKLj70G035dF/XY8rHRjTqNp72+/uZPhXxXd6c7Mlu3lpIA5PGXG7AP+efcivWvh78W&#10;pLeeNZ7lGX/abEYC8d/4dp9QQQeeK+eL3xBLNMbo3DRncxXeQdmT90DsOMEc+vpVRviUdJVpYp5F&#10;UZR/Lfb82MHp0xnleTmtK2RfX9lqcdHNPqru2fd3hL4y6ZL5Vw8kUca4+ZpirLwcsPUduM8e2a9L&#10;8M/EbQHVtZu7hVjijEi/OCoAXIOcdMZwBz1J5r8o/Ff7WF3o262sLv8A0hS2+WJuAxGMHg5x7dz+&#10;NctrH7avxc1DRJdA0zWZLeKdsNtY8Kew9B/sjj9a1wvAGaSalGSivM0qceYDDpxknJ+R9Aft/wD7&#10;eXxV8efFTVPBHhH4nXlr4csZGt44tPuPkuB/eYjqP4cA8Cvk+48QyPKZsvlmO6aQZY/nmtzwnb+H&#10;prRJdb1ONpJpDLN5ifNnPLevvx/Wuvtvh94B17TWvm1mCOSHib5hnaRxheh916j8a/csry+OFwcK&#10;NL7KS835vzZ+P5pmFTG4yderf3m33tfovJHj11rN9Plry+bGMrt+nFfYP/BHP/goVe/sSftELpnj&#10;TUZG8F+LJI7bWItw22VwGxHdj02j5W9VPqK8C1X4M+EWn8nTdejebDNFCswLFRzu5xkd/bn0rmdZ&#10;+HuoaHCLmzlWZd2GWNjuDf3c9P8A9db1sHKdNxmrpnLh8VKhWjUpuzW39fgz+nr4p/tqfAD4XeD4&#10;fiJ41+I+mW9nNGJIpPtat5nGflAyScc18kXv/Bfj4dXnxx03S4/DdzY+BVkK6h4kvnCSLx8rJD94&#10;rng9wD0r8bbH4heKPEfhC3e+1+8uP7Pj8mGOdnMcCKDjjoOOPT8a88vPG+r63cEarqE0iK3yxs+Q&#10;oz+lYU8HTwsficr/ACOrGZhPHSuoKNu12f1UfBv9ur9nL45+Cl8f/Dn4jaPqGk7zGbpbtEAYHDAh&#10;iCCPpXSt+038IYgWbxtoygck/wBpQ+n+9X80X7K/xJ0zTb46DfyIkN03zSY4hbHIAz85YY6j69q+&#10;oLf9n6/1W1t9S0xlkgkhjKSrGHBDL/CQTuOcCuv6vHlumfK5hnVbBVuRwT+bP25n/aw+CFuvz/ET&#10;Ql44B1WHn/x7tT7P9r34ARYC/FHQCu7G7+1IiWb/AL66/TpX4n2n7NHigW4dEaNhJukkKli7dCGx&#10;2w2Mc57cZqS7+EaeAvsviDxekl7Y3E32e38neriRlyOdy4wFIXLex4rCUXHoGFzmriZJcqV/U+tv&#10;+CvHjr4X/GC70W6TULX7PpSu0N59oWPzDIw6uMkAmMBQg3dTwFavzF1f9oLVTe3l/pHwW8G6zazN&#10;K8PiG0vrqK4tH5hfBt3UKBt+VXwWZt247s17T8Svi98OdREPwi+EHxp0mO70mzmgutD8SafayWV3&#10;ciX53huJMK80cZyHLfdchcnJHi2pLoOj/aNeh8Z6auoXbTmO/h0dF01plcTC3UcKcTcfMrIOuGjx&#10;njqS5p6H02H96nd7nlfj34o+I9Pu7g+CbzVLrTdSlW6t7jVUdmil24HLKPNOwsCOnG7ggmsfU/ih&#10;qnjQXFz4oktoo5lAvG00xWhLbuGh3KQgPIKgbSx3EEnno/jHqXiU6xN4ev7id5ryZ3S4tbh2tZ2Y&#10;A77aNT+4Xk5UBFKlcDaQK8i1WzuYA0E8ss1vabYYZDG67S2CwwT8uGJ9mbkcGiMTSTOg8WNrOreH&#10;M/2kP7P02ZIm+0bd0kzZDKgZQ0jKv3yMINuQASDWHNJaxR3F5YeJvM8phCVkvHU3CZ/h4Hyg8449&#10;cHrV4+GtU0bUo7Pxx4W1CxH+qlGoRPCpl4YLJkFlJAHHfcMcZNbVv4mh8Ra/ba/L4F0eHRbNRHb2&#10;NsqfabBlIZghAMknJLfPuz8wyDgDTlRi3zMbpPwtl1zUL5r3xDcSaZpe2O+uBayF5Pk+SKMHJd36&#10;DkLnrgV9E/CjxF44n1W3174oeLNP0+8shqF9ovjmHT0aS3BhjWRZ4QfJ2oyQABVUqfoKqfFbVri4&#10;17w/4m1fxfo1irQLd+GVtryNLOG0bMSEw26q0e1MPvCL/CAWJNeY+Ov2jdU8QeILW0jv7VdP0mzt&#10;bCyY7XuPJh3KzwPOH2szOXLNg7cDjHGseWO4L3tTt/DNxpvxD8XWfjrxTe6l4nk1S386+hjvktbo&#10;LBDt+0fajGSse2NZGVWMpAIJwRXDfEr436NYaXa+FvCenXljYXFwZb6G5vF1K6iV0VGg+0yqpmjA&#10;jVo1IAQu2fQx2fjTxbr/AIbWz8JeE76SH+1Z72y1KxjU3c98sH70pKuN4ER3NEOcHPHfzG50y+lF&#10;w2r2FvDFDCskc9vH5ce0nPyIo5ycLxtA5/FS8jQ9G8V+Nfhx4U8KRz/Ca/vmTVo0F7NrkEbXT3AQ&#10;pI26MKpRQzAAYBD4IJXJz/A/xZ1XQ/C8fh+81+a3s4tOaK3jju9ryEyN8khT5kjbf90YPHGM0fDn&#10;4f6Z4nsZobi/ubKDc0kKG2j2HEY4hbJZ5ckHZtC453965t/AfiCe5OtaPrK5kb/Q7xm2G4bOEESr&#10;ube+AFJAXP8AF0NHLJWdgudRrXxZ034gxLqOsWUca2dvb2ksawRFQv8AtkpyPkCoeuC244xjqr3W&#10;vFw8AR+H9O8FaTo3h/Vxss4bGWVUZ3XKOHYsDKfKDOPlL4IBUECsHQvC3hvwB4PuXudAt7y61S28&#10;iJtTuInlgbI88pboHfK7vvZBzjaQVcD0TQvgt8SjpOi3Xxf8J6la+FbyWI6K2sMJbSc+URbyQW8M&#10;2ZFdxGoQDGWLSFQrGjlkF+55T4M0rUfhPqUXjDxVf6pockt01rY6fsNndTqFHmjc3MUADKGKnexd&#10;QOAzV6Z4j8a6v4p8KaPrvwz0ue81SxaT+1rPTyq2rMd0jbCf3m1QVQyF9rHPBOTXkPxXtPifJN5n&#10;xY0e+h1TUJmvC+pzNuEYYphAxZQocYOwgD5VI6VJ8P8AVPD3gqwa/wDGOo6gVurxE1LS9PgUz+QV&#10;IVopHOxZSeepIX0zWfLrYqMrHqln8RLvV9Cs4tK8G+ELXWrnT5ra8+0aKkP2OxjTPmSPcE7gRuUu&#10;oG5lB3EnFcVdeNNRttb/ALN0m6ZEh0dDIs9mNkrSENviX/liFLddwBGPx6DRfH3gbwSsOhQ/DbSv&#10;GU3lpDY6je2/2lbgqwaQFpCTGo3YDoDymMBWzUt78QDraTaz44F9JIkaW3h/w7b6aVsppcndBPIW&#10;GLeMuZAr7iWZgSAchcvmaKXc0Phno9p4gu4/EiWtxqWqWd9LFdw6leKFlh8s/POCMsASoYKc4GAB&#10;yw67TtCuPA3jrRPFlzZXWmRtN52qakNDkSxit5AUlQgqGJLKRtwyAqMZzg+Q2OqaXPqk+seFtT0v&#10;SW0nfcI15H9mUttKgQAbtjpIFYKpO7OMgVqWnxc8XanBN4d1nxrq0mmxzqslxqcM1xJEnlKAil23&#10;lTIvC/w8NjGazkEnzKx9+fDj9pf4kaJ4W0HXNV1q51y3sbwqvmeZb+ZHG5hhdgCGizsVjHkEu2SV&#10;DEGxqn/BSD4+adct5+g6X5ke4SW5lZdnPIcZO0/Q+uOor41n+JPxC8X6supS6vZ6PJ9ligvf7Sxe&#10;R2aRAE7AjlI2JOcEf6wr8wKgj07xp4h0vxD4e/4SfwDoqLb6dcC0hu/4bthhicDcPNVCrHPAA4PW&#10;s6uMr04+6zxa1GUJep7S3/BTT9oKO2Fy8NkzD70nnMrhcD7wzgE9BnqOetM/4eQ/tCzTJHCln5kg&#10;JWJicgbSx7gnHGeQfWvjG78U+N7i4lW4YpDucxqwIIOTljjIbk5JHrj6YulfETXbPxBjUbsyws2b&#10;uORt3y84yM9c9vrXMs0xa+1+Rx1MPPdP8WfdUP8AwUP/AGptRdLfRrazuGk+9H5JYbuuzqOBxnrj&#10;JHpUNz+3p+2LNGpTRljbhcfZXKhiTyST9cjoMcYxXoH/AATg8O+Dvih4IGuarpkNwwbG+aMMODnI&#10;9sfrXuWv+DfBUFxcRwaTCQkhUsq4bjoM46DHStI5lOVJSe+u5xxhWkr3/Fnx9c/tv/tlz79umncM&#10;E+VCWwAf9r159setY2rfte/ta3lx5dzpExUKTtNsw83JPGew+gxn2r66uvCnhu73Qf2OPnYCQGHg&#10;47dOnp+OcZxVW18B+Hb1vNj0ZZJZFUF2G0dflwp4XHGMd6zjmcuboS4VNmvzPibxV8WP2jPG0Mdh&#10;q/h+aXdlG3wsGIxhsgdPbgcj04rzvVNK8SJP5t54Qa2dmUhm4wce/JPHYjOeO1fp34X8F+D5737N&#10;f6JCGmGMPDgPggKD+Pr71zXx9/Z08GaqsV5a6LCJGULuWLqufX0z+OBwa7qeJ+sdTGtWlhY3cT83&#10;pE1ezuFu7bSGt5t37mQtwGPP4Yx6dePWvdv2YPGvifVtft9J8X6tdN8ubV5Jvl9zntyOh/DG6vSr&#10;r9muKR2/4lm2RlB2iP5t4I4P0HQ55PU9adH+zncaaoudEtGiljjDfu2EYDHjccnt2zz7VzY7CVKu&#10;Hdkd+T55Q+sR6an2L4C1nw54l+HTeFr4xv51u0fltjlduOB2B9//AK9fll+2r+yQngD4uX11oto0&#10;NldyGRWiBx64z075HTvye32B4E8U+JvBVpGda85GVVV42X5tuOpz2wOmcgUn7Qlx4R+I/hRbiIq0&#10;ix/JHGpGG7EfXn8M4r84zepLB2ktJL8Uz9nwuLp5hhbb/wCaPz/+F/wm1vTdf3Txhow6+Z8vDcA5&#10;916dOuMV7veeB9LfSlXUtOhb+P5sptPI/Dnp36jua2PC/heSzmSJYXDJgKwkChiflz/X1AB5rob+&#10;yEluUgEZYR7SrTbcAA8DIwc59uhr47FZlUxFXmbOmnGNOk4rqfOHxN+F1nDuntdPZsLvWNVOE4zn&#10;pznOeeh6eleSeJ/A13azfPbs3H7tRknPYc9s5+pr7Nm8NGWR1laNo5GJdfm3DjsTj16Hp16EVx3j&#10;nQfAkOniO6kjkPk7mZun3dvQ84xnjg8dK9fL84qR5Y7nmYjDxZ8jJpUETbfsrIfu/Mow5zyOffGf&#10;f2rY0nXhoj281rbv50AV4ZFU7xgcHJ4yD0rW8UafpUOvStpkq+RGyqHXK7lxx17ckD3FYtpLpZuf&#10;szqsnlyZ2fxIc7SfyPPp+VfYe29rTuzzeXllofqz/wAE3v2v/D/7QPgiLwT4pnt7fXNLh2PDM4Xz&#10;lxgMuTluMk+n4V7/APEHwE13bsjRDmNsMo3BePvA+/avx7+C3xHt/h34ntfEvhi6ms7qzkBWeGMq&#10;r44OemR7t2Ffop+zj/wUT8H+MLKHwv8AE6aOzuhiOG8k6St7egHY/lmvgcwwtOnOVOonyPVPt5Py&#10;7P7z9MyPPPbUY06svfWl+/8AwfzML4m/D6aG88yFCgXG1lzliezY6+3Pt61x2taMLSwmGWVoYwTH&#10;uxv4+7xyMYOMevPpX1J410bw34ggXWdAuYrqKQhgYyGxjtx/Lr+NeV+IPh9JeakILS2MsksqpHEo&#10;G5i2Mgd8n/61fI4nBVaNRKOq6W1PpPcqXZ8l337M3xI+NHji18E+AtBe41C6IkmRV/drnq8hPAUH&#10;8+mMmv0I/Yk/4I9fDL4FQWfjvx5py654qIV2vLqMCOB+4ij6Ae55r6O/ZR/Zj0n4LeCIb+bRI7rX&#10;L5RJcTeVypPIXpwB6V7Ja+EPF99L9ouryO1UnKxqv9a/duGchqYPAwni9ZvW3SPr3f5dO5+R51ml&#10;GeKlGhsnv39PI4iP4RagkKx2kcdvEuMKq8Gq138I7qMeZPqoXvzXqVpHdWR+xXreYP73rVXWvCi3&#10;kTSwnduzx6V9dZHz8cTU5rNnkeofDvT4o90ms/r/AJ5rLuPDenxJsTVE+Xt712Hin4Zallrizdsn&#10;qlcLrPhLXrd8m3kXaeFVTU9T0acuaPxEepaVBLHtjvF+994vj+lFppGrIYf3TLGz83DcKo9f8965&#10;vUrPxJbXCoYpMPIFxu6HPT2/lXs2g+HJvE0Vj4YntytnDGr394/yqP8AYB75710UY6mOIapx1N3w&#10;JpGs63oqWdhdTLY9PtDH7y9ytddo3h/TfDsBs9GsFjTPzFerH1J9aoak2nS2kem6J4vtLfyVAWGO&#10;QdB61laj4+fwYirr88YVuI5EbKn3JrstJ6I8a0qj0+46a71Q23Mg/wDrVj3fiOJixkfgc1Sk8Z6b&#10;rVurJdKxZcq0feuf1iaeJvMiY47N2zWkVylU6Xc09WGl63E0N9aRyKR0ZM14h8a/2LPgv8U4mur/&#10;AMIWy3HRbi2XyZFPXgpg8/rXpQ1rDYIPvzmgaqXGTJheu3d0rSnOdOV4ux0w5obHyA/wF/ag/Z11&#10;Vr74GfEqbV9NjkDNoPiOQswQZJVZB1Ppmu++D/8AwUclsteh8A/HHwzd+F9aaTYlvfqfLmPrHJjD&#10;DPp+Ne86lbWepx7JGVm6Dd29v89q87+Jnwb8G/ELR5/D/jXwzb6laSNzHNGGZMdCp6qfp0rq+sRr&#10;fxV81ub80anxHsnh/wCKHhHx1aRy2s8LqygrJG2eoqTU/DcMitJpdwrbvur3FfGC/BT4yfs73R1f&#10;4E+IZda0mElm8Oapckuq5yVic9+vU/4V6n8A/wBtbw149f8AsTWGl0rWrdlW80nVEMcqHkZAPUZ7&#10;iplh5cvPTd1+PzRn7C2sD17UxqNujW99D5qqmFjbrXxf/wAFFf8Agl/8M/2tdIl8UeHbCHRvF1vH&#10;vtdShgwLggf6uUAfMPQ8kYFfcEPiLTfFRVZZ09FZf1rJ1/w80JM0MvnIv3WHWueUYzjyTV0yl2kf&#10;zC/tR/su/F39mHxnJ4X+KPhSexmWRvsuoeX+4vI88FG9zmuT8Ha3FLEBfqWRRj5eCh6d+O/p0r+j&#10;39oH9mb4UftI+ELjwb8XvBVpqVpIhELyKPMiJ6FSOQe/FfjN/wAFA/8Aglh8QP2RPEtz47+HVrPr&#10;ngl5MblJaaxX/pp6qD3A6V5OKwEqcXKGsfxX9dzCdCUJc0dUfMPjHw7FLD9pjdT2kmHZgMDOPyri&#10;bh7nSb3y7hMMDxuU4YdsV3Gg61/ZErW96Fa2fGVZd/Hp9RTvEPh+0ktd7IrxbvlXKnavbPQ5x27V&#10;5sZcujMZU+bVbmd4f8TvqEMdjLjzI1/c78klevB9j61ueHviXq3hW6h1PSp5FuI5Btjz8pGeUIx8&#10;w7/nXCalpd5pX722OQjZWT+X+farMetDV7Xe+4XQwrMnf3x24/PNKVKMjNVJR0Z9C6P+0LF4itvI&#10;8QWtnfbublZYhuXCkYAU4VQecc8/WrFtrPw38QR3cOk6fHb27R7Y0hyCMgZPJPHU446/SvnPTvEO&#10;oaTdrOXb5SNyqMDArZvPEQtIY9Y0W6Mayf6yGNfuN+HQdPf0rknglf3TeNdWuzrfil8B75rQ+KNE&#10;Abapa4jR8/j9Tx/9at79nH9pvXfA5XwN40la505hsgkLkSQHI/i7Y9OnJrL8EfGOK9SOw1K7aGcq&#10;VhmjPynOcbu3XqSM96k1X4VaZ8T3vL/wcLe11K1CmawhkH77pl1xwQevXOT71hUj+79nXWnR9jaP&#10;xc9N/LufSX/Cc2f/AEU6T/v2P/jlFfG3/CvPiJ/0DLz/AMB2org/s6n/AM/l9x0fWpf8+2ftr8W/&#10;2afHfhuSTxD4OnmU4y3lsea8NtfEus+G/F6trt3N9qSTEnmNX6JfCP4o+HPHHhprTV4ELvH91h7V&#10;8Q/tjeFNJ0n4uG4tlWKJ5cnb9a7sVho0UqtM/rrhzOMTjsRPBYuC5orR90e9fDH4hzXugQyRFmGw&#10;fN68U/xr8TL7S4jdFG2r14rzz4afFPw34a8KwwRxb2WMDpnNcj8YP2ip7qwnsrLRJvunDCOuiWKj&#10;Gje5tTynnxjfs9L7s94+Gnxc8N+N4v7Ol1iNJc4ZQ4yK7a5+Ga6rH9ostUZvbd1r8c/H/wAe/iv8&#10;N/GsniPQ9RuLdPM3eWSQDXu37Nf/AAWQ1LRriDRPiPGSvAMwzxRh8Y6kfeX3HzeaY3AYHGyoxq+z&#10;l/eWj+Z+gkfg3XNDvCAzNCvJ3dvpXnv7bnwt079oz9lvxP8ADjVoWaZrFprVvL5WRRlTXofwX/am&#10;+GHxj0S3vdP1KGRp4w2CwrofiHZ+CYPCt/dzX0CLLZSg7pMDO08V3RlpzRPNxFX6xF068LqSa01T&#10;TVn8mmfzCeItJl0DWrvRLlf3trcPC/1Bwf5VWQA/MWxgH6V61+2d4DuvDPxs1zVbLTfJ0y81GV7W&#10;Qfdf5uSPbmvH9y7tjCvQV+VNn8q4iPs68oLo2vuZOpDryd3/AAGlEqg4xznjNRu4HbkddvegNuPQ&#10;cc5NKRJdiuWkYLjO3n6+9XbURZOAevB/l+FZcLMMyAfdXA/xq1ZbjJsD5VuPXn39q5ah0Uulzc0a&#10;0WST5/mkzwzd+nHtXoXhPUTpVsUwuw/L5ZYAE9+o4P8A9euO8M26Er5x8vLfvBwcgf5+lb91bRoV&#10;NuseM71ZmI24457An0+vrXiYy1R8rPocHH2ceY6TxFqUesaDcQzy7lTcGjZuA2Oo74x+pNUf2dfj&#10;befDHxYIIyohknzIhyRnofwxnvxXM6rq93LGVkRlXcCGUHJPQnPtXG3FvJDqDTxq0a7sqV71yxwN&#10;Kth5UamzOupjalGrGrDdH374f+GH7PPxJsL742Wt1Ja6lbO0t9arONkgwG3Djqe2c81037OVrP8A&#10;ErxxBf6xopbS49rQoy4SVQehxjJ74GRz7V8VfCL4n+KLq7j8F2F1cNBqDLHfKbjarx55XOeBt6+1&#10;fa/wF+PWh+FvFlp4Xm8tI5ECW4kIXDAY445PUcDnOc+n5zxBluIwV4Sbl262iv6+5H2GV46jirTS&#10;S7+bP0i+BHw9/ZxvIba31LwFp/mwnap8lTtx9f8APNfX/wALovh3aWsdno0FvHFtAWNUG3GK+C/g&#10;9qml6hbwataXexZFVm+Xpkfz9q9y8M+OrjSQpkuWVlI3c/M2On5+telw3mmHo0b8kV5pJX9TozrL&#10;KmMjaM36X0PpH4tfsx/BL44eHptE8aeDbO4WeJk85IwrqGGCQw5Br8wv2sP+Ddjxjp2t33ir9lX4&#10;mLNZ3DmV/DniNiWDf3UuV5A5OCwOPU198eC/2iJoVEFxe7gOFLN07YrutI+OGkXzbZrhc9ODX2Un&#10;lOYe9ZKXdaM+NeHzjAvld5RXf+rn88Px5/YM/av+ANjeX/xG+CGsQxxRkG+sYDdQAD3iB4/2sA8D&#10;1r4y+IOu6nqZlurKZljg4k+Xawx3YdQcYr+wOXUPC3i+1aG5t7ebzFIbeoORXyf+2T/wRc/Y3/a6&#10;tLm98R/Dm30rWJkbZrmhYtbgN/eJQBZD67w2enaujBYSGDlzp8y/FHDi60sVDkfuPz/zP5bXYyuW&#10;kOWZvmJNKFI+4MeoHav0j/bP/wCDbH9q74Ei68U/AHU4fH2ixZf7C2231BVAOdo+5MfYEE+lfnrr&#10;XhTxF4Q8RTeFPGXh290jUrOQxXmn6lbPBPA4/hZHAYflX0mHrUq6tB+q6/NHy+Iw2Iw7XtI2vs+j&#10;9HsynawatOd0MmNvufxq/HB4mjCiG5kXcMD5iB14J/8Ar1M8rBFFvEq/Ng+/fj6jPNT2kt9OjQeT&#10;Iq7Qyohx09a9CEehxyY37V4yc/b53M3lgDzDnjHTHP8A9anWfi3WLOY/a2ZlkZfMRhuDAdhntVo2&#10;/iGRf39y6jcWG4fcJ4JP4fzqrrGgaxbWkeoNbtJHJ/H3yO39a2tOOquTp1Oq0J7K/jWbTpE8m4yJ&#10;rducMW479BjnvjPrXB+KdKuvD+rSWVwnlsGOf5/y/SpNB8QyaTqCzZb5GBZV4z9PQ1ufFCbT/E9r&#10;a+KtMRVZ0xdIowoOOw96cpRq0r9UEVyy8jI8La5JZX0c6y7dr5HoP/r5r9c/+CbXxH0n4tfBu3tr&#10;1V+0WfyLubJbHHHH1555HevxxtpFJCkj72G46f419vf8EcfjFLa/tI/8IDqmow2trrkDyTXF1cKk&#10;cYjXJLFiFAwOP69KijUs+U83NsH9YpKaWsdfl1/z+R+muuabpfhuym1abTI47WHHnTFd5AyAGCDn&#10;O44IGOMfQfJX7bX7TXwr1TwXNHFoGu2uiyebYz2klgsEl9MpwrsjnciKFEmVzgMGODgV1n7Y/wC0&#10;P8JPHXiO3PwX/aqhez0mG9g1vTl2tYXs0YSRIRA2MygkkyYKsF4YMpz8Nyp8L/FFneW/xh+J1voS&#10;ahI914evbia61T7fbg7H2QxjESGUE/MFYIjEDgZzxFR7Izy3L5cyqT0t5f1+BN8NvBnhW28M6vfa&#10;BqsnizUNLvI49S0uzsUkS3tpY9qX3nyYLMsrqmSeXZQFyeOf1fxjfaUsCePNR0v+wrXUWS1svMlk&#10;neSNBE0yMy7kjONm7BHHCggGs3wHdWd74ul1fwRqWpR2dxpa/wBtaishh8q58wnyLdgf3kjhUKq+&#10;5vkYnAANbXxgstD8S6KuhR3moXutC/HmWNxYSvcWC7A7yjcArBo1I2ISuRvOBg1wxiz6de6jz+7+&#10;Lc/mxrcXsRsLdZLeRbiATExSOxwqkglMkttJYZUYwcGs7S7Ox8Q6LH/Yt99lk1CaG3utMuseXLMh&#10;IR/MZ/lDqQduzapBGaZYfBHVde1rVNP8N+I9DuLXTlYyXl9qkdrEVSMyM4JPz4C4IAJXcu7Gayf+&#10;EVvtK1GONbxJrx41k2yYMbI+AXBziRAOjL2GewraMX2MnrKx0/hPwV4r1CRtHGsNqjae8lxc6ZPq&#10;x3QxIh3zpvOH2jnhWbCMBtHzDOsfCXi7TdTbxbYabeQrG32+O4uI24UMPnYY6f7B65x3zUtrdTWl&#10;kl5d+LtQWc3jLb+ZAWj+RAn7xkyzRsPlCfdcZH119K8Vatp/i6Kxg1241KRb64hiubazkkuJJW2Y&#10;AgfOWyp2lhkbmAJAAGnumZy158Wde168a31e8WTTvO+0XFnHB5aygFj5YxxGvzNhR8q5wOMVbt/D&#10;Sf2SNf0m00qaSEYvbHUnLXDrN/q2SJ8ZULk74z8pGTxjNE6B4evIbW3l1GK2mWa4SSadnXfHgsWd&#10;mGAynOVwWGee1Ok0rWLS6bTNL0q5uNkaxzPDatN5nDYy4BDHbjp7DHFTr1A6/wAJ2nhrwHFMdK8S&#10;69dK1r5tjJZzpBY3kmP38ZU/vlQpmEmPa7sG5QYwvxZ+I1h42+IF94g0XSdNtbOCJYrez0wNa27u&#10;RkuEYu0Ue7hY1YsqqAW6sfMINX1OxXYsdyBCz7f3hTnkY/2eScjuangn/tS/eDw5YpEs6lRFNJuW&#10;Icc7mx0weT+tX7R8vKhGpZeLb6z+3BZII76+v0mkkaSRFi8sEsoy23Y3y5BJPyCtSyu/F0h0vWdK&#10;05Wkt7eOaHy5hCzL138tjjBO1RxhScZrl9S0eawMdvqMEgc8QMsoaHYCQzb8kbScHJ6/lXVfDr4m&#10;3vhGe20vS2jgIuVmV7exV2lYbsCTcrBwR1ABBChSCKUW+a0mNXK7eJrvwL40jnaJ7PWtMkIZZG3C&#10;GbHUKc5fOCWJ5IHAHXTuv2g/FmqGztZdf1SWW1Zls4pbyR4rMtN5jywxs2Y5MgEbWCgjOO1JqGk+&#10;AviLpk0nh+XWNS15YZJmGIoIcM+flEmC5BzwBkgNjsK4C/0DXtFSGfVdIuo/O/1Zks5FEnzFf4gO&#10;cqw9ypA6US5o7bBzM7PUdV1v4j27WkWtXVzNCZZt19+8a4MjASFpA4CgYGAclifwqZPh5rl5p+nn&#10;xDczWegJJiTWrlvNjt/n+e3j52+bhSRHnLHAJXPGHdWenacYX1G61Fr6aT99bQxr5TLgbdp6bhkZ&#10;BGVPXrWrrUPj7xlbt4ah/tHVP7KhWOO1hlzHa26rujxHGdgVQxO4AZLHJyDR6hc29ZTwF4e1S1v/&#10;AIfalfXNtHGfOmule3hAkH8fUq4b5cKdrA4BHJrY+G3jTw3qNxaWXxY0nw7arHi2bVtd0+5uraOF&#10;yD9oWC3liMsqAlgWYhzgFcgmvO9J0rWYLyPw/wCJ7pbeFbV2iiumOIUK7ywIBw+1cZJI3EKeSMWl&#10;l0yxvNL0b4feIria8sVuX+2KvkL+8G4KvmYKj7wIYnJGR97FHmXzdD0b4i2n7L0fhu1u/gvo3iDU&#10;9avIzI1x4z1NJjdSna3npbwIkcJ+VwyF3wHXuN1cPJ47+IGueIbHVNe1zT7i8Onpa25kjDRR2+T+&#10;7IBy2MkAA7uoDVV0bwx4hludMh8O6pNeyGJgukiOYM87fM8Aij3Y3BeuBnbyOK6Hw/o138O4NQm1&#10;C4fTZvO8q+FtZCUJE2G2MzbkdkJUopyCSRkbTiZR5tbDR00/j3w7rzxaNf6ZJBoviCGRoYodR2XE&#10;MSsVYeY22NTvUkR4dSMZLMAa9x/ZS1HVbfwPpAvtdvptD1DUpv7JsVRHgLhQro6MC+dvIJyDg57E&#10;eOfDrWtZ+LmoL8Nbi90uPQLeOae+1TC2kUMUSl/tE7sCUZtrZI+f5toA7Rar4Y8UCabV9B8W2TWk&#10;rLa29jYXUrb9wH7uKRSTLgMoyPvcqCSDnz61NvQzrU1UjY9Y+PGgRQa1qFrZLDeW9pHHDNcWMXlo&#10;xkH3dnVBnK4IBON2BuxXieh6OZtT+3T7lC527gPkA7c+g7n1r6Z0/wAH3Pib4eXd5HOt1ereLaap&#10;PZ2QhQeWoA+51wflLZDZViecGvG/iZ8NfGngWSPWr3RJltJ5C6TtC0YYgZGAQOv0z6YrzpUaiSlF&#10;aM8lSUW43P0F/wCCSllNafBW9khjGz7U5+WTJ9PwPPSvYpviBpdj4hvNNu70i4jmKsCu3d6jHoR9&#10;OM15j/wRv0wa18CdQmuLNW8y5YTSrEcOeeM9fy9Tiuw0xbKT9oHUfCV7pyriZm87yz8ig9Aew9Me&#10;1cOMqPDxSXexVCnJxv5v8yxrfxC8NaGxnvdQW1bnapj+8McgZz+lYNt8a/Ay3MltaarHIrLnarDA&#10;IHJxngccfWpP2+P2b9W17wItx4Un+zSYLtHHhRnA59+O/XrXyX8D/gr8U/C/jiCXxNe3GoW6viST&#10;JYt0B4B5wvc9MdeleFiMXUo1JJvVM9CjgYypNyauj7c0DxnDruvWP2SfckxwF3ElRnrkcY/rXeeP&#10;beaW0hHlRkEDG7I2nrz6g+gNcb8MNE06bxBZG0t/JK7V3bcbcZx8o/Hp616v428PC60+KFbdWb72&#10;B64x3/z+VfXZHV9pSvvqfLZrF2kjyC8hgjYJJbv5m7a429RnjOOxGOByPxqS3s0WbcY17HoTnjvz&#10;1+mK6rU/CiwRq0Mcn7vIynQZ9fbjOfaudn0+a0kX5nYMMb8/Mx2g8evOe38q+sj71Ox8hzyo1UzM&#10;8YfD6y8S6HJNaqv2qNfvbcb8c+vPTH09a+Hvix8a9R+HXxRXwfeyjy0uCGQPwinGOMc9M/hxyTn9&#10;C/DMss8Ulqpb95CQH6rz369eDn3618Lftu/sveJtb+I1x4s0+FY1bMnyn5ZGBHJwcE+nc4r834yw&#10;dHmp1JrR3Tfy0P2PgzMKlajKF9dDvvDFxYeKdLTU9NcmOdVCMjLkr0z+QwTx+FO1PSJpxIzRqGb7&#10;y8c5x0x1weM/h7157+zc+taFbrp+qz/Kjfu2OWRu4PfHQAj1645NeyXVus5Z7qWNV+9lcdM9fQEn&#10;POe1fj1ai41Glqfo8Zc0TyvxZp+p3tuIreSNQwJZlyGIycHPXj8wQOK8d+I3gQi2kmu9Xmmkbc6s&#10;qhflJz90fgfUE17Z8QZbS2mZYLpkVuI8j5g2fv8A4nv06eleOfE7Xxax+bcBnYsYvK6BWHqBzlh1&#10;PI7V6eV+0jUXKcmI5ep4h4zsZtGhuZQrD5SvmM2Mk47Z9OfxrO+FfhS61u4d3H8W1tzfMOMj6HjO&#10;f0qf4peLo7xFQySRyblOGjCk/wAPA9Md/biu6+BXh+2h0KO4nALGQxiNY+VJHL8Z98Z6/rX3k6tS&#10;jgbvdnkxjGVax1nhb4aaJDGgu7eRWX+GSVdpAPHbrz+H8uv0zwhoMETC2ARhzEefQ5xj0PTpnGDX&#10;R/Cr4aeMvi74803wL4B01b3VNSmEUaXS4CgZy7f7C9ycgbvU4r9N/wBn/wD4Jhfs5fAzQbXxN8db&#10;iHxBrTKHkhuf9QrdcJD0IB6E5PfjNeHh8tzDOKj9lst23ZL+uyPYo8sUn/TPhD9l/wAe+P8Awvrs&#10;Ok6db6pqWlzTbWRY3k2g5yy4BG3/AD3r9Ev2Tf2cfE3jrxza/EHxJoclnpVmA9vHdRbJJX9SPQdc&#10;9TXs3gzXvgHo1tHp/hvwxpdlBHxGqxIij6ADiu+0X4k+F5o1t9N1i1iToqwsB+Qr6TJ+CsLgcUq9&#10;erz2aailZJ/e7/gduNzzHU8C8PSptXVuZ729P+Cdpp+h2enwrFDFwoxuqWW1iJyRx/KsGz1mS9Qt&#10;b60GXttYYqO+j1Z/nj1GQjHav0C99j4H6vPm95mvc6VbTgHyuaq/Yvsxxt+X0rmdV1rXtIjNw6Ty&#10;Kqn7o6Vyl58cNQtXaOXTLpf95Tk1LZ1UsvxFX4LM9VSxsLgbpYlz71m61ovhvZ+9SPjnnFeQzftD&#10;XksrJGjYU4KtnOayJvilrvii7Syskb5+AD6dzRuzpWUYqKu3Y7vxingjwvps3iLVYYvJtxvTCjLs&#10;Og9zXn8fgT40ftBSG+u9Xm8M+GZGzb2tuu2adfVj2B9ua67wb8MtT+IurQ6/40Ux6HpzZs7R+ftU&#10;g/jb2HYV6deyXMsP2XS4hFGBhSowAK66K5Vc4K1RUpcid337Hkll+zN8IvB8StqPiDUGmQAtI14x&#10;ak17R/AH9ltplvPdXSKuFNwxb+ddtruiWyxebfTqx6ndg/zrhdcu7H7T5VgF27huPbOf8/SumMpS&#10;6k05SluzzuS51vwLqP2mO4eTTSx+UscoPb/PSu80TxXaappiu864YfKvrWXqUVvclreZNwYEYZRj&#10;361xN0LvwJrPyEtaSMDH8v8Aq81t/E9TospI9E1a2ZH3hevt0rLluZ4uCP8APpip9E1wXtpmchs/&#10;ePoKj1G13ECNwOMD5sEVns9QjpoMGqb5tjMPRl29asRzRzr8y7l7etZzWzAeYwA3fdCjkf5FSxyt&#10;HHu+bBHK7fSq5epoSXOmw3O4qqjj+A15n8bf2afB3xSjXUwkmn61Cp+w65Z/LNCfcj7y57HivT7e&#10;7XdsOc5J56H/AD6Ut5OLlQERRznbt6H3qqc6lOV0OMpJnzF4d+Mvxa/Zz1SPw18eLdptNacRWPie&#10;0jPkuvQbxk7G9+hr6P8ABfxY0vxbpEd7aX0dxBJGDFNFICrDtjFV/EPhHQvFWnSaN4h0u3vLWddr&#10;280e4MMdx2r518U/Bz4qfsw6hceNPgbG+reGw3mXvhiaQ+dbp/E0BPtnC98muv8AdYjRq0vwZraN&#10;Q+qdVsrK8tPtNpJu+XOF7nFedfEL4d6J440/UPC/iG1jltb61ZJomGQ2QR346Gsz4DftM+Avi5on&#10;2rSdX2XEcgjuLG6YLNC4xlWXrmu91eAX0Y1OybEip8yoM5B+vasOWpRnysEpU5WZ+BP/AAUS/Yw1&#10;X9mH4nXcumaa6+H724Z7OSOM7IjnOw8njrgf5HzrY6tJaReSjblzho3+YEYz/k1/QB+2l+zh4Y/a&#10;D+E+oaBf2EfmyQsIptoYxTKvysOvHX61+C/xt+GOufBT4h6h4H8QWhMlndNEsq8CRCch19QwOeK8&#10;PH4X2NTnj8L/AAfb/I5cRT9n70TB1SKOcyXkeV8zJZWxx7e+P61yeowtBKZ7WTaf4io6c9Oa6Vr0&#10;tFskb7o+Xyxjdj/PasnW4WRldQ2HUbl28Ln+n864Ynn1LS2KcM8Wqx9cTLjrxnHenWOpT6dNskw0&#10;bZBXBNZ0ivbXOYfrx3q1HKNU3KVxJ/ez1Nbcq5TnUnzeZaaVrC4WW3c+WTuVc88Cuw8C/FPVfDGt&#10;2viK0uF+0W7qzLk4dRxgjqetcLunlUQs22ReVz/EKdBMVbzVbaycH1PesalKNSNpG1OpKDuj6x/4&#10;bYuv+gKn/kv/APEUV8rfb7j/AKCX/kQ0V5/9l4ft+J2fXqn9f8MfufYfHvSfg3okOoajq0bMqfMq&#10;yCvDPi18a0+N3i9dTtG/co+d3rXzX8JPBvx9/aa8Yw+GrDUp5oS4DBSSOtfdnhr/AIJcfEnwX4Ih&#10;1RpXeYxhnXHtXBXqVa0LLZH9dZPm2W4bE+0xFoN6JvdknwT1vwQLCLT7uFZJNu35lHWvWNT+Fvh3&#10;XdGNxFpcTeYny7Yx6V5n4K/Zm8e+GLhbvU9PdVjbO4qa77xn8aW+FvhRzrUCwxwxndK3sK3wr5o2&#10;mjuzLGUnU9rh6l1u9dEfJH7ZH7N+kvZTahMYbWFP4iAMV8n2Xh34P+C4bjWtWRtQeD+BTxXU/ty/&#10;treJvjL4pm8O6DqH2fS4mKsUb/WV4f4L1WYzta3ria1uPklEnVfevfwOA9iveW5/OXHnFmFzTM5f&#10;Vmmo6c3drsdlff8ABQDxL4JAs/hJu0uOFvl2ud3Hb8a5jW/+Ci/7RevXBn1X4g6hMp3fumumKjPo&#10;K8s+L3gc+DfEjx27bra4+eFl6Vx5+bjtj8zXVKPJK1kfnDzTMJ6+1l97O++Jfx98W/FCwXT/ABNc&#10;CaNZGeMtjKE1wpKuflGeOcVBz6bVxzzUtq0RcpI36/lUXONylOTb3Y8sAeuP8angQP8AOC2PX0oh&#10;s3ZslNox1rRttMMg+RT8uBgnpn+lYynbU2hByIEhMi7ox984HtzWto+ktJ93JP8Ad3bfzPpVnStD&#10;hMq28rfMB8q4PHbtXa+G/CEKJ58UWFVcSPKuVIz/AHuB39sCvNxOKjTiephcLKcjJ0uKK2VpI4Ap&#10;2gqiv0PQ4z271pWzfan+yzyOsbZ3Efjge1XpfDIDPK6v5YO3mTr6nPXp+eK/R7/gh/8Asb/s2fEj&#10;Q9c+MHx0gtNTvLa9Ntpum3GGjt40HMhX+8zevTFeLUxHNJKG70V3bz3PocJg51Zcvz7/AIdT817j&#10;w1rm3zLfQr7aVLKrWZ3P7fT371zPiLwz4hsZ2S40C7VpG3RfuSNwwOc46V+3v/BRWT4E/CbUNHj8&#10;GaLorPeRuPJW1U/KoyvTr/8AXr5Q8K/Gz4UXerC+8S+E9Hni+zlY/MiRlyGGRkkgnv2rxMRnuIwO&#10;KlT9lzcu7T/4B6cslp1LRdS1+6/4J8o/s0/BPUZtIuvEd74fu5G8naiLatuDHox4zt5/hGetej/D&#10;L9hv9qf4u+OrO48O+C7y1WG+V/tmoZjXy88tzzn2x39q+x/D37SXw40O2FzonhuxV1jVRtt0UHjI&#10;P5dvTFdB4J/bgtLXU/tVjPCsW9lC+YFBx3Pf1/ya+axGdYitXlUatzabXsvK9l96PZwuV4WnTjTc&#10;tvlc9K+FnwD8ffDOyht9c137SyRJ91s7OMdOP6dK9Ntrm2itFtbq63fKHJaTOT/nvXh2qfth3mp2&#10;YlLrtVc7o/unPQgcnPBH4Zrj9X/aaiuNZmVNUWMHKB0mUZXHX0bGeo6Zr5iNejg+ZYeEmutz6Xmp&#10;8qU5JH0NrnjldHk+1R3jLGmf3m73xj8+n41m237Rq6dehTeFo2lC/I2SpJ/I+meK+btY+PSa0Gj/&#10;ALRwqqwj/iLjP3/Trx06CuH1L4pQPsP2z+6DHJ8rF+P4R7jI/wAc1zf2tmMal6d0EpYe1tz9OfhR&#10;8cZdatV8nUkUpz/rPYccV6hpvx0e3txHdTK/ygsCwz+NflL8Kv2kdV8KX2RdMynnMbDAXdgjucdM&#10;ZP0zX0B4Z+P1/wCI4Y7kSZV/usykbm6kD265/pX1GD4yxFCmlWVn+Z5dTJMBjZXsfbTfGK01S4Ns&#10;qIQ3EkbHP4V8k/8ABUf/AIJZ/Cv/AIKEfDifxD4Nt7LRPiNpduzaLraxbfNYc+TNjl426c5K9Rxx&#10;Umm/Fy8tZ1kin5ZtrO2OPXPv+tdvpXxqv4Al3Z3bB0OWKMCV9jX0GD4pp1mp81pLZ/1v5rqefiOG&#10;6Ps3BJOL3T6/10e6P5uvi18O/ih+z/8AEHUvhL8WvCU+l65pM3l3VrMpwcH5XRv4kPUHvWCnia+Y&#10;Dy1ZW3ZZhx+n4V+sX/Bfv4TaP48+H3h39qzSNAhXUNJuF0/W5EUBnhl+7u9ww49M1+UGpa7bTsHt&#10;YUj2cMGA/Pgf54r9QyfMo5ngVXT1u07d1/mrNep+TZ1lcsqx0sO9Vo1fs/8ALb5Gha65fNDtk3bW&#10;G3bu/hI5yP6VseDfFcAuFtdYtfNtt+18nBIznbnsP/1+1cUdWfDMpH5Dn3qFtVkeRi/1Pua9iNZx&#10;kmjyJQ5lY7r4h/DhbhF17wrA00MiEyeWo4OT2H5fh9cc74X1eSENo98NyzfL5bNxnoPyq94S+J+o&#10;aA7QvIrwyfK0bKDgd8enGRn0q54s0rTPEqSeJvDbqHz+8t41+6c9MY6YGc/n1q58lT36e/VBHmXu&#10;s4+/sJIbya2i5EeWxjt616P+ytr+l+HvidZ3etaJc3Fq6tC81nu86JzzGF7fMygHjIGSK4bWluJY&#10;VvXiYZXYfmwfw/WvXP2ePA/hbT9VF/f6yLV47aO4s9duJmSGHcVO4BAdjbdxXzcbioAAJFcnL+80&#10;N4nWXE3gPRfDeseOvDejahb+JNWv2aRv7SE0kZIkeVAmwjyzuTdIxXJwsa/KxPF6PB4f8VXDaHq9&#10;1Ist1NHHJcabNuuEXduMG3jzFKD7+QQTz6V2X7QMXw+h0DSL7UPF/wBl1DVr68murixsTbzRtCYs&#10;eZCVCoXkdstuwGU7ugI4f4S/Dm68Y6+6eFtOvhJZ2ss8upSXS20JdFZt4kcgFy20AE7WbPY4rOd+&#10;ayOmNjstS+I3hfwvo8eneD/B+hwzKkRvbe4WUGHC+VJDAsrbWx87eacku2AuM15S9ndav4kbU9HF&#10;9JJcalNGkEl5FI9siuABySXZlJxkKjEhc4yKj8by6j4j1O+tI4Vkk0qzETQwKu0qpIaVtuQCGOSR&#10;wxOc80aC6aFpdrYWV5cR6jcQefDNGUj+UlhHscAlgcFsk4HH3eTQve3Jk7s0vHug6fZ6fBNqdi9r&#10;NJbx+TIbfzIpgd4WVNm0R7yMHdliQx6YAybPU9X8Uuui+S+n2q2qWVq0NmZYWdFLiJiSpBkZixO4&#10;4B+6VAxinWtbt9umzaxd3mnq3nSafdXTCBZFUqGIBxkBmA/3iO9WdImnup0W21+Xyo7jz2jErBY3&#10;A4bnJLDGBwTwRkDiq62Rm30Ltx4a1ozromlTvqEk7MbqGzVZgiqSFI8pm+Y7ckcbecZqx4R1Wz8P&#10;27Q3955U8dx5qy3TNDhVXKGPapIfd0OeCM8GuiEnhrwr4UuvD/h6eHUbia6e7udes1DP5OOjRtjK&#10;FicMAG39QQuK5PWpdY8Q3jaDZyQxxaXpbf2gt1IjERhgx3E4O8kqCMk5IAxkim48pPqaz/EvRta0&#10;jV4fFUs91Jq2pS32pTR2n76eRplcqsxywL4LOxGeSO5zHfeLPN0yS906Jbeyj+W0hhdiRuYMQzls&#10;qBwoVRycnjnPOyeGpLyPzbrUZJrwRt50MEmEhUHCl26Ko9+Mc962tDvPD+nX5SzjtraSS3a3jkEg&#10;vIk3oyOxEmRkggAgfKcsCpApc0nuK5GPDGg3GlSax4r8QizkvGR4rOHbMSzEZ3AHdgLzu5JY4AFc&#10;zHBBYSzSrcSRqkm2PaBluc4Gc7MjnJzjGO+ai8Q3dwL5VDxkxsRGyyliT67u/AB4pibpbPfAGXa2&#10;yRmbdyR1yeeefyqXLoI7iw0HwtqWkKlh4ivriRpo3u7OSBVTy8/NEHzudhjcWChcEDgjmLxDofh3&#10;TYp7ODV/sjWly4sY2t0aQxgfcLKeXOR1AxhsnmuZ0KPU7e//ALGhgWOS6aONpWyxHOd35YJ9vTmn&#10;yaZeG/hjhuPtUZmaSNrdhMyr1Ld+CBnJHIrXn93Yojlvoo5Vkhsfs8KrHtwpw0gHEm5umeTgVtL8&#10;T/GFg+EmVbe6Cl7IM5t52x87vGzEM7fxc4BzjFUbfxjqMiahoVr4XtbmbWJ49sn9neZLEyMSPI4L&#10;RltwBA+8AB2p3grVrqLxVa2TwaVfW80qxXlrrUbfY2VvlAmdSrIN2CGDDDYOTST7Mlk12dLfS5Ps&#10;2tW8kkd5vnuIxJwrLxGFYj5RjlgCScA8YroPhV4x8T/CzXrPxV4VnhuJo7ofbNLuLVZIUt2OVZlf&#10;5RlnJ2njIBPBxWLZWEWteOJNBt/DtpazXV6Y9P0nT5BcLauXx5RDlmlHGBlieMkkVDZ3LWSNE1nt&#10;8yQpFJbttcPwRnuQpHC5Ayc+1Gt7gdP46Xxx4gvrGa7d3jaFp7YX14rRrGznDblCqgyS5jVcjIOD&#10;25H7LpkWsTS3DXUkiKTcXlnIgjVT8qlQRnk5znkDpXceHfHniPVdFsdFuJNPtZF85tL1m3Ki6YFC&#10;j25Aysilf76lh1DAisuxm8MaHqizWtrNaxwtxPb3XmsrEH95li3zKcnBIAGOnWqlGMtbldCXwfqn&#10;jjw6t1e6VcXGj5t5I49TkWaMhimNi7cs7MuVBBHqSBxW7rHjvwbf/DsaTr/h61jvrE5XULWaUX2o&#10;KVOAwYlFiRsfKBn5yTlqs+JtO0LUvBn9peFbu/kutDaSLUpNSWGa1RVwwYbS3mSuqsS2ShJ+U4Fe&#10;b+HNS0q51QR6rpu+O4j8ppPOd2RmJ+YDPLHkenzd+MKXu2QcxHputeIl0aS0snaC0n3eXDGMMRv+&#10;b51weeQc/eHtXpHg74san4fns9M8T+KbiS2a3/4l8dmymGEDK4YFCVyDyRkgDIycVzMfgGHw3Db6&#10;lc2d01rNDHJdMsYd40lDFWCK2Q21cqGGeeeMV1GqfC63h8LPLaTWF25T7ZpMNjbrJcSq3yunmI5w&#10;yFFdoz8yqcgYY5wlHuUtY2Z9WfsH6ppNxrD6X4m8SeXatcxm4tbqMoEjV1ldwCcsuGywwSwGcnPH&#10;6HftwfB/4OX/AOz2ZtS0uzikhtFkU5VQh7An3yM5GR7V+OHw81r4leENOm8aeDtVsreRoJ4bq6aM&#10;SeVN5QCoISSc7MAMQACTz6fTfxu/aJ8WeMP2TbF/EXi+SXxBe28cerRybodlwinf+7OBuAADEDJO&#10;c9cD2stqUqOHcJLu/J6bHj4zDt1G11svRn2d/wAEb9P0YfBrVk0nHlpqUiKxkyc9kzjp6N39q9Iv&#10;/hHaP8XrjxBBb7ZhcDzJGjJJB6DPTt/kmvFf+Dfy6nuP2Z9UW9fzJF1y4VgVOWY4PBPOOQcdOa+j&#10;viFNfaf4huhYz7mDA9cZXHp65r8t4oqrDtN7c36HZh42hy+b/Mj/AGkdAGqfDeS3s7tWuo48qsbY&#10;J46H0PvyPavH/wBm3wQkMEkXiuwiaPdtQqgBBzk5PcA9+9dRqMnizVrkNf3MkkbKAFkBw6j8MH61&#10;U03UNStrvyYrWSGP+FuwA6jnv9f0r81xmefWswjUSaXZ9bHa5Nx0PU7Xwx4Ys763k0xF3dFXbz/9&#10;b+uK2/EFh50UZ2jr0zweK5rwnLGbu3k+0sSMblZvuj+g/wAPau61KFWhUELtyM9wOP5Zr9c4Xqe2&#10;wrna2p8pmxx91o6XAZdu/cMLjODx/n2rltf8Iea2fKXdgkLuxu56dDXoslnEFYFvx3Hp6f59Kz7+&#10;xinVY4mXbtHHQDH+e9fc00fG14p7nkN/PP4Ts7jV0jO2H+EvnPPXsOo5+ma+M/jt+1o2u69c6dFG&#10;y/Z5tjN0Xbz1B656Aevav0A8XeBItc0y402SJcTxspmaQ4HPPt0/X2r4N/ar/ZXg+Hl3deMVR5re&#10;RmMkjMdpHVxjPbIJPJ54xXxnGmFrVMGpJPlXxfofecB4qnTxMqcnq9jyXRfiJNp+oNfWN9tYyZba&#10;dzKd3UjjPTsfxru7T4ytd2Hl3k3lRrINzZJORxnjjHP5/r4x4ctBfXKeVONyxgRrIowRt4wO/GMe&#10;uc16L4d8E2PijTo4Z3Zg21WbzAoKlcqScDBIBxwM4Nfj+Ko0YyP2CnKRp3uo2viVFuheCeR3Z9qt&#10;8sRGQO3PQY9DxivPPiFpTqHMfmE+TlNwBYcgcEdBjdnueBXQ6x8OtW8I6rNqVskmxVPzSSEMMjhm&#10;xgDPXPsDjvWN4xvUvtOEqu0aPgNtUArx074OSMEjk984q8GlConF3RFXVWZ4J4n+HGt+LLhr2xty&#10;1tDIC8hyBn2447f/AFsV7R8D9C/snw1bx43TQR+UytlXTHQ7u556e1fRX7K37O9trvwfm1S8iaSV&#10;vNljZsfu1PYAj5T6kk+xFdF+w5+wV4x+O/xm/si/8OSr4bs9SLa1fNCyxSRqc/Z1bjcx/i64HOel&#10;fY1KGOxeHpwjG6lt+Wp49LEUvrEordH1j/wSN/ZB1fwx4LuPjprenKmra7H5em+dGAYrXOVIHYuf&#10;mJ7gL6V9aaR+yDca94in8V/FDxheXzTf6u1WTbHEo6KBXp3gjwh4f+Gvhm10izgSOO2hVI41UAAA&#10;YAAq7LrV1fvthG1a+6wOW0cHhY0ktt/N9WavNMZG8aLstr21PO7v9k34QeW0MVlMrMuCVmbp+dcz&#10;q37GmnLKbjwz4rvbVz90ednH517LNqFrYR7nfdJ/OuY1/wAazwlvssuGx93NdkqNLsaUMyzPZVG/&#10;XU8wvfgx8cPBKi50Xx8LhY+RHN3HpxWVD8ePjv4Jna38QeFTdRxtjzoW3ZFd5N4o1y4nMt7dvt9M&#10;9aztVvNP1H/WLyAQM1F+V6HoRquppXhGXyt+Qnhv9srwtfBYtdsXt2ZPm85a7TS/EPgbx/EtxarD&#10;tfruYV414s8A+HNdtmGo2K7V5V1XDLXn198LPFOkhrjwL48vLZwSywySHafb1FXzS6mn1DBVNabc&#10;H96PpLxP8EvCuqE3Fnfwwt13KwqT4dfBawsNRa8vb1biJRiMKBz+tfLs+ufH/wAPgWc3majlwi/Z&#10;5+uePz/Wvqz4YXGo+EvBVjYSwtdatNCGkhGTsY+p9q2px5pHn5nHEYXD8qq819P6Z6BdTaJ4dsFf&#10;VZ47eCMfJF0/SuR134zaJ5ckekW7NtHysVwDVmfwFZXb/wDCQ+PvEDFyMiF5PkQemK5jxXr/AMMN&#10;PXyLWWMqvQRnIP8A9au5LofM06cG+rOM8S+M9c12ZyIJo3bIXy23KKzYm1O3VWkYPz0bjbn61rnX&#10;fDl9IZrNlVd3G1sYz7VHNNaztkfd5I9fr65rRHZ8jImup4CJWXerD5vbmodSs7HWLRoLz7rH7rDo&#10;a1WtbOU+XJMvyjI3dBUf9nRMzIrhvlOV3dvSqv1RrGRy/h+e60HUv7Fupfl3Zgmb+Jf7v16V10BF&#10;1As+drbgDWBrGif2nExeD95G2Y3DfpVzw1qr3VqsMr/NFmPDZH48/wA60l7yui5K5cktyxLKA4zn&#10;2qCSLcys6gt/dBP51pOjSL5QHfmq8kDED5T6H5azWgFE4Ri0q4+Ukf40EushLD5eNxXvVwxFuJgB&#10;kNuPfNRoUA3tGueAq9x1rRajGhSu5QxHqy4xUU0aPHhsSJnHC5x165/Gp3REOFDbSuN7N+P5VF5K&#10;yBmkQ4zigZ8+ftB/saW3ifV3+KvwP1T/AIRnxZDk+da/LDe+0q9DnpnGeK5T4Fftpa/oXir/AIUn&#10;+0hoX/CPeJocRp5kv+jXa54kjdsZyMfjxX1c9vlOT8q5BY8Ef5/rXl/7SX7LPw1/aR8LSaR4u0xV&#10;vo13afqkHyTW0vZ1YcjB/A1108Qpx5Kuq79UbRqdJHU3qWWt6e8+nSRskseAwGQR6H0Nfl//AMFZ&#10;P2Q7rUpG8baVpG2aMFfMhUAsmeM+pAPQEHPrxXvHhT4t/Hr9g/xRD8O/2iXutZ8Izy+Xo3ipFLKq&#10;ZwElA+6R69xjJr3X4oaF8P8A9qH4UXQ0jUobqG6t2aJlwwLhcgcehx7ilWwqnTcHqn1/IJQurPY/&#10;nYuLO90XUpLG4Vo5IWKyKx6LnjFa3gnSNI8R+MdP8La9KscGoTpF527aE3EDcPpn9K7/APbL+E+t&#10;fDT4nahpuq6U8N5ZzFJgy4GzJw4Hv15zXkk17LcW8dzbL5ckMi7fK5YY6de/rXyNSnKnUcX0djyZ&#10;w9nUaZ9UfFj/AII4/tC6HpP/AAlPw8ii1zT5IvOg2KVkMfXGOcH16818o+OPh943+FmuvonjPw3d&#10;6ddRt88VxCVxiv24/wCCYv7Y3hP4nfs56TovjK6W1vIbdbS4aT5gxHyrkt6kd+5xzmu8/aM/Y1+A&#10;v7W3hm7NnpulXGoR7o1vNoykg9xyADzj1r3ngaNSkpU7q+3Vf5o6JYCnUgpRdmfz+gx6iDOkn7xe&#10;me9NMEki+fsO/GGXHWvqz9rL/gmX48+A/iCSaDTH+xtITHJDhkI69Qce3p0xXzZrHhfXtDk8nUbJ&#10;1YcxybA3HPHt7j3rya1GpRlaSOGdGpS+JGFvPo3/AHx/9eirX2c/34/++WorP3TPQ/Zr/ghZ8LLu&#10;6v5fEusW0bbfulua/T3x/wDEfw34Qs1s9aMaxqAPmr8Zv+Cav7ZmufCLxPH4ZS1PkzNheK/QTx1a&#10;eMv2jdJjvLVpII2UMxTPAr5mNblpuMVqf0RmmVyr46FWrK1JKyZ6N8afjb8I/Dvw8m8Rz3trHEse&#10;4txz7V+OX/BRn9vmfxvNceGPCMDLp4Zl8yPgN+Naf/BW748eIPhbqln8FNF16bbH/wAfSrIcnFfG&#10;cXxk8O6npQ0/xHpKz9tx619Fk+HjKkqtR2b2R+Z8W8RTwsp5bg5Pl+076vy9Dhbvx1dXV21zJFuy&#10;2fmrqPBvxR0dJVt9Y01Y0+6zp1A9ahbSvhdrQkkS5e1bPyj0rPk+HFhfSkaFr8Lf3Q7YzXtJVYyu&#10;rM/M3KL02PRvij4b8O+M/BQvvCl0LqSEAx7fvL7Y9a8DmtJIHaJ49pXqrLiu309PGngmXzbe6bav&#10;HyNlT7VU8TvaaxbvrSWyxTH/AF0artBPt+NTXtU961mTTThpe5xpARjk88c9qIU/frhc/Nmp7a1u&#10;tTvUtbcfvJJAq+9fQWtfsh3Pws/Znu/jT4lTM1xLFFaq6kMoY4zjp+NefUnGK16nRG3NqeLadEsy&#10;rASfQ/1rY0+yfoFAbaQ3y9RjtiszRLVnYRspw/ouTius0rTVIV5JDhVxuznH49B9K8/E1OU9bC0+&#10;Yv8Ah/SFJwschfblVA+Ysent9a9C8PaaktqsUyEK2D17Hv6dc9PSuX0XR7qCdfNGOnyk+gwR+p4r&#10;1DwZoMSwR/vmwqkQ+XMMAnpz3PfHT1r5PMsVbW59Ng6PkUz4FgW1jdbdnj2gKyxn519c8YyeO4zW&#10;x4K+LHxR+BsMv/CtvEtzp8dxKzTRRybY2bAzkA57cH0/GtjWrnTBGsIc7dxjxCmUyO2MYPTPGMV5&#10;14s19JZ2jeVWZWx5edyupzgn05BHtjmvFo1KmIlaWvkepZUfei7MqfGX4+fF7x/qkeqeLfFN5NNb&#10;23lx+dJ0U/wjHT19x+nI+G77xr4x8QrpmlySzTsu8fNt6D73bpnqMHmmanK2oXJjjO9jkNuTgNjs&#10;e3v/AIV3H7Mzx+GvHX9p3NtHIfIUHzjw6nque2fpnp64r2pRp4fCNxgrpaHHGVStilzSdmyp4n8X&#10;eM/Aaw2uqaszOu2PbnGTwNh55A6HOeK62GL9oXwto1v42u9EmaxmVWjnSQFRzwox/eJ/T2rL/bEP&#10;hvT9PtdUhtLYXMsw2mGTcpXGcj05P+PSvq/4G6H4R+L/AOyba3EniWaO8hs8bVZcEgAADP4jjoeK&#10;8fEf7nSrKknzNp3Xbt+J62Hh7TGVKXO7xSa1/M+WZP2h/GKX50iSKb7U/MkMbHcznuD9AAPUAcis&#10;nXvi34808x3+pSXMO7anmt8qk8cenT19OK9M8D/s/Xw+MUnia6X7ZAsKy2zLH/rAOAQO3KnOeOp7&#10;1y/7b3w3+J9h8B9K+INv4dMOg3GpMs9wsY3xk5IDEAdT34z1711YPD4KtjIUoU1ZpXfY48dWxFLB&#10;zqyk9L2Rw938cPFRSS7g1mRmZcN+84wCcYHPOc49OvpUFn+0l480G4S6OtRyDpNDJMeOPU9MAdu/&#10;SvAjqd87YF9J93+/ioZZZnHMsjBv75P4V9V/q3lso2lTT+R8j/rBjE7xb+8+1vhF8dbLxAkdoZmb&#10;fgs3mKSqjJ2EH+vFfV/wk+ID3McYS7J3MBheFH+0cd88Hjkivye+G/ji+8H+IIbvzJGjDDeu7qPS&#10;vtL4R/tF+FrLQEvdR1W3s1Xa6hpyp28bmwP4tvY9/bFfnfFnCNSnJTwkG0+3c+y4f4kjUi1WlZo+&#10;9fD3iOTUEjaXpJt3ZxtPtx9P0FddoGpSWQUyLlUYl4lkzn0H6A49a+HtY/4KdfA/wFpjWen3l5q8&#10;3CD7PGEQDrnIyOoHPU56V5t41/4LPfEl4lsvhj4EsdPOf+PrUG82TI64GAOf0rwcr4R4krSTVBx8&#10;5NR/PX8D6DFcV5Hh4+9Vu+yV/wDgfifpb8bfhX4f/aJ/Z38Z/B7XFjB1DR5fs3mN8sc4G5Dn64OR&#10;0xX4R237N3jybW7jw/fW8du1pdNA81xIEQkMVz16Ejr0x+Fdv48/b4/ay+JV1IdT+MurQQuxza2M&#10;iwoBjkDYB2rzS48V+MdQffe63eTMzFi0kpPvk568/rX7VwrlOIyjDSp4mSbdn7t/1S/Lofl3E2cY&#10;fOcRGpQi48qau7a9tvn95D4y+H1x4F1VtC1cKJk+9skBz78H8/pVGxtdEu1aGRtuR970/wA/yqx4&#10;+mv2ltZbu6M2+EfMzbsnr169PX9aw1e5AV4Vx/d+tfSylFTskfMqLtqal14MvRatf2DK6hslVbnB&#10;6cVW0fVtS8PX4ZnZdv8AC3ftmnadqusacfPtpmTjblTWi1/Za6fsmq2ixy8hZk/kff8AT8qej1jo&#10;xa31NhLF/Enhy61HTLdpDGczKsWRGD2+vf0969S/Y11LxHYaSZNO0mZ9NttUI1JotIE1qMoSjXL8&#10;MAG24CsOQpPCmvJfBcOqeHvEMNul7N5NyfLXyfm3g8Yxg7h2IA5HHvX0N/wsG2+Ff7OsNnqvwhsr&#10;salqDW1ncX0NxCroI97PH5EkfzO3lBnYOWCsmTzU+ZpHoeT/ABg1W/8AiJ46vNX1bXpNa8uzt7SK&#10;8uroKzRq53IgYksitv24OOdxJzR8RPENhpls2geG761uGXbIFsdwVfnVkikMhw+xeccDdnJPFcSf&#10;Eet6NFcWqBoWuoS32tocyKm4khOflBJGe4wMY5zY8Hw33i7X3vr3SbjVLiG38+9srOB3E8Srh2fb&#10;nbgYYtgjIBPWsG/e9TfmRJ8LtI8Ua/c6naeHtc0bSljtpLm7utS1FLMvGflMUbbSzBgeUAIGAeMV&#10;1J8F+ErHwpa6nbW15PNcyXH2i60+1FxGkqN5SpsV1+VgN2XAPOSGGAebv08D6hrjapplnJpFqtnD&#10;5i3zGdi+3ks2M/MRxtHG3GMHnPf4kPZXNxFDYKxuI2W8WObBfgj7237mD0xyB1B5q1ZbkbFbxbr9&#10;zqEkfmIm5P3dwscm2MyHuBgEnI5yT0znHFQXNpq8GkzQW1tL9nhkVI5GiOVLLuxuIzjHQdycit/4&#10;I6ZYDx/psmt+H7LUrW+ujFJa3E5hhMIy0ihgrMoIAUkLuG7jk0l94z8e/EPX78CdbdIrF7a2hWbZ&#10;FZ2sW8xQAkbpCoLBWbLtnBJ4wcul31M92czZpeC6k3aqqtbxnyju+YvkHaM/d9c9sVtpd+KL3w1p&#10;/gDVNaaPw/DdS6lbmGJXMVxKoUltp3MW8pcA5xzgckVjWnh+ZdWt49VnRmuoreSKUTBtyy7dvf72&#10;DyDyMc1twan4h0XWF0W1RTb2cctvCVijaMZzvLZXBbqQTlgD8uMCkgL+oaLpugxWUc979ovJo4/L&#10;s/suR5ZcbXmYkeWWAztAYbSNxJJAoap4Z1S3szd3N7izkk8v7YjidAxBKx/IODgcc9FJ6CqEF4Y9&#10;Z+y6lrU81nC0cVxL/rGMS/KygEZ24BC+nGelWdR1y5kvTc6BNcQ2qyN5YmuDMVyu1GAyNzYBG4fd&#10;HTtT90NDdgs/D8Vuus61qbSac1nJYz29rbyTLHhB97cUYgH95tXIGMc5xWVcQXXhWWTw1ren2l3p&#10;8I8oyLN82MhvOiZTg7wADywxkDHJrHgubq7kj0+z0+YxrMblnMxLMVXJBB+XtnJGSODmt6YadLdR&#10;affakskchE0k0kTKrKI2dEVVYFFJOO20bSPeo2kuwEet6TYXltLc6O9x5drJvmtXhDrb2z8QkMrE&#10;MSMllwFUk571JqugwHS9NvtFEy3ygx3l090qxyyEth41yCYxGCOgBIznoKjsfE/jfw9p93d6RJea&#10;PY6hCLTULf7QzfbYQu5Ymi6vGg5yR1PJGRUWgaTe3mlrrE7QzRxsI4LeZy7XDO4UYXrx978OtV7t&#10;9ECGW3ifxN4L1AXvh/W0jjvV8m5uIlHmOgYN7sDwCGBDAgc1qDwTe+NY7fQfh9r1jNeXVxKy6CLs&#10;xyNGN0hmZ5gqE7Vz5fmFgegyTUeoeF9UvdD/AOEht/A0dnYNvSHUJjLG11Mh243OxXOSpMY5yc8j&#10;pztzoywXH7t7i+tTsb7Qq7QcBd+AwJXB+Xdg5+lDut9UBv6UYr4R2ngdJrLU9OMlxE14sQYKm0Ks&#10;RJ3NIzf8swDhRnJwazvG/hy40LRLXUoZkvFkDfbrqFSqpIxOI2U/6thhgVweMNnDACOOfT9Qtpks&#10;kuFu0njeySOXdEoGQS0jcsOccc5NXjfWN5qv9o6xDFarPJ57xpZosSXCnb8iAfLGD1U8MRjk5ND9&#10;6NhnPaX4nu7WVRaXPkqjbo2C/MrY6g9s/lWrqupav4ilPiDWm8y8VVElw7KpmTAwCF6kAjBIBOcd&#10;qjj8XzaW2qaTBomn30l0vl2t1HafvLaMMWZ4RjChhw2RkKMDbzVzRfGr2tssN5pEkaxb/tUk1uGA&#10;YgFPTgkH72SM8Gs/K4ivYWmsa2q2GjxKs03zC3+Qh3Ct8wJA2Dbkc07Wvhr4k8IaVa69rBjWC+Rm&#10;tfs8pLSqpw7L3ARvlLMAN2cEgZrc8WXWn6q1vr3gfwZPpKyxL53mTFpGxH8xXPG0r8zHAByduBgV&#10;c8Y/Db4jeHYLmz1rUbe3uHSOC+0+2hAZ/lRhGVA3FwxG4KTgsCcg8vl36gc7oPjvxRbtJJ9o+1eZ&#10;I0kjSTZM82zGWXgvtwCAcL8vrXYfDrVNQfSdY0+e5gtra40hp7M3CjyzNEo4XhmWZ1LfMuCcEEgV&#10;57qui6dY6fa6npOttM8ke26hWFlW3Y/wlu5x16c/jW54Nvp4YmBuyY2t2SGZcxyx9ASv9/IypHPG&#10;fSo1NIml4H8ZeI4/ECzWl1NDcXAX7VMj/NtUZBC4+YgdFI5/Ovt7wN8E/iV8aPhzJa6r4bj1Kyvj&#10;ui1e+gIuGkmYRwbivPluwLjGQuzc/wB0V8AWuralFqy5VV+xzFYx/wA8xu6E+g4HOSK/Tj/gnN+1&#10;pdeDP2ePEHgzxX4cbVNZ0+aKbw3czRqFhRomdYy33gWZcbXbDnkKSoxpTqclzmxn8NSPuH/gk7+x&#10;D4o/ZN+CVxouv6mk11ealLdTeXJuC5GAAe4wB+VQ/Gv4r2uj/H7/AIQdCfOnbc/t/tHr06/1Faf/&#10;AAS6/bM8R/tNfCzUtQ8RaX9nuNP1CSCRoyfLYj0HYjPIrA+L3hDSh+0PN42voFZoNoU/d2t1yD6f&#10;pX5jx3UlHCxlT35tfuDCyp82n9M9a1Ow06PwULtLP9/LED8+d27H5V4T8brPxx4G8B3XizRdFkmk&#10;CF2hQZJPoPc+/wBK7zxV8fLDw7o3l3Vsq+SgZZJG+VF6ZyD7VwfxD/ai0rxVoB0fT9HEkkir5O1S&#10;yk556du+ewr4HHYrLcQ/dn7yikklu+p3yUeh5T+xT+038VfH3jxtI8X+Hby1SO4VfMZSV/oB6fnX&#10;3dcMPKiYuNrN8rbf5j614P8ABPwl4ejurXxBb6VHBI0gMi+UOWPbj/PFe8axqERs44Y02lf7wHHp&#10;z9K/UuAoyjl77N3S3srLufG59OPtLrQpTR/Mw24XA27f5fnUFwrSfug6tt9RgNntTsuzMzsqsPu7&#10;W44/X9abk+Yrk7R5Yzj7ufav0qmfH1pFe8tlkHDfLwDjsv8ALHT1r5N/4Kcaqnh74aS7osvjMRyf&#10;vfxL0+nT29BX14qrIqo68dNy9/8AOPevmv8A4KMfCvWPH/wvuho1o8kyRl9sYBzgdef/AK/tXmZ/&#10;CVTJ60Eru36o9ThuoqWeUJt2XN+aZ+efw4s2j0aG+ludzNJ80iqcgk8AHrnnn0xyBXqHhqS+tG85&#10;Jd0S/OWbdg+3Xg9fXj61wOj+HtZ0Xw2ttq9q8c1tIWaNWKknHQY5Gc5zzyTXeeB9NvNbs1iVl+0R&#10;zBlXfkKMYGRnk9s+v51/P2MfNKT8z+hqL907TUdLttc0aSNj91T5jRSbmi5/Hn3+n1rxv4meDdQ0&#10;8NeLLuWQl3LIehI9u579O3U5r123W88Mxra3k42tIzrtyGXPc4PY9PT9K9a/Zg/4J5fFT9q/xXpX&#10;iDVtGbT/AAeJlkvL64Rllu4g27ZEMDIbH3uABnrxWeW0sTicWqdCLk32/rQqty8l2ex/8Euv2Y/E&#10;3xA+Eel3muWk9tos1qp3SZD3C54ABHT36ema/RXwB8OPCHwm8PJp2g6XDawxKdscaYyx6n6k1L4D&#10;8HeDvg/4Ns/C2gadHb29lbrFHGigBQqgYqpqWsXWtXheZdsSn5FDfrX7pgsP9TwcKL15Ulfz6nzU&#10;aMZVpSh1erLMt3/aFwbiaU7c/KmaW71NIICIxtrLuNQt7CMsW6frXPa74lfcT5nlr/DknmumVRRR&#10;108PKbsjS1jXkZsmUL/jiuS1TX4N7M2PXDN1/GszVvEscr/u3bpx83X3rIuJvM/ezN74DdawdTmP&#10;Wo4PlWpp3mtyXGQnHGfaqMl2sc2QSze/f9elUZtQdB5SpyTjO3/PNRG6ITcgTJ6+1TzHXGnyrQt3&#10;E9zcwtHs53Z2+ntVGa1kiXCHluu09O9WLO83fIEG5mwPT8/rTtMtp9X1mGwiRpC0nyqg+8B3xW0d&#10;RTfLFs0vCFloHhmFfHvxA1BIbO3bfDCzczMK1J/2hvFPjJHb4U6Dbxw/89pMbyPp2rzf45fs8ftA&#10;fFjWd2i6fJYabbosdus0hUBe5wP69q5Lw78Mv2l/2eFTWUuYtU0+Ngbq0VSGAzy4z/LtXo4en7p4&#10;WJ9jWak5JvtfReR3viZfjDrFwz6/qt0wJzgMcdfr/wDqrOs/D2pTOqXbPJ+95YnGfUf416J4e+I1&#10;t4q8Orc3Vh5cki/vI5AeD6e1QS21jv8AOVtu49eldSk1paxxKXLpYqaD4b0uKNWDfMeduec//qq/&#10;eacyDEffBLbuKaUjto/MjK7j1ZeTUcWriJijls4I+Y5/SpuyfelqVZrSa3IBYjv1yRmq7TzxqN/T&#10;P3TnJ/z/AJzWg8nm/Oc55+7VeSZC3lBRjBOd36/lTNI+ZHHM6Q/v4d2fTsaoPGNL1Jb6MfuZvlfa&#10;3rVtpt8WwMVXaT8o4Jqte5ubKS3iw3cfNz65/wA9KqJSNuOVpkAwfu4BHerEcUhiXy2I4x9Mdqxd&#10;Dv5r2BfkwVwpVhkgj27c1qNqcdpG0ky/gee3XFFtbBsNktzE/meXu5zu2+tVCFJZmOT0OFz+FStq&#10;D3h80ts3DPX7wP8ASoZZ1aXYhz8ud3SrigHFgfkbtwvHP/6s0GMZUAbQr5ZqWLdI2xdq/Md3X/Oa&#10;e6DZkKCT/snH1plELgNgxhi3G75T+dRzRJguhztGeScYq0odxlR24O39KjeEAZCbtwzkt0+vrQM5&#10;X4gfD3wh8T/Dt34O8baHbX9jdLtmhuIwyjPHf29K+P8Ax3+y58fP2O9Xm8e/sxapca54X8wy3nhN&#10;5WLQY53RMc56Ywfx4r7hu4/LGF2htw9fT/P6VWkVEXDx4Qr0bB69iPpW1OtOnp0LjJxPx2/bvfwJ&#10;+1b4Yj8f+GdOj07xVZw/Z9a0m6BEw+8fu/3gd3sfyr87BaNo2vXGj30LoFkaPawAAOeuDX74/tz/&#10;ALAPgn4z6Nd/Eb4d2S6L4ot4i/2izG1bgjorj+Lr/wDXr8TP2nfA/ijwj49ubPxNp/2e4s5jBI2A&#10;PMcEnPHXn9MfWvJzSn+8VRLR/mc2Ij7vOuh7p/wTI+NEvg3Vb34d6pbrNZ3U27liCuBwM88dT2HF&#10;fcVh4xuvCWvtqXhrWJhYzheWbywjY749T6jjjHFfAH/BLrXvBGm/tUaNY+PY1Ww1yNrR2kAws20l&#10;evY9AenPev2H1b9j7wrquhC88IToA8ocbAMHjtj8B6Y7Hv6mT1o/U+WXdr9Tpw8o+xR4TrPj+78Z&#10;2baT4iaa7tWX94LqPcr9ePX0IAHIHJ4r53+Nn7HvhTxpHNeeHbZYxK5/dr94Ekd8cnjtx0zX0p4/&#10;/Z2+IfgaSa6i0yaa3XOYVchWYHg5Hb27D615y3jHU9JkmsdWsmVo1ORHGyqWyeQTnJxnJ/oDn1al&#10;GjWp2aujbljI+R/+GDtV/wCeE3/ftf8A4qivrj7d4b/6B8f/AH2tFcP9k4X+X8WR7Cn2PijwX4yk&#10;8Ga/aa1pi7TDMrHH1r9d/wBlj9q/Rh+zw/iW/RVe3sSWLcZwtfj/AOHtOin1W3t7lP3bSqG9hmvq&#10;z4wfHPw78IP2U5PD2gXsa3FzabTtbnOK/MsNTlKpZH79nEaMsvnOs9I69j4R/b8+Ndz8b/2kNe8T&#10;yzeZGl00cf8A31Xh5eUnAFams3n9pancaneylnmmZ39yTVdLq2iP7qL86+opwVOKj2P5cxleWKxU&#10;6r+02yvHHdy8LE2farVra6ufmgVl2++KDq1zFwgVc+i019QvHIXziPoa091HOaEdxrNum2W9xnn7&#10;2ajn1OaZmVm6/Ltx1GKoNNKfmaXn+81Khd35557tWilfYnlO++Gw+FzXvhuxv7SaK+GsbtUvpV/d&#10;iLI2iv2Ksv2J/An7ZX7C+q+DPDHiuzmu5rIXGlzW9wCBIgygP4jFfhufMZcgV3Xwo/ad+P3wQuvt&#10;/wAKPi9r2gtjiOxvmCH6ocr+lc9aPtLabFRVpJ9jW8SfBrxb8LfF+o+A/GGlfZtQ0u8a3uozJn5l&#10;44Pv1/L1ra8NeGsFUcsFDZILcc9OT0H5/rXD6t8fPiH4s8W3PjjxtrJ1LULyUveXFwozKx/iOMDN&#10;dP4W+NugXc62+sQtbs7fvpEUfdPG0Dpjjj65rxcbRxEo6K57+DxGHTSvY9G0LQbWNAzRKjK+VRo8&#10;kds565/x5x0rV0TxSum6lt8thjmFs5WPn5h169/yqbw7ceH7/TI9R0fVfME53ErL1Ydh2AwfzrL1&#10;/Tpbu7DRRSPwcLG2OvbaR9cHv3xXxdam51HGdz6mnU5YpxJtW1q31kSGzu5FhY/I+45LDucDOfau&#10;L8TExM0s1x5ix7ljZST83HHT6HjgfnXR2tlvt4547ZR5cakbdwAGDhvQ9unNcp4rvVnuVS2EeI2y&#10;IYe2M8//AFuprbCUeWpZE1qr5bso6Ipub9SyH5pNrbQMkdx+n+HWuum0G+sVjvNOupLcRASeYy4J&#10;Xudv5cZz0xXOeGLR/tsfyBVJXdtfouOuc8Z9fTNbnxm8Wjwb8NZZY7ndNdxiKHy84GQMnPORjHXm&#10;vQ9nOpWjCPU51WjTpOcntqeKfFf4l6h418UCKW/aS1s2McTMp3OO7Edye9e2fsy/tIar4B8M3nww&#10;hvJx5z7rXMhKqCo4BzkDG7oeTjrgV8w2Zd5xIRls8ljitq81C/0/UbXWbctF8qlGjJA4/rX01bK8&#10;PWw6oNaLb17nzeHzbE4fEvEX1b19Oq/yPu/UP2xvCn7PvhHTdduIbXUNckg8tbF1LCRNzEGTjOcE&#10;AjPoec16j+yR8b/CP/BQf4XeKP2ZvG2nf2eNUVpoZm2+XHNjICY6NnkE8DivzZ+K/iZPFEmn6uJX&#10;JkthuVjna2Bn9fzr1b/gn38T7zwB8dNDis452hvbpYLxYWPzRt146cdcnPHFPLcqo4WpGXXr27G2&#10;YZ3WxXNSXw9O/rc4v9qj9lL4h/ss+P73wp4p0q4k037S0emaw0OIrlVPTcOMj2P5cV5ccEbl7L27&#10;1+7fxi8FfCL9vP8AZv1r4O+LLS3tta0OQjRZo+JGn2kow7kH07nmvxG+Lfwq8Y/Bb4gah8NvHenv&#10;b6hp0xSVWUgMv8LD2IxXu4jDexd47HzsanMYMExiXcwz2UMOlW11DULoC3FzJtX/AGv0qkCOmfu5&#10;O3FWLRkhXd82dxArl9S+aRbECxqqSzqx5O1R0qYRKqLJHBuyfkXd1qOM28q8jLbep5xU24xtuOMd&#10;cVaESRqF+Qquxl5UZ6e1XIQpiWN2Byx+oOMVSQkNzJu2/wAO7rz1B7VZtozMuCu0Mcbhzj2/rVx+&#10;IGaXiTS473wHFeW0StNa3Gw8AkAkn8Oe3/1q5MafMeXfaf4fm6fhXpHhC3h1LQNS0yZdm633rI2c&#10;Db3Puf0rh9S8JeIWnZ7O3kkj/h2rnPvx1FbSjs0Z83QzpNLvYl82Kdev3Q3OfTHvSebfQjdNFvz2&#10;OOB7U6TTtRiVlc9DjcP8/pTQb6Fcqvy5+UNz+NZgje8Eavbz6rDpes2E1zbTSYmiibbIy+i4BOfQ&#10;YPNe6fEDxVp2r+CbK3t726uLXTGjg0+XU1/fQKI9h+RM7FfJbluq5NeBeFFtdZ1KLTJdNeZpHHlx&#10;Qsyu/PQYyScenNew+L7GDRvhPY3un67qsayXXlpFdw+XGWEZYGMeYZGHlkAlhzkHvtqo35WbR0au&#10;cr4K+G1n4hso/FWu+KY9MutS1tdP0e1uMrGVUBpnmfH7tAGRRkbTznHBrU8XeK77wkl7pfgsWtrd&#10;WepSNJNbzJGufLwXAD4JyGBzn5QDgmuFsryxW2muddvYYo5ZmKQeS8pjbYApzuU/MPfC/McZwKz4&#10;9Us7SKPVLbT2t5Fjkj8qM8ShwRk7gRtC4BP3uwI61iXc0vE3i/UvEmm2j6hpFttnXz7qa3jC/aZU&#10;LDz3AwYzhtpxgNwTzXM2tg+syyTmTKwW7ER7huMe7lVBPIAz64AzSyXYRpLzT4fLiceXMrHd1+vH&#10;Pp7VbsdMNjBDr5u7eYeZuksPMYP5YA4ZlGArf7JDdcYODU7si5uePPFvhecQz+Ete1CXyfs8MBuF&#10;MdxBBHGMQOejrGwKoykEjJIAIAxbezv7S1l1uzWRfLcfame4G+QnBXaAwbndyw6Z61rxS6N4i1An&#10;WYLHSY7yRYlkFoUt7ZD1kCLuYEDOSCST9SK0NNsvhfonjaTTrjWbzxhZw6gka3FrZCyNxbog/exe&#10;Yx53cBX7Lk9QBpbmle/9fmScxDqek21riKziXDLujuEAypYFj8udvTHqOvOauat4s068t9N0S4tJ&#10;4bGx86RRbbclpOWABJDLv6M2Tg9BjFO17R7fUtbvr7RtUje4WZZWdlWMOWb0GedxxgccdulY1rpd&#10;ydalsdQaGOZi29pm3bQTk8g9f5c0NzjoMrt9nS3W0s7TFxwflZm9cqR3J/TFbXhfwdHql3avruo2&#10;2g2twkjw396ruJQhAYqkfzbgxHHHGTzisZpHtw0kT/Mr71JbkZ/iBxzTbe51DUbmKyVmVpGEcK4z&#10;uyfwzk1nHl6oRrag8XhvVGPh69iO0LPD9qUSKw/vYYYYnrjA+mRWS7XmsP8AapxlPM3SMNvHrgcc&#10;9PlFams6FrWhXf8AY+t6ZPZTQxqXhmhPmDzBlWbHTKjKg9vrV7wHb6Rq6HwzIlw0t+Y47dYwm1bg&#10;n5H6E7Np5Uck46VXK5Ss9AKNvqmuWd1JM26ZxHsa4WR18osdwJbuT6E4Oe9XrPWvEX9mtI9zMsL3&#10;mLzVrZcyFpBjYZj6gEYzjNaviV9M8DW8mlWlza3r35P2yBbfaLdRgKI3JbJY7mYYwo4BOeOU2/br&#10;9IIvOEEpP7ssCvCnBBOAeAcH8gelVL3JWuB12p6s1z4VWJReafpCyFptOXVGbflBGm2FiY2kO13a&#10;Tg4bt8ucfSJ2gS6vIf7QC2FuRPunXbArt5YJPViUO0gDv1pt9oGoWaWy+S0Nitx51ra3EwbYrD5n&#10;wdrbSF+904IHNUtU1x9PM+iaTNb/AGa4u90j2+cyIGO1VZvurjHbJ6mqk7asCObU7SILLpkiRsib&#10;UiVmLAY+9lhgZBPQ8YIx0qSzvLnxC7RQ3qteXSlY7dVIyMc+wG1cjnGee9VhpC3Fit8bhZCjMFjj&#10;cecRjOSnVU5xuOeTVRx5IkvbBmVY9nmbmXcrbuCvfAwP61neS1YG3o/hqy1DU7Ce78Rw2EEwjS51&#10;CJ2k+xx4wXeNBvAA64BOOx6HsrT4deDxb3ss/iJ5lazkuIpJLxGSRIxu2tvwVYqCQoAYFlGM1wNx&#10;rDahOy30kamZ0Hk2MYjWTjndnvg9ecnk8U7TbpIQ9peyy7YT/qlXdICBwN38IHfAP8jVc0V0A6jw&#10;Bp73F7dW8PjDSYEs7Jrqz/tm4MayMOsUSsDuk2hlUP1xgckVas7+8uPsEGrxxK63Tj+0mZZNqbQx&#10;PBHIOGG49QAMYrkfsEOmay0upX8cjRTeYC3zedtZeCR0J/X2616RpEnhOaD/AITOC3037XcTBm0W&#10;a/kkQR5JCNI4ZmfoQoK59MA1MdVYpHFeOdWl8R+IbpEs/s8ZZQ11KxZzGMYZgnylyQSdo/jPpWND&#10;d3+lp5Iil8tEKHLYK5PXg5+ldNrOv3t3dpPb2Vt50yKy28djtjihHIQ7SPk2kADGQq5JNUWkgls5&#10;beG0ie348mRs7ix5xxwT97nnp78BSHfDqeNfEFol3psM6y3C+X9tQ+Sz5/5aDq4z1AOcEjvX6wf8&#10;E9/ANh4t+F9h4zh8WWNoCv8AxMLHUNPWZY7OCRvK8ohjszvZRwSrFDxubHwH+z/8NtC8TeHINNEF&#10;veNffPcRJuWRFRs7QeeSuMgevOa+kPEPx60D9mP4N3Xh/wAL6o1sLi3ZPL+2BpBuwTn+PPfccYxw&#10;CcY29jKNNyfVHn42pooJXd9j79/4JZ2Ph3SNV+IEXhlYI7GTxVNJGbbsxCjkfw5PPH1OMgDp/j1N&#10;ZL8RLqVn2ybQYUj7/wCcGvmX/ggb8ctK8YeFPFljd67HNqC6x50kTN8ygrhevPQDGc9OvWvoj416&#10;cdX+JVw0c7HeVXajcue3t+lflfHsuTAuy+3+hjhans/dfRnL+JF0LXNF+z3SyFMcsoweuDz7e3p9&#10;a6DwqPhDpfhb7C6Rq8ceFYgZDeox09sd/rXOX2iw3Mq6AgZpmUk7ckjp/wDXqcfCuYRNa28RZkQM&#10;y/3mHfj/ADxX4zg8XivrjUKak9tr/wBM7pYiNtzqvBXjOzuNWh07SLRFh8wj5vlGPWvX5xusIyqf&#10;fX+Fhg/4V4R4P8N/8I9rNvFcWzRy+Yo2seWJPTpxg17w5eDRYZHVcoo+72P/ANav3rgGpWlgZKqr&#10;NP8AQ+VzX95JkMzK8rGVug+fpx7/AIf41Es4wojdcA49ivPP0qJrhAv76X5lxuwRnP0qCS5CfPux&#10;7P1I/wA/gK/TKex8jW0L6zmMgqxBx8zNxgd/896r6/pllrHh2ex1G3SWEq21WGcf4VXF25YLIQu3&#10;j5u/PT6dKvWjw3iGD5mHl9Pb/P8An0qp8I8PL94j82f20pE8OePpNF0XTGTdIissMfAUjGAMdPU/&#10;kMYNcr8KtUOmMbOYHav3lz93vuHOd3+PGa+kf2/fHXws8DSMl/BCLySPbDJ5e5t+B8oAwcnt29q6&#10;H/gnP/wS1+JPx2122+MXxu0i60DwmWWbT9BlUpcainVWlzzFGOu37z55wBX4PmGU4nG5xVw+Gjf3&#10;nr0V3fXtb+ux/ReXYiMMupzm/sr8jrv+CbX7HyftD+O7j4qfEzTpJNF0e6UabY3EfyXMwXl34w4X&#10;jA6ZPtX6XFh4Fsk07RdGjW3UAZjwtT+FPBvg/wCFfhyLQvDGlQ2tvbx4WOGMKPpgVR1G/e/m8+4O&#10;2MH5V/z3r9GyXJ6GS4JUo6yespW3f+S2Ry1sVLF1dvd6Ir3D6trM/m3aMsY5+biobwxWcbYb16tj&#10;FQ6r8RLOK2k0tSn2iNcp71wWqeOryZ3a6jwAx4HevQqVIo7MPhatTpZGp4g1/wAuRhE3mHsvpXJa&#10;tqFxcM0szbV9vSpV1NdRXdk/N2J/OorizGN0pXbt+9jtXLKVz2qdGNLQyJJZnm2xD5t3ah1EZMk/&#10;y7W+X6fWprvA/dWx54+XFU3tihY3DM/zHd0wPUVPMjq5biPJHcsyKjArndxUU8cVsOBn/wDX0wKs&#10;xRkrsgXljyaXyT9+VSv41opMlpRIrKGWV23jb8vr0x/nrXp/7P1v4V0/VvtuqXEX22RSLZZByo74&#10;9+lebxbjMwU7R0FenfBT4Wwv/wAXJ15WaRIzHYw5O0KfvH3zXVh9aiPIzaUY4WSk7X/Fnqmtl76J&#10;VstT2j+JF71xvibRrfULSWynuNwZSCvrWpqbwsrTxv5b/wB3d1rk9U1IxzeVJeHzCeK9RHyVOL6H&#10;mdwU8KeJZNIv7VvI3fuptv6Vbv7e2u4jNZT4bb/D/SrnxDW2ng+0uVklX+L1rlLPUt0WC3uqluTW&#10;u56MVzakrapLp8jQzhmG7H3etPe6trkEK4YM3Htx61T1OV5GCyHdxyzLyKyTLNb3H7ptq7iNzc4b&#10;0A9Kajc15ToF1VrVAdoG7+H09/8APrRbavHKnyv95vvYHr1rBOplkbzZR22qrZqL+1EMI8ubBJzt&#10;k+vI9+PxquUOU3ZLlVlys2G24+bAziq8uoNC4mjCsOrKv8We34+tZP8AaszgLJD93lWwGz2/lUkG&#10;oecrAN14C7eo/wD15qoqxaizW0HVorXULi1jbazZbPBJBNXbiZLiQqkoYDAznoR/ntXFSXrWOqRz&#10;O/8ArE2/MuM+n8ulakmp3HlLJu8vaOVPf2/+vWko2Zbh2OgFzGFEYk5PJVeze/oamtgobKlQvHb3&#10;+nY1g6fd3CMrvxk4I6ls9f8AIrZhkztZwfu5wvP4/hUvQza6GjGFIWJXG7cflGD35qRYd64CjBbP&#10;0FVbQxqu7O49VY+/ep45Zg2JGUdvl7UE+RMiom2RWVdwHXt/XpTGiDKBtXC9OKXbHChkZ/m/3j60&#10;oZurs3y8hVFAFd4YE+Uc5GRtyaq3VsyopClgyA/NznH9P8K0PLIJ43e+eT/+qo54kkXGM99uO+KB&#10;ow7u3jdPKkIZSvGeg/CvzF/4LEfsn20F7c/EbTLDFpfwmOZoYwRBJnG4jt+HPp6V+ol7brcHKrt7&#10;qecfT2/nXnvx6+CPhn43/DnVPh94qtw8N9AyRt90xnoGVucEGnOCrUnB9S1rofzd6Bq+u/Drxna3&#10;Vtd+TNa3im3mDH5cNwfb/Cv1/wD2ev20/jD8MPCWk3/xg0ppNKvreI2WqRgvCRtHUjpxgnvnivzm&#10;/bY/ZN8b/Azx/qWh65YPItrK7RXPl7RNHnCtx09Pw/Gvsv8A4Iw/trfC3x14E/4Y4/aQgt5prdWj&#10;0O6vlDJcQk/cYt/GM4HqADXFlc/q9eVKot+nn/wxjR/dycXt0P0E+G37Rnw++JekL9svLacTDGXA&#10;w4OOQPf3AwKzPiX+zv8AC/4jWs1zbW6iaRRtZMce2D0BBPtXl/xi/YG8ZfD69bx5+zBr7Lbqd8+h&#10;zsTHNH12qQeCeMYwAeuRXMeAv2s9b8M6mPCHxI0250nUYW2tHdKcM3HRsc57d/avpKdFTXPRl8js&#10;ik9YnV/8MBeHv+glJ/4FS/4UV0n/AA0hpv8A0EYf/AxP8aK0tiu35BzH4geLv2gdH0aZrfR41Zl+&#10;6y15x48+NPjDxzF9n1DUpGgXhY93QVxjvJK2W5PrmnKpHFfB0cLSoaxWpx5vxVm2cXjVnaPZbC+Y&#10;zrz60qA9QuaekXdqUsqH5a6D5sQgvzinKqkZYU0yqP4uacjl16bePzoAkAt9mHHfpilH2ZRsdevU&#10;sRTFbaOVz2qdJIujoGLdz2ranqgIi9ptwu7dUfmsG3Bg27jntViSG0lLTL8vrz0qBrazZmKzfRf5&#10;UWkK5EZYnbLjb60112NvRwyj7vrVhbO3lJXLH+7xzTW0qRj5sU64P+zWcqb7D5uxb0fxjruhlTY6&#10;pNCobLKsny59xXZ6P+0L4rt0WLUZluFjUqu9c4GMY59uPSvPl0+5BOXDDurLSjTXcKWkC9vpXLVw&#10;eHrfFFM6qWMxFH4ZM9fj+PMeuWUdpNcNas2RIMDB4A5+pxn1rNudZV7hpVlLRn7i98jJGe5xn8K8&#10;vmsr63VpE3fVc06316/gO1pW+X3rj/syjT+BWOyOZ1pfGe0eE9Zgt5YbpJgrZHzxx8//AGX+P0ri&#10;v2ivG8uv69Fo0UzNHZrt2K+QD/j9elYekeM7mzfhy3y4z6cfrWHq0VxqF5JfFlkaRvmyx6mqw+Bj&#10;Sre0YYrHyq0ORddyrbPuOA5rpNRnj1PwTCqQjNnJ95UGSCP1HvXMrDLAfmXof5VuafeSjR7iwRh+&#10;/UYGO+f89K9SKueTcqm6N5pCxs+4wNheOxr0/wDZQ1vSPC3xM0vWtW1D7LHFfRlphzhc4PTPr3GO&#10;teU6eRBK0Ew68H612Pw5uI7DV7W6lti/k3CyYjYBnAPTn8MU6btJMD9kJ7nRvhrFpnxP+C93azWM&#10;1u0uqXV0oHIAOUJHORnpgGvlP/grL8FtW/aU8K+Hv2vPhV8PbxWuYWtdQtIbT99OFP39q5JXI+Ve&#10;pHNcbqP7UXivxD4Tk8HWlwNH0u4t/L+xxybdwwMKcjA56kDPsK+nv+Cff7faWOtQ+APjBpVr9jtb&#10;OG1ha6jEaxoFxuOePfdjJ+pr1ZV6NeLp/wBXOeNOpB36H5DatomuaBdfYNd0a6sbiPhobu3aNhx6&#10;NioLTmbA6k43dK/o6+PP7D/7K/7ZvgOHW5PAOl6gNWhzDrmnQgeWv94MOQQenbtX5q/tl/8ABAb4&#10;xfCHQL34pfATWV8RaRA5aTSJMCeKPuVb+PGPqfwrglh7axd/zN723Pz9+aNsA8cnO3rViOUKBJGu&#10;QF+Yeg/z3qI2s9tcyafeW7xTQyskkTj5kYcFT75qytpIka3BTqeGU9OKwQx5mLxlVLe+4cA/jU9p&#10;M0MimKJRlgSx9fWjSdPutQu1sbGF7iSY4jiiUt7dv88195fsef8ABIHRviR4Kh+I3xn+LjWkTN5k&#10;mg6JB5s8K5APmN2PQYA4PNaRi5S0A+c/2bPgV8Sfjf4vTwv4A8K3OrXtxE5mtobdiGjxgsxHAA65&#10;zzgDmsj4u/Bj49fsg+O7jRPif8PNStbFpvmW7t2aF8/7a8KfTBFfrD8E/A2h/wDBND4u6P4b+FIk&#10;1Pw/4qha6utU1u12yW8YAyBIF7ddpA4H5+56R+0t8Gvi74/1Tw149+G+ja14RvtJb7TrF1GrG3DY&#10;VtyMDlT/AHh3+hrrV7K3Qz5ebc/n+1Lw1pnj62m1zwtdRxvgyTW27DgY5JXHIz3/ADrjxO2nztpl&#10;9CGkjfEgYY2n1r6g/wCCmH7Glz+wz+0C2t/Di7kuPAviOZrnw7eK24RhyWMG7uADxntx2rzLWPDf&#10;gf4v+Av+Ei0GOO21u1Um6gWTbvbOWdvr2A+ue1U4Kte2kl+JjzOnKz2/I84tNKjup0vtE1KS1kiZ&#10;WWaNj5iH1BGCD0x613fizxT4zvtE09/FOsahqGqXF1++1PUZDOy+UuclySHRQfvZweASelcDomjX&#10;1hr9rIhmZYZllKwDMnynOF46nA5IwK734t67Hf2scuiaLqFra3lkJmvrqTf9qbeC7cAKuDhcAckD&#10;pmudR91s6ovU898ValYardtJp1hJbwquVVpA249eQuBgnJx2qr/wmF8PDR8K3c2bVbhZlhWMFd4B&#10;UEHGcBT0zjPYnmr3hq0M8dxc6hBbzItqTD9skYLyeWXaRlgeg6YJ9qzb630xUZ7OUurOf3bcMo9T&#10;2P8ASub3tx3G+HNasNEvV1Ge1juEjky0EsQkjfg8MuRkeoyMj1rbgutSRLyXW7BbeZYVNnbM32eM&#10;RuQwK8bQPLJVWzkgjk4pujeH7DSr8nW0RpmsvtNvbyMNk0bLymf7/IxyO+SMYMGl6VqviZI3QeW0&#10;0gS128QoMhDkjJCKGySASACeaqKaQEErWE9o11JdPvX5YrbdhTzyQR0wCOMdRWPdXLowWZduw4VS&#10;vBx7d+cknv8AhXQa/wCF7zw5fXujyjTWks2+zyTWtz5yzZPLI/3SPcdj65rBuFjRXEsnlzK+AN3G&#10;Afu9e39KmWgh+kXj2dys/lxs2DhplPJbp05yOopLX7Tc3flJdsGmGybGVIHXnOP/AK9X7G60w6O1&#10;la6Q32+Rv+PrzSPLjUbmI5wS3IOegxjk03w5BpGpXkcOq3ckUM06pM0cRkYKcAAL3wcMe+M4ycUd&#10;kBZ0fwhfa7GNPtLBvtSrL5czOoWUqu/bksP4QTn8s1QTTNQitodUiaRY2keO2uFUkSSDB2qR0479&#10;D0rsPFnw/wBJ8Na5Zjwt4hTVrWTTY5Ybq1iISRvuzf6z5sfKxXIBwV+UciobrUotA02PTNJu/wDW&#10;K099ZLMHgRn4RDgAltnB+vGO+koLqGljH0HX/EN1Y3Xh6fWJFju4GRmkuVjAwd+1yeWTqdnc4x6V&#10;XBsbWK2uftU00jxZ86OTaY3ycKMEYxwT/ED9K0tG1a3kWV/EWps9rHD5caR2u9o13bmMZGNhA6MQ&#10;R2NaVv8ADvW9X8M/aI7O6mnhjUzx2MYeNYQp5LDCrInVuu4HgjBFJRlJaARyaL4f8SyG2guF0uGG&#10;CGK1UsZmu5cfNsLE7XcksRkKAD0IAOJq0ljarHBbWM1pJ5MarvmPDD7z4PK/N2xx7VPonhW9uZ4o&#10;7PyZPMBkSRLwIsDAE4cHkEbSSR0x15qnLYSKrHULZY/+WsnnKwLcZ+bPzc9T6/rTd+XYCS11fxRf&#10;ab/wj0dxd3EMcjEQhjIsbHHzDgkHjr6HtzVzxfoolDPPpUNvcQKscltbtsBYL85wDjOQenf3rP0m&#10;3u9UeOSxuLG2ZUb93sZfMXuPlByfrj2NOs9S1/XbuHSILNma6uFh2I23JY8KGyBk+/XuRQvhs+oz&#10;ptP1rxNd+EW1zwloVrp9rpdvDb6teRXA8y7kl8xfM2MSzBwuDtGFZFJwWGYobb4ca1pN7Jb2d1aX&#10;wt1dOhWIhirhAOvy9mAOdxz0rG1W58UaBdS+Ctbmmt2024kZYSyExyEgZyMg54JwcfLweBWbNMtj&#10;e+bA4mDP8zSNuEnufX15q+bv87iLlnYWw1CaDTg1wY5PLtZFZYVI7E5P3jjG3vzzVW61qSWyXRYo&#10;I1t0uGnK/Zgr5YAMpOMkcZ9O9OvbO5EK6vLfr5kg37lY/vD7AdOORn3FUTuiDOZN3ddvHXH496yk&#10;2lYCWBkLebCNse7BVnzgd8/5yTWv4e1TxH4W1K31PRb+W1bcXt7mEZMfYnBB+bHsTg1g28QMyi7D&#10;hV5LL/Dxxn6n861PtD36SRCGPKRoWePPrzn65/SpiB6B4UtNK1jWbfULi93Xd1a+Syt5bGVhHtRA&#10;JuCehYkE5B2nOAOT1PQZtF1X7GLpZI5Iw0TAkKS3QgNjj64I4Bq1oU7XcUam7kjUsieVHGGkGDlR&#10;7YHPHfHFaH2d7/x/Z2mgabNdedqAt7a3ljBa4mLKdhX0LYBxwR6ZrT4jY/Ub/giv/wAE4/jjLavq&#10;H7S/wd08eCtfzqOmteNDI6L5cbRTLLE7MySjKFAwC7eTkkV97fEX/gk7+wJ430+WHV/gj4du7iVS&#10;PN+xjfz6Ecj866b9h/4jfCz4b/AHw74Q8RaTaaTr0ei2aaxo9tZiFbRxCpMYAdlCh/MbapwpYjGc&#10;mvadP+O/wRVgySw7+q/KK9qq/Zx9mlotEcPsYuV3G7Z8xfssf8ExvgB+yx4nutY+GHhRdNj1Dasy&#10;7Schegye2D3r6OT9mv4eeJdah1S50yENHg/KoXP19areJPjL4D1S+WS31OGGNWA/1gFdvpPxz+FF&#10;ro8L3N+uQo+by68mthcHWk3Vpxd9dUjeWHoxh7sVr8yeL9m/4X28aS2/hyz8xed6265z614n+0J8&#10;GbX4a3z/ABB0bSw1pCuLyGNf4c/e9gOc+1Vv2rv+Ct37O37LOu6LpHie91Cb+1rr7PH9h06SUJx9&#10;5io+7XR+Hf23Pgl8dvDv9k6Hqcd59uhwqmM8qy+/sa58Xl+XVsO04RVtU0lo18iaeHcqivE8a1Ww&#10;8O+LYrfXNI8v94waNl7/AI/49a6LUQI9Bji39Nqtt42//rroF+G3h7RbIw6WuyIsWC44XPb6VZsP&#10;Bp8T3Eei2sZVnbDMo4AHevm8FWo4Ws3bV2vbua43h2tUpuUbXsebCd1co2GyT8rY/Aj3qN5VVd25&#10;MsPqRz7f5wa+nNM+BPgWw0yKCfTVaTb1brVXVvg78P7OFiNPjUt/s9f/AK9fS08zpR+yz5CfCOMn&#10;9uP4nzStzGctbFW/4EOOf8/h0qxa2niLUlOm+DNIa8vpl2Q28K/54HvX0V4W+AOg+IL0Rr4ZWK3Q&#10;489oxzXqngv4UeBvh3GZNE0aGOZvvzbBuNdMcbGpG6iXh+DcRGonVqJLy3+R8l/s9f8ABKDwkfis&#10;n7Rv7SaQ69r0PzaJpVwPMs9IzjlVPDyejsOO3rX2I4sdCsltdOiWONeFVeKXV9ditYs7h+dcpq/i&#10;hpfl3Yz715tOlQw9+RWu7vzbP0KjRqezjTWySSHaxrJWTzJ5MjsAa5PX/ErSxEQPtH8ODjNV9a8Q&#10;+bIyNN+HeuT1fWVQsJT8rfe+brXPWrnvYPA3aditqNzenURqCEsynPTnb6Vsnw1N4ns11ldscJXM&#10;lczN4htYoJPK+Ypzhqyrbx74gLHRHmaGzujj5W+57f8A1643Wj1PfjhK1SKcNLfkaXiDXdH0ENbW&#10;T+bLu9R/OsT/AISLVJHWSY7YuuxW6jr0pNT8PGxnwNzMzFlfqOf5UyDRrq5Be4n2x7T0XkZrFzdz&#10;0IU6MYdzQt9etrhtkXJzwP61oQWpuHU8N0+asW4l0bQ/lmuI2K8Y3D86z5viWLUeTZRsy7tu7uPf&#10;H41XtIx3ZLw0qn8NHZTWttBud5FX1z1FZ17q8EKeXs+Yj7vPr149axNP8QX3iBQ1vG2GUBmHA/X8&#10;61tK8M3t1dLEZC0kjhFUcHmtIy5tjCVFUr+0ZvfCvwnc+O/FK20lvJJbRNvuPLBxgfw59/zr3rUN&#10;TvtP0tdPtPDM0ccS7V+UYwO9R+DfAEngzwfDp+g3McN4Y90sjxg7nPXP41x+u+K/jNp2qtZ6lHbS&#10;W6/dkiX734V72Ho+zjZ7nwmYYr+0MReNuVbL9fmO1PV7yaVmk0qZPQ7SMe5rh/EN/eR3rSyGRg3H&#10;C8j2rbvPiV4lkm8m8tI27Fl6E+1YnibX/tSNI8QU4w23pXVG5lThKPQ5zWZftMDEyLk5Kk8/h+X4&#10;fnXPCc2zbIj5nQr7D/AVpapeXFyGRHHyjA2+n0rLkhVDuVMY6rt4z09envWit1OtaEz6jvj4lIG7&#10;5So9v1P+FU7x8bnA+VW64+br/PPehmZRtb5cjA+XjrUJ85FJ2MWztxn7oB6n0qi1G5Rmt5VeT7O5&#10;QcbfUHrz+HPpTSjfecqzMN24ZOeSe3HXJx0q5MJI5U8xi6nJ3Z2kdv8AOabFE6KslqynJxnBwSPT&#10;/wCv3qjZaCJICrCT5lONvy4U/wD1gfyzSeeZlC+bmRQOeRtH17UTJIj7pJl5YjdtHP8A9f8ASoZF&#10;2/v4wy4yOvJ7A9O9XABuuReZEt5LuLR4JAY9Pw/ya0dPiaeyWX72VzgjkD1rNuMSwSL5BXemVG4Z&#10;Jx04FLoeoxS2Cxtdksoxzn5fp+tX0A3rIKrbY5Tt8vaGXkOK0lutsMaGRfunOeCMVgS3UMCYxhlI&#10;TYeg54z71YtbzzVJZ1LY+ZtvQ56f59KloiUbnR295Eqt+79F5HH+f0qSK7cyfNIMLwwxgj061iRX&#10;zkAK67V5Zc/oPSrsN5GrKksgVsHcOoFKxk1Y2FuQ6Yzu57nP41IJlLMeysdue/vWTBefeaMrtJ6N&#10;1/yakN/Gq5hkTcp/vfnx9KLMRqPdDfgMPUMvT86bJIFJwzBs5G44rP8AtxY5WTGAT79v8/hUlvJJ&#10;chQZAFPDAjPPrT5bajJHh84MWB2/l2/Wq/8AZIuCX3blGAewUVpFVA3u/T5ccc8VJEAzYhHfOaSd&#10;gPnv9rv9jbwZ+0P4b8rUdLja7hH7m4aPLL14JHUfyr8/fHX/AARl+Itt4qXxD4DvHtLq1mWSzuLN&#10;yrRsB1G3oemK/Yxo4pItgKndkf5/CqttptlDIytCvzH+LkEev5U+WnU1nG7Dm7ny3+xP8JP2tvBn&#10;h638N/GH4lXWrwdFN026QIQSMsMHgeuDkfhXvHxM/ZP+Ffxc0L+yvGPhuG5mePK3SqFlVh0YMOcj&#10;Nei28NpGCqxYbPbj86uWrbgYsYUcrVSxFTmvHQUqkr3R8ff8OgPgv/0MGqf+BRor7Owv99f++6K0&#10;/tDGfzfl/kL21Q/j3SN3OSPl61MyxoMBqs6lZy6XdzWFzHtkikKsD2wapMdzY218+fM7DjID8vam&#10;OcriMdOKURbuc05Y88Yxt/WgBFhX7zd6kVAvFLnaucU1pNg3sf8A69AAQenr7017gIuHYE9Qary3&#10;oDbVDFvapYrRbgb7p/vehxWkZdEAxr1p3xG3+8cVNapAsm6fk/lzUcujyoGksizLnj1qFUuYm2yw&#10;7dq45o96O4GmJI3OG5Xd69B6Zp5lHlhVfn8vzrPWSQAMc56LtAp4lYEEP1+6v+NVzk8pdDozgtgj&#10;PGakE2Wwrbe+PX3qku8jaitkt1/xqeKKaVQSGJ3gfLT0ZRZsyUlXbGGBGfL5xjPSn6vo9heKLi0O&#10;yRif3Z789veoioj5D/N33EHH4f5FJEzbcw/L/tHoaXs0F9DJuLZbZmjnQxsnBRuooilkVdsb49K6&#10;qy+G/i3xzbvqOieHb+48mPdK0VuSoXpuJ7Co9Q+Bnxa0idYbvwJqXzKWXZascqOT29KzcWBh211E&#10;Jds0eVHO3bXZeFfDmieMfDElvZKseqWp8yKPP+sTuAO5HX144rh7iy1Gxk+z6jYTW7A4xJGV/Dmr&#10;lhqc+kol/YXHlyQt1QnLDHIPt7VtTlbcT8h/i3QvsUaajbLt/wCei7ujf55rW8DajHNeQtHMscm5&#10;RJN3xnkfzrqPDNrpXxC8PTRTTstwIj9oj4wuOQwHfvx6461wGmi48NeIG0y5fy9sgX7vv1pVI8rU&#10;lsxxZ9IfF3QtH8LQ+Fda89jYTaWjzQzKGdn7ZOPmU9Rj1Oc1FYeK9L8U2t14hh1yFNXvMxW1smWw&#10;mAmcduOPQde1P17wrH4h+DOieMNSiu7rTdP/AHVxIq7o9w75zk9lGB/U1xMFnaTeMbY6QxWFLpNr&#10;H5gORwfUdP61FS8Wax1R+jX/AATz/wCCn/i74L6BovwM8feFb3WrJGaCRbKMyXdrH/C+0AZjAGDx&#10;kH8K+wv2i/2vvCGhfs23vxn8G3rWNn9nkht7a6jKjz3yiqUAPO7jH4+9fll8PPGOrfCfx/pfiLw3&#10;4btbq4voVh8poC6l+y9BlieOAAB719V/EmT4vftH/s+r4IS30+1W1uw4kvI/LjuXHIUIuduCcDJO&#10;cfWuqjLmXdoyk+nRnwPqf7DemJ8RLiH4g/HrSbNbiBtSvLlW3SeZLlwi8cnJA9eenBr0X4N/sh/s&#10;/wDifwnBcSeHdcuNTttSMLSXEhVb9cfIUTHAJ4JA7D1rr/iV+yL+3B4B8D6z8afE/hvRZtOsI0ut&#10;SmVv3qwxkZZFIwMDvnoD14ryX4Pf8FD7OPxfpqa7ppsrWPWFm+2yE4hi2gfKBnnIz6YJ61yS92Vm&#10;rD5bx0Z9a/DX/gmxY+Jb6GYeFrXw3ZzWw8rVY4wZFY8naMfeH4Zr6i8PwfDL4E6bofgHwdaLcRaZ&#10;cKdYkupNsuoNj5vqc457nr7fK3gT/grR4aHia80DTIbeTRYUlEF/duwZGbO1tg4wW6denOK5Rv2x&#10;/DfhHw/rN1qun3fiDUNag2waxCqrHaMzYIjLMMAAg8Zx0x3rSNSnHqLla2Wp94/Gv4+fBr436dH4&#10;C8GeFr9r7T4PLklkiCuIypykeTyePp2z0r5j/aR+PXhzQbOz8L6R4YjtY5tKVWih+WRBjG4kDHXj&#10;HIz9a8c8IfCj41eLtWhXwHK9jqFzGryGHUGLiBl3NKScFSQcjI5J49+9+NfwnSPQNLfRTqWueMLR&#10;RFGvlgJevjn5sYYnoRgEcEk8041JcuiG0nLUh8Z/Dpv25v2BfEngPxLYSafq3g5ZdS8I/ap1ZvkB&#10;OAeu04P61+V3w88WXfhbXo2uHkEeWivLZsjKdD+Ir9a/2R9V+MHgy0j0f4naO1vqmqagbVo75VMd&#10;pbkAFdy9UHXk8Yr82v8AgoJ8BLr9mr9q/wAUeAG1L7VbteNe2lwFwrJMS4A9QCcZqo1HZSW6IlE2&#10;PH/w2sIoIfHPgK9xDd2u9reQH5eh3Z6jn0wOR1rnfiXqXinWfCMkWrXtx5qrDHdWs7oywSAb2MKp&#10;hY0IAbGB1x1rC8O/EjVU8IeQl1I0lj/q1bHyqQMgjuMD8MdKuaneWXjzwsNdjuJGurVVW5gXiP5Q&#10;cyEZGT0x3AHIxXROpCfw9SKcZRVmcfrmpp/Zmmhbpo5re1Me1WH3d7EHAHBwfcnjnpjBuodRs7p4&#10;9TEnm+bunEn3g3uKuTxmf5o3LSOQPmUDcO34+3403U7++aVpZtvmI3lZXbyVGP4eD9a8+UuY1Eh1&#10;pLu6ZbyURsy43KvykehH/wCrHpW9Br+l2cSrYz3FvJ5ZW3W1lKgqw2vGWBGE6kYyQTgnFc1Y2Mt/&#10;iO3yXmb5V6ZbsPbrXUax4TPhXSN1xeQ3NzFDGbiPeAiFgQ0aHJ+ZSCGOMHgjqM1Dm3ApnyftMnh7&#10;RFtYRdbo2jN4rKygbsSFvk+XAIxg5HGc4p1lon9qaMtzp+myXV3b+bJdSrGDH5KqATjaNwHOeuB2&#10;71zttqN1p9wt1ZyMu3AV2Xt6exrdi1291WNrDS0vIo9pm8uNmfZ6gAcgdMnmhSjLcZlzaXLDC7K2&#10;7y/9c3mfKyHGMD8vz5qyl7d2FvJDA9vC0zR3B8uUMG2j5BjdjcC2cYzyeg4qa5EOm3Fq0UNvNbq0&#10;bxPcdJ4h/wAsyFY8EgqeQfpxjQm1CPW9fnv5bG1sluo/lt3YxwCNTjyg24kcDkZyego5feER3Xin&#10;SL+KQavb31rCV3Na2N4w2ScDrJk4zn5cjGeOKGs9I8RaULmz1dY7q3t9q2P2STzLjnJkaQDaSM9P&#10;QcA1R8YaUmnXnk2usQ6hHEp8u5t4XjjEfYKHAYDk4B5qaaXT9a8P2UVpcyQ39uTH9lVnZJyvIlJP&#10;RsHaFAxhSSeRRd31AtWXivSNO0JtJ8V+H3uLi0jeKxjjkMMe4tgtKFyXYe20k4JpyfE3X9E0u30X&#10;RNaurWG23m1hjmyq71w7dOSV4Pr/AC511R2Mk4XcyklVkDEvnBz9famxRqbtorm4U4jwjBNxUf4Y&#10;4zzS55AXbLxHd6VFI1tZQ/M6ul5HHtkDdMg/z4pLUXNwrzSW8k1unNx8u1UVuAx46k9Mnr0HSpY7&#10;7SNLv/KQyXEYj2/JOMBWGTjtntjp39q07XUI/wCzpbWHVfJt5ITJK0dmzLHIRxEWYjP90PjGR704&#10;q+jewHN/2lMk0n2f9zu4PlcKfbr0pItWmCKmA0aA+WGQfTORg9D17ZqERB5thVym7rnGKm+z3ESb&#10;4E3JIxwgB5A7579/b6VPvPYC3bRWk7pEY5LiYW/TzNoT/az3xwOcAmrGlWgvJ4Ymnhs1WTy11CZj&#10;tTcOjHGPxHI/WpNGlj+zvpt1FHJb28omuo1bHndF27xyWx0H3QST1rb8fWHgaCSSfwnZ6hZ2P2KN&#10;msbm4V2hmaPl1PV4y/HPzY+uBrGOlwMy0EdpqsvhfxDpyNLDcbG8lwkiFFI2+Z82d2eg745Fbdj8&#10;PLb7R9gn8RaTp8Fw8Znm1O6RZ0YBmwEzuC4OCRjceASRXIWGiSPbpqenSxmONN0iyKcoQfunGeue&#10;Oxq5p+u3P24S3Q3yNIqyRjCrLg5Uk8AAcfl2ojKP2kBP4jtZNGkGhTgQiSGMC3iQK21ScB1GSxBH&#10;Vvm/GjwfrQ0e4mK6Rb3zXELxRQ3UfmAZBy4HTdzwT93r1rQ1DxJJqHhbyJLnbHGu75Y/9dcE8ncx&#10;HYfeAwAoGM81h6VfXNjOs1pOsMn3hJHnBXHT/PrUStzXRpGOpu6Zri2l5FDBAsjLbSRfvQGdSytk&#10;Z/ugHj0xmvon/gmF8KfD3xc/a38K+F/F/h43mg39+Ilh+3eW8N08R8u4jUAtKqMgyv3csuSDgj5c&#10;D3t1IrQsMf8ALFFYnaCckfnzzxzX6Kf8ECtFsvB/7T8nx28X+L9H02xsdJuLBv7UkZZLhpUyyRfK&#10;FUkKCXzjA24JYVVOcY1E30NqdOVSVkj9eLn9nbw5Jd/azdSRyLgMsIPIC4AGT9Sfrxipbf4DeHg+&#10;831w23lct0qtqX7YH7PlmP3vxN0dgrbXP9oJj+dYV5+3r+zPYsxk+KOjh1z5itfodv5HrXRLMKf2&#10;qi+9GkcBjX/y7f3HSyfs6+H76cTPqs5UNnyy3Ix7+ldVovw18MaVYJZbJH2LhWLE/wBa8iu/+Ci/&#10;7Ltn+8k+LGjqQOn25eM9B1qhcf8ABTz9k2GVoG+LelfLzkXQ/Pr/AI1hUx2He9RfeUsvx0tqbPQ/&#10;i1+zP8LvifZ+Tr/huG4ZFwrSqNy/T/PFeUfDz9kfRfhN8RINes7+4jijz5cLyEqFz6ewxjv71Yv/&#10;APgqp+yHY7hN8XNLbaMjZPuzyRnj6fWs+7/4KsfsU35CX3xM08rx82emePw54rKtjaMqDippnThs&#10;DjKdT3oM+mtNMWrwx2unMs0hGAo9ema9Q8AeAoPCunf2jfRL9odcnjp7V8O+Ff8AgoR8Grfxxpdn&#10;8LvEieItQ1VvJ03RdO/e3E8nXCheg9ScBR1r7x+C2kfEPWdGh8TfE+CG1uJlDx6ZC24W47Bm/ib1&#10;7eleLQwMlUU7Xvs9LHpY6dWNPl2/Nmjp+j6rrUhlFv5UeMAuP6Vei+GmkPerf6o7TGPlY2Pyg10T&#10;zRW4xjaP5Vi654pgso9vm84r1FQo0o+9qzyqalKVompLdWmnw+XCqqqj7orn9X8YQxKwV8tXJ+Jv&#10;iG0QZY3/ABLVxupeNI5TIrTEbh8vzZzWNXFxjpc9fDZVWq2bR1viDxpC3y79zdOvSuN1bxioZ9nT&#10;nmua1XxPMLjbE27dwvzdRWTLftdI2xid38IXpXk1sffY+nwuTxpxXMjbv/EEU6sS/wDvHFYl9fSX&#10;f7pW3YIIZlxmqPnsi4yzdtpXBqYahZHcxO0kZ9MevSuN4py3PWjg40vhRWWxViXC4A/ve3rjtTS1&#10;psMDfe254XnPrTbvUoGkLw7tw7Dj8PqayryG+1dz5Qb5hx7f/X7Vk6x2woc3xaHWSeKtCl0rdcyb&#10;p4V+ZNvzf54rj9e+JGoz/udOj8uNhsztw3vmq58F6qsy30V38xOGjPp6Z6/0rpdP0Hw0LVp5UUXK&#10;f6xCvT/P60e2q1NNg9jhcPr8X6HJad4f8Q6/lpvMx13SAev9R/KtzTfA+iaW4uNSn81sjbt7H2/w&#10;NO1HX3hDWdttVV/iVeKyptftY41kml3bf4mP3fb/ACKuMqcdXuOXt6i00XkdXba1aabH9j0yxw3f&#10;dXffADw1qvijxTHrl3A32Szbdvb+91A968e0WDxF4ovYdO0LSpJHdgiNGhbBP+fyr65+Hnglvh/4&#10;Cs7K8kPnLEDcbem49a9rL6ftqnM9kfJ8RYqOCwvs4v356eaXV/odBfagiD92xJXoK43xt4ntHtJL&#10;aezbdg87elaV9q/3ipy3+z2rh/G+vRtGySthj91gK9+MT4WjT95XOdup4QzDzFP+y3aud1TUWJZN&#10;/JJwv+etF/qXLRL8zHgc81nXTiQrIEYbuqt7d61PUjEqTgZyw3Pz/FyKrsVJy0TEqMqpIwD35/Gp&#10;pxvGI9o+Ug5bP6VVuwiR+VjbwM57e/FBW5HOYmG9F+bG3czGo3Qxr+6+Y7tw+bB/+vk1GjBX3GTc&#10;nOPmxnHfGf8A9f1oQOf3pG7P3hzuPHUVSNox5R1u/nBiysOfm3Lxn059KaLeJeTN95soPMK5/Kpm&#10;RHj8o/xNlVyRyO59vrSpAJYljZV2NyvHO3H06f0q4lFKRUWUBZfm/hVjhQv4dqaYkkK88twir69v&#10;89M1cMcmwrHCrHHzK3b3PpTZrEhfMEW0Ny2D146D0/pVAZN6WbjGV5w3HPrg++fpVPTJzFbsHjC+&#10;WzBvlyxOOvtVzV/Lt+G3fL91vr2z+tc7Z3E7STbWJj3n5m+XIxzz3579sV0RXMjQ3oblQcqny7th&#10;jKk7zn/PP1qdNRt4fmEhxtwehJ/xHf2rAMrxbhdXLYjTdt3HJH8tvNQya2LNCqnC5wXLD5Rgnv2q&#10;/Zisdlb6uspY+Z5eF2nd0HHf68U5NWgjgwZQxaT7vXAx2Hp05+lcKPFzN92bHy8hscjP8/Srlrrd&#10;tI3mNcE56v1ViTnHqPr/APqo9kTynaWmtLLtKK/IzhhwPf6f/Wq3DcXE0hwFA3ZKqeo9ePauZ02/&#10;umt1LL8q5Ved2T/P/wDXW/povr9TtDRbmztA5+o/yKHGxHLFGxBBu6Erhs8t2x0/rWlb2w5bO4g7&#10;l646f5/Gsm00+5wwMo5AAx/WtC2t7jb88p8xjnCnrWMtrGTL8dspc4l6nt3q3CFhQBvl7jaarwZE&#10;hJ5HVW29alVvMXeCdpYY9+1ZkllWtoDkAk4z34p8RTcrhOnbPWq8MCuxBB2rxt96uqixxlSnU/d7&#10;/wD66CXoTQyJMpGz5hzux0qzA6xsMn/e496qRu6DdE3ThffNTK8CAszNuP3cdqzIZYwP7rf98j/C&#10;iq/2yf8A583/AE/xopAfzBft+fA3UPgr8ddT0yS0aO2uLhmh+XHevCiQOMV+2n/BTj9ijw98e/hr&#10;dfEfRbaP7dbW5l3KvJwM1+K+uaLd6Brd1od5EVktZ2jbd7GvkMhzKOOwai/iitf8y+KMoqZXmDkl&#10;7k3df5FZM4Bp67SfmpqqQcmm3Eoj4U/WvdR80E82O/SqUtx5hwDSXUuWxUcUbOfu0gCIsGwOKtJP&#10;vJx296fFAqKoZepwaSW1jX5fve9AE8F46BXjdl+b7w69Kni1DzHxMFPy46dKz0Tj5WP1xTw5LKXl&#10;queSAvFrIkFoFX1ANL5OnMpGxh1w1UUlbd82P8eak80sRsH04qvaMC9HLboGKru+Qfwjp/8AXpwv&#10;0+VlXbt6ndzjtzVEuwHXv6e3SptP0681a/jsdNhaSaRsJGqn5f8A61LnkBreEvC+u+PPENp4U8N2&#10;El5fX0yxwW9up6k45x2H8q+9vgP/AMEtPCPgD4i6bY/HTxENW12Gza+l8OWigQlVQMq7v4j9PX8K&#10;wfg7+zrZ/sg6jpcp8XWOpeJvFukwTW9xGv8AyD4pMHCtggNnjPtjvXYeIP2m9b+Hmp+IdV+IPiuO&#10;81qa2GnaZc3GA4YdJSRyDj6dO5xW0XGPxGMpSk7RPZL39rz9jrwt4S1TSdE+HsOlfbkWwntbC0DP&#10;bYB56Lz1HA5OOtc7P+2h8E9KsLq08M6RZ3n9iwrbW9rqEKedKWBGAQckgE8nIBPPWvgSLWNWtvEd&#10;5NLfNrElxdeZMzY3l25Lg/3uc5I9feu18D/An4i2Xje31hNPljudUXGkm6XcszFSc5+7kLn1zxjJ&#10;zSjXqXskaSpRtqz3TXfEPwr/AGlY/wDhUevfBixt76OJ3uNUsLby5LfauBvHfgrwMHPSvjP9q79n&#10;bVP2bPiQPB8959rs7u2W50+6OP3kZHqO4Pf9K/Qr9lrw94M+HPjrTdR8X+G7y1eC323wgjMn2mXd&#10;8yucYDZywHbqOwryL/gtr4S1bXfF/h74g6X4dhtdH8s2liYFGORuwcgDP+7kdea3cXKm29yItc2h&#10;8RfDbxJN4c8QR3DSN5JO2Zd2Mr9faum+Pnhe3f7H410t90dxCBM692Hfjj/GuMh8OaxuWWK1f2+X&#10;pj/CvS/BU8mveFpvBGsWdvJLtHkl+GUnPP19qyp+9BwfyG9JcyPTf2N/irqPxF+DOsfsuzpbzNd3&#10;f2u1muFKtAmAGClRk8rnB4y3bmshPht478CSKIvDU0YW8aOO4uYcKTkgevBHf6GvCfD/AIi8WfB3&#10;x017oepTWl5bsY2eM4LKeoPsRX3x8LP2qrL9rT4QS/A3xPpen2d8tqHbUvLA3BQCDgDO4dyOMccj&#10;JqY8tSNpbormlDVbHefs8eIv2dbD4Y2uu+M9Rju9fsJ1mhWRCTuPDKPXkD8hX1J8DvF/w+8erH4P&#10;1GS3tr6XUo5bGGfMYmXduAYE8gc59/bivyP8V3eufDbWNS0yymuJDDN5fmvkCNgcZHOARjrke3Sv&#10;cv2Xvih4uebTdfvtRuL7VoZR5M1xvZCm3heDk/Qc+vNaU6v2QlHl1P1l/bh8K2/jb9knx94D0zWU&#10;hnm8OzbVgk4TanRvb1HtX88mn/CXxtqNrNFpmitcR2isJZI4921cZLH2xnmv0a8W/tL/ABo1/wAT&#10;eIvBFj47gvtOh0qRdQtIgDuBQJ827BxnOAMnI+leffsUnwI/g7V9G+JllY2MnnPBDM/Mt2pfPl45&#10;GPqRwfpXPiLTkkmVGfu39D4O1zwF428IWMOqXdjeW1vdfvLXzEYCdOzD1HArU8PePNYS4jttWkup&#10;Gt2EkYaQ9+2CcY46d8ZNfoH8Xfgv4d8RXl9ea5p0Nnb6PcR3UMNzdBF/s0H/AFcYJHJ4PIGc457e&#10;Q/Gj9jjRvFWqR6x8OLeLTrW9iL2dpHJvm2soI46gd/ftxXPKnIuNSLOr/Y//AGiNX+LvimZviH8R&#10;7iP+yPDsslw1rN9naZUUIqEqABgAdc5xx6V9X/s7ftIfCj9oPwnN8DNN06bRrzQ2jGn6pNcBbmeT&#10;GTKpwG3ds9Oe3Svys8dfBj4mfArX7W50y7kIWFZLgK5yCTkow6HjB69K9Q/ZX+OHxrb4qaY/gfT7&#10;DzrO982R9Q2IpJU7xu64+noKKdRxaTHZWuj6s/aH8Z/Fz4aeIm8Ty2L3Wh/bP7PhuppR9plPAaRU&#10;J64xyOQeQOa8R/4K+fDS08c/CnwF+1H4ZsZo4mhXSdWW6X97GcZTfjuSucnk7h61+gvxG+EH/DWX&#10;wa034q6ZpGm/8JLpuLLU7e0kLW0BH33G0c465xnPbivEv2lvgNc/Ff8AZP8AHnwNsra8vNQ0XT11&#10;LTJEhBF1LEdzFSDyMj1znHBxXZGLu+xnJbH486Fe/Z5XjkkwrrtOGI6//XrW8O3c+mX97pA1RLdZ&#10;49ixuc9ecjtwfx5rnV3wXO2VcMj4dTwQRwRW5of2rWtfs7SOaFQqszP5Y3BEUk9snjt3rOL2QFe4&#10;8vT3eeydj8/zRyKCqY9D6n6du9U7Dz7u9yIY5Pn3yK6Eq/OSpxz7cYPPUVdbT9V1m9mbTLea4ZWk&#10;dPLXPyKMu2OowBn/APVVHTtWXSbiS4tGkimZR9mmiY/Lg1L3AngjvbTWdmmW+2ZZG2Ko+bPooPpz&#10;9O9bGq+L77UFjh1KJZFEhItZIw29iqg5K4POAfrWCb+xjhju4Vm+3CTd5gZfLRBn5cdTng5yOhGD&#10;mn6n4jg1nWZtUk01LZZG+W3t2KhTjtjp647dOAKalyrQCkJrgyBN/Krt+Zev6c/lU0EP2JmuGt5l&#10;xlN0jMuGP0xk4/CpopYdjT3i/LMoMXlpj5+nXsMZz61r33m6+kS6pDaRtCuFuGUhpFAC4ypxtRVG&#10;FA656k0oxuBX0W4h1i3j0bVNRt7G2WN/LvLiDcVI+dRkcruYbd3+2T04pb17nTdEk0PULY2sgIkD&#10;JDvkuY2wQrvnAUdRgA84Oar6ClzpOob/APUrsZ0+0Jt85D8oIDcEnPAOefetzxt4T0uw0j+0LeW7&#10;a8tWZdYs7yOKNrVuNpURk5BJOec/TrWkYycLgcvf67qOoQLYM223WTd5aptXIXbuAHGcdT1NU0lC&#10;Sbg7ZVsrntS2jyMhtgFYc4VmICd8jHX6VNLYC3RWjnjbzM7l5+XH1rL3nqAgjEshuY5tySOA7SED&#10;Dd+SOuepqwYrJLEC2gmMivgXW793JxnByOD6cjPpUAefUBHAJo41hG1mkbgAnLMf/rdhVrTdNu9Q&#10;nhhtLU3BbaQI1/1nOACDjvxTirgUpRaxxeZk7v7rcf05NSWmptBG1pO0nks2dkcmOf1zzTtc017a&#10;8ZZZP3m4+btYbQ2enFSaXo13qd1b22kRSXVxcFh5MEDSSLjJyAB7ZwOcc0WkmBVvllglVJl8t/Ro&#10;yuf9oj196v6fryppyac+l/aplKxw3LM7MkRBHkqmdpJZsg4znp1NWJrBLqCPTLySc6h5my4mffIo&#10;UDIHPzZ7YA57VWs5E0cfa1lkjuBJ5ltLHIytEVYYYehx+K8d6rllFgU1RLYK/wBpw0hIeHccqAcY&#10;b8e3tWz4c8TXS3EcP2qO3hjZn877PuZmCFcscMzDHAHRc5xnmsaS3eIvJldqkFvmGSTnnHf361Y0&#10;lZL+b7EEi811AiZpAvfp+NTGTiBetX2G6ubW7jkXGfu7S5zknBOCBzj8OlVxpongbVGk3RM23939&#10;8+vy9MA9z606y068a5Nm1vtKSbGhf5s89dvbmrT209o3kl2jAO2RQvXGRnjgZ9OtDl3NIxGXIutO&#10;ZHuQvy5i8thu68H8eO3pVK2a6vbkaZZMf3jDKlRzz/8Arqzd393qLxYA+zwjCqoC/KOOehr0H9ln&#10;wDF41+KtjFqNss1vDcq0wZjtCg/eJA4HbOOMVz1q3s6bkzqo0JVqqgup33wZ/Zv0fX/hrr3/AAms&#10;bWN6+mt/YuoJIsZt7r/lkCT95DnDDHIbIxiv1k+A/wDwSZ/Z11v4C+F/9Evpv9HimRn3RO/7sbpW&#10;HGS5+YZA4I7cV8PfDjwo/wAef2o/h38A/DTSQx+JfHlnBI6Fo2SNbgOwyOVwin5gMjORjFfrXrn7&#10;PP8AwUJ8Eaeug/Ca+8F3mmWzH7Ot5JdR3Drk4LFlK5+pz+tfN4itjKzU4XavrbzXXytc+nw8cHg5&#10;csrJ20v5M8F8T/8ABHb9nrV5VW00O6jbbjeLpgDxxge3B+vXNc9N/wAEWv2f7O1WE6beSyMwyZLp&#10;mB9j06/0r03xZc/8FQPD1/8A2ReeFvDNvNL/AMtjNJtP0OOQPWq+nWX/AAUpmvUttUHhXy3PDKJM&#10;r/j+XFfOVsXyya978T3qcuZJ2TOJb/gi/wDs4PFDEugTq397zmJzxwM9v5c+2LWl/wDBHz9mmCZk&#10;m8ItIX4XfIeM/TpmvVrb4af8FCLmOOX/AISLw+vzZZVhfGPyrX0z4Gftt3kjXeqfEvS7dvvMq2xI&#10;B9en+RSWKqSe0/vf+Y+aC3t+B45F/wAEe/2b7aX994NjZVx82DkD/wCv+B4+tXrP/glN+y9YyeZc&#10;fDy2YSY4ZeCwGA2Ox4zx9a9q0P4TftHGab+1Pi/Zy7RjbFDg8dQf8mt3Svgp8SL++tv7Y+JO+NZE&#10;DRw8b+ef0r26eBnUhdKT+f8AwSPb04vWSXyOq/YD/wCCc3wB/Z71K5+LPh34cWFtq95GIre8aHMk&#10;UPopYnbuPLY64HpX1bf63bWCbdw4rm49WtvC3hi105HA8uBV547VwPif4mF7loo7peM5r6WNSGCw&#10;6jc+YlQxGaYpy8ztPEHjxIXbdIoXH96uB8UePNkjM0g/OuR1/wAc3V4GZH+8SSxPQ/41zlxq8t0+&#10;12Vu5brjPrXk4jMubSJ9RluQxp2lI3NV8VvqCtk87mG3dx+NYjai0qMHfcOaquxUYdvurj68/l0G&#10;ai+3w7PKkj3d27Y9xXl1MRKWrPqaWEp042ii4rxTty/8WV55ps0iWxMqSEHGfp6//XFZE9+kUh8u&#10;fGOdu4jr6f54qjd64RIBNcblVeir68ZrlnioQ3OmODlI1LzU3SRhxzzG2eW96pyxyXAJEh27cj+6&#10;vpWa/iOG1l3qMyLzgfjWdfeOY7ZGV3VWUEryPmH4Vzyx9GO7OqnhKmyR0qQ21uFZ5mYrjKrTxrsV&#10;qRJHjY3Tdjnnj8RXlnin4/8AhDw4hk1nxJZwKvJVpwCPYc+1OsvGt34jsYdd0qdWtrmMNDKp3K6k&#10;DGDyOn41NPNKFSfLB3NJYGVvePRr7x3bxKB/ErE5xwfwrB1Lx3cSXgNtG27cNq46/Qfyz1ry3xJ8&#10;QV8PSyXGvXK28attWRnG3rx19z/P0r3D9nXTtHn8OHxNrmnJP5yl4vMUNwTwfxGPWtMLWrY6u6UH&#10;a34HDmMsPluH9rJX8jmdQ8SWl/E13e3CwzceZCcqapaXr+nSSAWsTXLMwEabcuSeAuPX061k/tsf&#10;D6/8W2cPjb4ZW9xb32mk+dZ2gH75OhGPT9RXb/8ABLX4NXvxLvpPjT4uguhY6fN5Vla3cJXdcLwz&#10;EHqFPA7ZqaUsdVzqOCjHfXm6cvV/La3c4amaYLD5XLFT6K9vPovv/wAz6c+EA1r4YeCNJj8TeDoY&#10;ZLz5mmCjejHkbvQ/41seOvizdyw/2ZBaeUHH3uxrtPEktpeafJavGrbVyg9K8V8Y3ouXaM/w/Ljv&#10;1/nX6hRgqcVBbI/I/afXcRKrNattmtb+ILmKweQvu9jn8q5HxFq5uHZi25sk7SxwF/DvUMuszW9u&#10;Q8nCjnk5Hv8A596w9Uv2kYyTSKO+G7+/4fyroidNOnysJniMnmKCN+Cdveqd5O7tkbtuODnGPp7f&#10;1FQTXEfDIxUMDuPc5qsb0wrtdFc7c7v4R/n1/wAlm6i2SXN04+dRtyvQY57CqoZp9xjk5X73Gdoz&#10;059KbNdyk5dm+bpjPPvUbujRhUQrn7ixgEf596ZpGPKOLrE2dvCkZXPTOev6U5iGKgHa275m9O1R&#10;wIZ2WKKJj8xK9enfJ9c8/jWpZaLO+WZPmbq24Zzxz70FFSO0d33PHj6ckj/Pf61disGVVMuNu7lm&#10;6n65rQSyttPUtIvPTMhx+v61jeKfF9lpFqzSSrHx8q+3/wCqq96WwR97Ynlnit1y5KnovmDt7j6f&#10;SuT8T/EDTbE/ZUuBu3fNHG3Of84rgvH3xqhUyWdjdtt4G7OBu/ukdvr+Hes7wP4O8WeL72S8ufMV&#10;cgNI+Tn1xzgj+efwrrp0YxV5G0afVnYadrj6xH5uGWNuSzKRj3+n507S1illaBR84Y7QOnT8j/n0&#10;rfm8IwaLpoe7XHlRnDMcY6f5x78VmeHL3Q2vvItVV5NoHyr2PY/4Cr5k17oehJPotzJE1vFbsM4C&#10;4Gc8j9KoTeBZLt1yXdt5w3tj8j/ga77TrXT7m3XzMLHwNh6g9OavnQYsY42vz33DHvU+2aM3I83g&#10;8Cy2xxb2w29ZB94ZxnJ7j6e/pV+y8MPEMW9pHnIbc0foQeM/1rs59J/ebYW56ttbbgjnn/Peq5hl&#10;h3GQ4VvvNxgH/D9RxVe2kyeZmZpmjanaqoRlVNu4q2Of0yP8a17GzvFTdPLtYrhl28nv+dH9pWca&#10;7/vMrABmxxx+mKH1xHTCx/Llt38WBjg//qovKRLuaXnJsw8mB0btj0q1BfvEcIqnd7kZ/wDrVjpr&#10;NrvDsfvDJIPb1x64qxBqKXErRxlo15/eHGT7detS4vqieQ1YJpZAB83TG3d796uwSBD5isW+b5lP&#10;TrVGyuUWFmEgztyu1hV23CFtwHzYy27n9amVuxmWokkAZQcDn5euP8+tXIGJGR82Me/+TVeGZJE6&#10;9Wx26461Ilwo4Pyqxx8tZktaFqKdOcPu6/L60pkw+9T8xXjvmqbSsG8zH3ePl/z/AJFOjuvlHlyB&#10;c4OPU+n+eKlxsTYvfbv9tP8AvlaKoefe/wDPWP8A76opWA+OPgH8RNH+M/wrOkSTrKt1aFGXr1Wv&#10;xz/4KV/s9al8Dfj7qEv2Ix2l9Mzx/Lgda93/AOCZX7cl94c1i18LasJpl3KnyqTXe/8ABaGHT/il&#10;4U07xboehSNMkYLyLH0r864fynG5djvZSV072fddD6jiDMMHnWSKsn70dfn1Py/D/KXqrcSZbBNT&#10;z5iVlZcFTjFUJXPJY19pKNon5mNJ3SHNWoYgFzmq0C+Z8y1at9y/LjNZoB8cpA8thUhcMCv+zUM2&#10;DyOKWNwTwe/NAEgIDYVm9c0hTzDkDBAz/n2pwYHAz6YYU4tjchP+979qAIyhX5+o7H2oLHOQOPpU&#10;m4sPmH3fu8cUxx6xheOuKAHWcN1f3iwW8bPNI22ONfvE19u/sqfCj4Q/DLwbYwfEPRJ7rxNqM0d3&#10;crJCVezjI+XGOq45z2545rxr9h74PeFNf8QTfFP4kzTQ6Vo8iJp8PkttvJ2ONobGOM55719K/Efw&#10;z8LvAE9j4x8c+MLnULk30VtpdnErJM9uBlgCuScg8n8yM1pG8dSJa6EPxo+K+up4wPirwZ4d09bf&#10;S9Ia3it2k+YxDO2XPTg44AwPevm7WLLxb8UNds3s7Ka8k1KTK7mMnJbkgD37kHjoBXput3mm+PrO&#10;8tvh5ot5Hp8QuGs043SxA48uQdRgE8nj1r2b9hb9mrWvCPgpPjN8W/C7ad4fk1Bl0aKdT9oEpGN+&#10;BztzyF69T0NCjKpOxa5acRfBP/BPT4ZeAbDw/wDEL4ieNrqOPUsR3mmxKQ0k5T5I04LEFv0HpzXt&#10;vxUtvhHqPhXRtJgv9P0ePQbEmz0xWDXEl2pAjGeOSCBjJPOeaz7+08aeKPH2nvqmrWcmjLGfs8t0&#10;MJO6rgNHkAhskZHIIz2rsvEXwO074mWmi3Rt11LVLKR7vUI7eFQ9xOoOxWZeAoOORwOfWu6NOMU1&#10;FGN5SNr9nvxB4Mfw++neJvDMja1dDyprFrcJ9mY4YM2cbsA/e4Pr0r4v/wCCyvxa8a+FfFPhH4aX&#10;2pWNzpcNvJeW1vHbANk/KHY5IPGQMYBOTX1HonxC8W+HGb40fGfwZ/ZEnhu4ltxotmFl+04XAmfH&#10;3lKkE4+YkHPSvHf2gP2QZv8Ago/HZfEDT/E9rostmrxac01wrRrAecnB45IyO3sRU1anLTsi6ceb&#10;Q/OXUfik9yM29t5WSfun5jx34/zml+H1j8TfiD4ri0j4ZaDf6pqEhwIbO3LNj0OBivR/Gv8AwTY/&#10;aS8FfES28FTaF9ssrq6MVvq1g3mIVDY3HHT9RX6Nfsf+DfgV+xL8NYvD8dhbS648H/E31KaHbK8+&#10;NxzuGY1BHH1r57MM3p4OCd7t/h6/5Hs5blFXGVbS92K6/wCR+ZX7RPwQ+JHhTTLbX/HPge80bUF+&#10;W4juo2G9QBhs9+cj8PxrzvwH4t1nwzqC6jomqzWd1GxxLGxBx3HHUe3ev2CsvF3hb/goP401r4Xa&#10;f4PGsaDDY+Xfao9uf3TngYbGCfxyMc4rynxx/wAEL/gbotsr6R8atQ0+8eUANdLuhQn69h9e/NeV&#10;h+JKFmsQnFp720/zPWxXDOJclPCtSX3P/gnxP4X+3eIVtdV1S5eSB3bzfMJy7Y9TznGfat7SvFfi&#10;/wAN6zFaaSPIS3dm02GFfm3dyc8HOefw6V90eDP+DcbXrvwfPqWv/tS28jSKW02G1tVCjPcnd3wO&#10;Bx3PavkH9qf9j39qb9jDxDLb+J/C0utWkbbYde0eN5ItgPBcAEqT1P8AOvco4/DVmlF6va6av954&#10;+Iy3GYeLlUhp12f5HJav8fNd8LWepeHbWOWTXNZb5rmJMyR8YI3ckjH8uMdayLj4peNfCugR6fqF&#10;wbeZcMis3zK2epHcjAznr2rD+FXh7xP4u8fW+h+FNCuNa8VatchbOJQXELMcbnPRAM9+O1fQH7YX&#10;/BOzxD8DrHwvFrHxR0/Vte1a28zWLXzNosmyeAOwHTnHbtmtruV/I4+XS569+xv8a/B3x38SQ+Ev&#10;H0um3txdaKwvnuWJ2bOQy5JA6j5TyT3xXuHxn1XwH4I8PaFpPgzRrG61pp9819Hu3Rxr3cY/hU9z&#10;0xXxn+zH8Jvgj8MdE1T4k3XxSi1TxBaWbm10mwmVfLmQrIwyeD0PK8cEd67zxT+3t4QutcTX/CNn&#10;BpdvqWnpb6rb3MJEqMgC+hUhj9QB+NaxqcsNWYOm5aRR6F8T/wBnlfjQ+nL4XjiW9vLPbJNGxljm&#10;ZjnceB1XoBwCe+K8V07/AIJ3fEO/g1LxLqniC/0630W9zcQ6fZHdMw6KmD8278MV9JeFf2zPB3xo&#10;v9B8CfDi70vQbmGw2LqECCOMMox8oOAW3ZPHHevpD9nfwv8AE343QNo/w/0HVJrXTW26t4kvo0hs&#10;GnwchZXwJGP/AEz3FehrzMXjKVGty2PSwmBnXp7nzp/wSv8AjV8Rvhj8X5/hj4n8M60PCN+JIfJv&#10;YSzPM7bdzknjnK8Y5x719a/EH4WH4N/EBNdtbm4/s3VleyvoGUmGK1lBJfd6gke/btWe3/BKGz8T&#10;W0+sfGb9q7UbDVLi681bjwXAyy2aqcqkcspUZ7sdp56dq928cw/Amx+ES/DHxd8RfEOpR+QkX9sX&#10;yw/aH29G4XluM/l61NPMo8rctDvjldTSNm/kfzS/th/Dex+En7TnjTwNpEvmWNrrk7afMY8B4Xbc&#10;u32G7HviuF0XWptJm8+BYmk27S00QbaPb0PAr96viH/wTD/4Jl/tS+LNW+J/xP8AD3jhr+Gzis/N&#10;sfECWvAXKylUjO5juzk8Y7ccfMPxp/4N+v2cfEMNxd/srftd3ei3sW4x6P8AEbThJbynsgurYbkJ&#10;6ZaMgd6ijnmBklzSSfqraadyMRw7mVOTlCF15bn5i6p/ac8S6osLWi3iGWIcqjZODg++OnvWDcJb&#10;xXDQRSNtDfM239R+te2ftd/s2ftI/sv+KYPhx8d/B82lwR7pNEvoHF1p+oKAAzQXMWY5AODg4dQw&#10;yBkV4rLaQx27TXO7Lx5h2nhjmvVhUhWipRdzyK1GVGo4NWa7iTQRLN/o5b7xO2TsMd/880lvHFCy&#10;3FwAytkhOQDx9aa05ZcQIdzDa23uMfz/ACpoleI+TJ25xx+X51RzlxdrqY3m3qq/IFbbs/Tp1q1p&#10;mrXNm0kHn7opI2t5IVZVd42OeCR0yAemfXrWZ58HlbkRlkxgbXPbv70xH8uZmA+Voyvy8Y9z/nmq&#10;jLl1A3rDUk0m+tZtNVp7i3+bzLxFZQM8R/eK7cdx0PT2x9Xnu7u8ke7b5WYuU3HaM9hnJwPfNaFp&#10;4iumsJbIwrPFbxSeVKqANEWI+bPXGay5BcS3C2q22SxO2NGzwaqUtLIC/wCF7PR0mN/r8TT29unm&#10;fZo5TH57A8IDg/j7AjIPIj1DWZNSvG1DVk87cuF3IFHoMgehqnbQvuBuCY08zEjZGDjOT9P5VINQ&#10;+zK0McUYEkn3tgZgMHHJ5AweQOpqVL3bAaun6jowhSOSDa0cbBo4V2/aGPAWRieFBx74zWZFqD6f&#10;MZ4ZJF+XC9nTnI5+vP0FRM0U8qyHAZjyy5Xj+6R/XrTph9pG5XPJO5T0X3ocmBJeatqGqxtNfOWz&#10;87bkwGOeTwP5VZ0m9awdbrSWuIpOhl3gAHPOCBwMcEZz+HFUbaRkfybpdynJX5jxkdR6dKnmuIbd&#10;8wW7RwfNtj8/cR6Z6c++PxoUurA3rW0k1eW81shohEyRu1vGqqJcFtm09ioLZ7YrJsreyvp5hezx&#10;+cs3yxzSbVYk8/PyFHuRjkdKsaV4otLLSP7IFu0iSXBmnidsxluNvyjHPY5JyDjA5zm3kto0rXpg&#10;8nc+fLjYlQuei5z09K0lKOgGxd6baWNzeQveB7eFSFIj/dyswHAPt1DfxAcdayWggI/d3SgD7rNG&#10;ePbg8D86jurw3czecPlVMR7s8L2xj+tXPBtnZajq39mahNaxRzK3lzXUgREkwdoMhxsBOBk8evFZ&#10;t3KiuZ2L2k/bIr3+2E1HzY7f5YZnQhZF28KfQYJGOtPvZy3l2Fs2Y3YAx7QN/vnHv2/HvWz4dOiJ&#10;pzS+IdFWa6Zm+xs1wfL3ZO5mAO0r/tEYyAM1z0c0xuvPlTLdtzFmC59exrnnPsdkI2ivM7vwd8Gb&#10;nxPpbXsV2tvFHbtK0kgDZUDqfTt7iu7/AGWptO8DW174kuoVaQrJHbLt+bc3GcjsMZ759O9cn8Pv&#10;F8tnpMtrEkYb7PuZJIwN23kkjpwcH19Ku/De5ux4XTT413eZdF2DDJfdwAM8Z9s+leLip1JU5Rb0&#10;ue7hY0oyjKK6P9D7e/4Ip6Pa+NP+Cqnw9vb6VZIbBb69hYt1kjs5XB68lePwr+g648eeEtCtzJf6&#10;7D8q5b5gTX4Af8EJra0i/bTfx7q/7v8As3wrqlxNNuHAkhFsh4PALOR1xX6xr418G6szxprUbSbu&#10;jNjPua4aOZVMGpQhG7bvf5I1xGXxxlRTlKyS/U9e8eeNtC+I8kNroljmOGTLXEkeM+wqvbeH7EoM&#10;RpuX+8OlYHgTUNMmtQ8V1G4Xj5Wrb864N3vj+VSfl964a1Z4io6tTdnRCn7CPs4aJGlBbtboq4Vv&#10;l/SmalH9p0+a2VfLaSMgMp56UsYmddwfj+9mpBKkabZhuzwNtFiOZ3ufFXib4R/tb/Dbxjq/iHwb&#10;4tbVtNurt5Y7G8yfLHpkdBxxjpWz8Nv2j/ifpfi7StF+I3gO7t1ub+OE3SruVeeMjAwPevrqXQ7S&#10;Zdy/dbqMdayb34eaJfBTPYRsyvuVmXJU16EcdXjT5dn3R6NPFYeX8SNyn8UPG8y20IjkbY8Kkc9a&#10;8r1PxAbibzCctu+ZRz24710Hx1uv7BjjluW2wrhUOcAce1eL6h8ZPCFkWhm1q3Vt33vMGGwenofS&#10;vncyzuNGpy1p29T6nJcup/V1KCPRI79ZVMrHcCPut2xTTfi3XHnYWQ5GR1Hr/wDW9q811D44+FLe&#10;0JXW4Sw5bEw9O/v9a898b/tm/DzwvFKuoeLrWH7rMpkzj8vpXj1OI8HD3Yyv6anvxwajrNpLzPfL&#10;zxNb2p86ZsLnPzev+FY2qePLB3/1m3HIG3p+FfFnxH/4Kn/Bfwuj7vE0d1tyd0EhbcenGP1HbrXz&#10;H8Y/+C1WsyxzaX8NfCshbcxW4m4GfXHBxipp4rO8yly4Wg7d3ovvZhiM0yTLo3q1F6LVn6keIPiV&#10;olsrPcagq7APvPtyvrnPSvM/id+2D8K/hrYtf+IfHVrD5ZwR543biOPxPp3r8bfHf/BQf9p34j3z&#10;nXPGVxBDMflt7PK7fTpz/WuLuvEWveJ7Vhq+s3Ny03En2qVnOfX5vf8AlXfHhnOKz5sTWUE+kVd/&#10;e7L8DxqnHGEty4Wk35y/y/4J+o3jv/grJ8Oislp8OrWbVrjn7PhmVdwzwT26Z78V87+Lv+Cj/wAd&#10;fifPNp2m3kWkxbyoijy0jdTjtj2A9a+U/CPiqfw9BLb3Ni8znKH5eTxjP4+lQ2Hi3WrTW5dVjtJG&#10;WY9s8d8gjriuqnw3haUpXvNrZyf6Ky/A4KvE+OxSV5ct91FW/wCCeifEHxX4t1DxCsniXxXeXYuI&#10;87Lidgpbpnr9P/1V+h3/AATD+PV54s+BM3h3xNqH2htD3RtI0nzmMdBj2H049K/NbTraD4gNDceI&#10;Y7q38kqRIq9fbHoa9p+Guv8AiT4d+CL7wR8KoLr/AImyNFdXkBKyEFeeuM45weOOnrWWM5aFKEY6&#10;TT9Fb1OnLcVUp4h1Xdxa76v+melftwftq2Xib4jXHhHw5q8L6fpcw8yRZT+9kH8PGeB+B+tfoh/w&#10;Ss1LxZ8UvgDD42u7y6ktbhmW1+0SZLKvGfoT26V+aPwb/wCCaWqfEmD+29SjeNpl3MzyBWJYg7u/&#10;cHn161+0X/BPj4KwfA79mPQ/h4rq32C18tnDbvmzknP4163DsstxOKdOjK8km2+7ujz+IMRjo4KV&#10;SqklJpLyO68E/B9fE2tLa3Fv8jNmb0296938OeHPD3gbRU0Pw9YR2tvEMLHGuB9aofD3Ql0Oza/u&#10;Ywsk/wB3jotP13WfJt3dJeGz0r76hh6dHZan51XrVMRLlb07GZ4n1xrdXaNvlwd2eleN+ItXjn1J&#10;mhn/AIuldT408SSASRGTKsuN3p7V5rfXRaV2U7O/3un/ANeuqOh24Wjyq4++vXlJVZdoZiMJz+Hv&#10;WfclJtyNLuKtgg/5/wD11HNmQsuMZ+4ex7/l+tVZ5MK5hdsbcDB6981dztjGxHeTnAMBx8wP3c9u&#10;gqESKQHLtjb/ABH/ADjp0qOeZZYS08ShlP3Bxk5yB/n/ABpIC9+6xWhXawx8sh54/wAen49qpF2J&#10;fMQcEEemfu/SprHTLi7dVtlyu7PzcZ/zmr2h+EZvMWScf6zA2NzjPt6GuisdMtdPhzHF83fg8j+t&#10;FxSlFFHTdFiijwIlX5vlyeR7e4zVi/vLbS7diR8q/e3dvf8Az2qn4p8baXoVs8t1LHHsUnccHHXI&#10;zXgnxd/aSgtBJZaddbSsZZX35HTOCOucfiPwpxi5Dp05VGei/ET4vaR4dt5Ha+Tcv3Ru69ecda+f&#10;/HHxU8R+L9Y+x6W7PHJgKyyf3gMdMYz161yMmv8Ai/4n68INMikVZCBJMrfKOCMZ5z16nj0719Cf&#10;A79m208Mouq+JP3k7Rj5pGDMx9+2e3rxXTHkpq52csKMTn/g98CNS1R4dZ8QxktuDsHH8+Py617p&#10;ZadofhyzVFjVVWPCsF60av4i0LQLXZC0SLHHlguM7QOuP85r5p/ay/bz8CfA7wxNqmp6m1xeNuFr&#10;ZWpDO7Z6cHj86nmlU1bsjP3qnod1+0F8cdH8J6QytKy7pNm1WGdvT/JxwK8Xt/2h10nTHuLK8CyM&#10;2V243HjPP5Hk5wfyr4j8RftY/Fr9oXxO2u/2e8Nqr5tI45MeUxbrj+I7Scdx2r1D4cfCvx34qMVx&#10;4h875olLfuyR2xge+O+DnPTFb0akeW0EdMKUYx1PdtF/bP8AGFrPJ9lvRIu3zFRMMNpAAA9+fxKn&#10;pmvUPAn7Zc2owBdc0141H32Kn72M8HvjB98c15D4U+Eln4YihMmnHcFO5igckehY8njkn8q9G8OP&#10;okEaQT6CECqHjaRRxycbepwO469PWtlGMviRnUjT6I9p8P8Axy07xHbrJZxnfIudx5VfYH17/WtD&#10;+29c1Fi0Um5NuA3HB6g+nt+PtXjiePNH8NTG6trNxuKKska/Kx42kj0/z1NK/wC0zd2h8m2smUZb&#10;93t+9jpj2J9ewrSNDm+FHPy9j2q0tp5xuuXZju7dVz2/w71r2vh6/vBvhcR9SpK5x/iK+f4f2j/G&#10;NzeGz0fwtPJICD84POcDtn3xWxofxn+P2q3ivb/Dudo2RjmQFenQE9vxHTPSqeHqeSIcX0Pd7XwS&#10;zN5n2gsecEd+P84/DrV2DwVNI215JNu4MDngYHr3968v0Lxv+0ZdpGo8ExxocDbNMOCRn1x+Ndbo&#10;/iP4xSIRqWlwoEYsFWUZI9PrXPKnUj1X3mbjLudWnhK4tHYwXG7c2ByeeP8A61WIraWA4Hrnb1/H&#10;/PrWXZeI/EkcanUQGLH59vcf57VcTxB5w8qdPLZuMN1bjp/9asveIkpGgJoo+N3I+7tbqf6mlS5W&#10;SPMnAH3sryD9KyDeDdjCjb933PepEugm0MAyq2fXGef8/Wlyk8rRee8kb5UQlM/r6VMi+XtDO2P4&#10;gf61npeDy9sRxtIbPpTxqeD86Fu4Pc/hQ49hF77U3/PNfyoql58v/P3H+tFTfyJ5fI/H/Svh7+zX&#10;+wH4Ottc8T2tve6u0YITgkNXC/F7/got4L+Mnhi48Np4ZhWKSMpDuUccV8g/tKfHzxV8YvGlzqGq&#10;6rJJbrIwhQtxivPdM1i4tJdwk/CvSpVsHQrpxhtsfHyxGKlh/Z82j3LXxJ0k6frtxdwJiGaQsiqO&#10;BzXJzsxbpxXeT6lb63a/Zr47uPvVx+rWcEF40cPK5rycfThGq5w2ZWHm+VKRXslxHgVajXY2Sv45&#10;61DGNq7alZtqjivLkuXQ6CVVD9RUbxMh3EcULOEGO3tU8UiPufP3l6MetSBBHKUGGT8qmJySqDgr&#10;Ubxb2yUPX86AFjctt9R8poAcSWbk8Yx/9erWk6VfeINRh0nSbfzLi6kEccY6knHU9Koh2BH3sMcV&#10;9AfsC/CnRPF3jHUvHnjC8+z6Xodm6qyuVMszoflB9QOfWnFczsF7an1N8EvgZqnhn9nu3Gp+Ssmm&#10;Wscul2ix7o5bpgdzN1AIHc9+wzUfi/4ceK9WtNBe+8IG41CYtbWsFyxaXcSMvjOBg/xfSo/D/wAX&#10;dY1qxk+FHgHwXq01vb30Y0vcGZTGo/fOTnIBHRc5BOTVjxb4on8HXp1az1rUJPFBVibflobOMvtR&#10;yDkKAfXkY54ptwtoQlLmuaXwv/Z2074Y65N4s8TQvNfWtxm6hhz5UckhwQ20cdc7sfhXsPiKXxr8&#10;R5tH8Mal4mRtJ0VWWzkt0XaHLDOAD8xUE9cEk4rk/HnjO1+Engq11rTZ/wC0J/ND6xcRN5ou2xlk&#10;3A9cEHnAGOuOK7XwTrn/AAn/AI88Kz+AdDbSY9Sjk3LdBtkCCPDzvn7x/wBrnBwDXRHlXuke9LU7&#10;Lx18O/DXhr4YL42j1W21b+zb1YND2ISQ5XazEbieOpOetO8G/Gm30W00/wCA13rmmyWt9bK1x4ks&#10;sxzlmG7y1CZAIwVJJGMZ74HkvhjwP8Qf+EQ8QaXpGrq9na+Ifs9vrd3ct5UrFvnZeg2nIAYZHOBx&#10;gVL4n+HPwA+Av7O+reNvEHjy4vNZvZvsVrFBdfNC0r5LR7funvntgcmtOd7jV+h7V8Qz8O/iH4Cu&#10;hHrFzb2Wmp9ma8ukXzLvnBXggHI6tzknI5GK+TvhheaX8EPGmpPqZgTT9Y1A2/nW+pOIraFgCJTH&#10;jb2we+T9a4P4q/H24/4RnQfCb+Irq8sfJdbY211tmiAbbukjHy7s88gnnv28L1n4i+JJ9PbRtGjm&#10;Glwjzma6mL3F3KrAYPJPuBjIrjr1oz2OmjGV7n6vfs2ftG/Bj4ZS31z8TtDkt4I52TS9QuIzJE4K&#10;9RxgFq+Sf+CkfxMsfj78dX+H37OVtLC2qrF9t1CFSsQTI+bPAA44z/hXhuk/tNeMfEvguH4c+IvE&#10;0g1S+vkXTrVo2McMXCsrJ0B47jmv0h/Yf/YS0f4m+GbD4wfEWeH7R9jEMMVnGiqqDIAYp97co75A&#10;GADnmvlsyw1SpJKmk3e+p9hlmLlWp+yk7JfeY37Hvif4Ufsj/BSx+GCWqw3m3zdQvs7Wu7jGWkJ6&#10;k/4c4qr4g+Ic/wC1j8Qo/hvoWrR2mmWkySarqkMg/dwDB4Lcbm9j8p45rmf+CgPhnUrr4v6X+zz8&#10;PYLW31DWAkFjdSzMPLQsd0noAPXOc19HeAf2JPhh+y7+zyugaJdzajrBs/N1DULqTfJdzkZYnnpk&#10;nAHTNfLVMvxmKvCTvGLu+l7efmz6iGKp0/dXTT002PSNO+MHwU+Gngm18F6T4iW4a1hFvH++BkkP&#10;Pqc5rc+HP7Odzfa7efFX4z+JLWPw7dWe+x0GcLMz8A7nJHX2X15r8sb39nT9ur9oz4oTJ4D8E654&#10;f8P294Xt/EV9amGO4lDfKORlh6HkYPp0+kvgr8P/APgpv4HuIPA/x48XaTpOg3bNZWeuyXgnnKkd&#10;lHCkDOO/4jNfQYGjWm4ucdEtLHiYjG00pWv6nXfEv4u/8E5/gJJ4o1Xwp8L9K03xHeM0q3VrZxia&#10;STGEZeh64x6V+R/7UF/8e/iv4ruviTqC31xZahcOIVhZnXYCcDP4HP4554r7U/4KH/8ABPfwD4m8&#10;G6l8Svgh8YNX8ReONLuD9ptWlMkcqAguG25wVB7kHt2r43+Ff7YvxQ+BrRfDr4p+Eg1rp82VtNQt&#10;djc/fAYjuCDjnk+5r6TDxlGKUj5HHVfaVNFseE2174x0q6YpaXUczNtcDI9uR6H0rSi8HfEbWEW7&#10;RLg5j3RLyoxnoPWvrQ/Gj9i7xnYxeKbrTf8AiYzKRbaUkZXc/JLSEcFy3TGc9B1NfZX/AATW/wCC&#10;cug/tk+B3+PHxDu5tI+GCXUvk3UcH2e41TYAs8Vs2AfKUrtM3IzlU+YEi60vZxTWpzUaftZcux8B&#10;f8E4PhBp3xG+OK6/8ap7weE/BsQmurOFyjanqDNi3tMjB8vd80gUhiikZG6v11v/ANuvUrPwxDp/&#10;hO1TT7O1hEdta2tv+5hAAGFRRwAM9uO/XNeheKP2L/hJ4wu7XS/BnhTS/BfhXR4RbeH9F0e3SMQw&#10;oc+ZKxG55XJ3PIxLk8Envyvjz9mH9m74f6PJd6r8U9UtSseFj0lo8yEEKq/OCu7Jx8ozzk8V8Dnm&#10;Mx0qkp02oxWl20vnqfoWS5fTw9JQl7zer0ufPXxM/bl+JVrDMdVvhAs25Q8g2hRgAc55J+9+PT1y&#10;re6/bD+Ntm+qfCT4N+NvEUbN5kU1lpcywvkdpJAFHPORn6V6td/ET9mT4EXA8TeA/hja61qZ8x21&#10;zxC41K6EsSk5j84GOInaSPLRemM16P4B/bwvPFXgL7UsjrfGKAwxwuymJduXPXrnAHTk4r4qFbCV&#10;qy+tYmWl/hvb73/kfU+wxEadqUVd9/8AJHytD8N/+Clvhq0vLi8/ZG+JEcPB3LpyuW7sCVY8Z6fK&#10;TmvF/wBpL4hftS6La3snjX4J/EDw+sjB455/D15HGPlwNxCdeMZz746Cv0gX9sHxFNdLayeJFVZI&#10;l8po7rbkqCGDHJy24E59PpXJ/Hv9vL4rfD7wlc32geOJlmVQYYWuCdwK5JAPBGeNx4Ar0KayCM1O&#10;MpPXYwqUc0VJxbjb5n4man+1j8XNRnn8D+M/HD3uimRmuNJ8QRtKqqWDMiBzujLEAkjH3QOnFeQe&#10;NLjTrjWZn023EEKySGGPbjbGxyi4Psep5P6V98fGz/gtL8YfEGu33hn4pfAz4U+ONPZSiL4p8A2F&#10;00akEEiUxCTn13ZBH5fHvj3xD8Ffi/40utZsvCVv8P8A7RDGFt9Dhkk02KQJgv5TF5Iw5GflYgdl&#10;61+sZfNOimo8qt5fofluYR99x5+Z38/1PN9QbT7hvM0uF4lxiSN+oOBk8HpnOKoyoWbAUqzcfezm&#10;tbxBp8umTHS5LZt0JxLcKCBOvG1lyBxj881UkjjhhVPuzbgRGUxlfqfT869T4tTx5RZFZ27TySfK&#10;VAj+X5cjd2//AFipYN8kqwrbY8xcNt7juSe1T6Ze2NjI0txbGZtpS3Q3DKBnqeOT34J9DVeS/aW5&#10;aXezMeN3p9fenpYzEmtxAis7rt3HO3BP5VEFcbrh4mYFTtbn/PSo5ZTJOsp3fMMMzMetSC5nSNbd&#10;rnEe7Hl+YdopaAXEs7aGOO9uP30TRlnjik2lG5ABx+Hrmq8KaabpYHlmaPbtMkaKCfTOe2aZKZlQ&#10;lzt27QBn8hSRxXEbyKgX5lw27qPX/wDXQ7AMaOJDkbj82G/r+NKjMi+Zjy/mABHOfQVO1zNeNvkb&#10;97Gp3Rvgxrx1x68dvTvVaYO/KDd0A3Nkj3zQBLFvllZsDc38W3r701vOY7HQ7W43fwjvj/63aoiJ&#10;IztjbjG7Hb6ir1xqk11BHZSyfIgO1WXhWOMt+g5PPHFAFXdtkBTDdB7EetXrKa1nfyfm2xlvLWQ5&#10;VFP3mx2OTn0qKzbzHWzVY281sjc3J46fj2qWOwcsEMW9WY/u25Leg65zyM0AtR0EFuZRao3mb2ZF&#10;8tv4vX3HFWLSyjE01tJEu9TnGzgYOM9cE/n6VNHpQhQX8UkTSRfKsLSAknHUAHoPXt+tP0exkWSO&#10;6voZpN7ZVd5Jb26/z9azlI6qcNUi5dyNHY7DtkyoDMf/AEED9e/4VmaZdrBcM84K7eCFrS1F5prR&#10;gYl3Dczbfur24Pf9a5m4WaF/MU8f3v73vXPKSkby92SsdlozLJZ3F1brCq7NrfvCckjGxfc/kK7L&#10;4cxk3dvYO8gFvbu/mKu4KeFGR9SOfUV5xoOsRQ6etpt+Y5LMvcn68dOhFeo/De3XTdGXUr2386a+&#10;/fMFc7kiX7sfPUseenp2rzcZ7tNnq4KXNNWP06/4Iu/AzWm+HPjz4wpabv7QuoNEsG28gRp5svtw&#10;TEOP7tfaXh79nfxVq1w0tyTbsDkYb/Paug/YO/Z7b9nf9j34f/Cy5tFXUP7DTVNYfuby8/0mT/vn&#10;zAgHYIB6V7dp0ECSR3DsP7rV8nGtOpNtnvSjGMVY4f4dfC+48Lorz6nJ5keNy7zg+nFenWsUd/ai&#10;KYcqM1TurWBCzIy/MPlbPWrGn3SW8io7D8/1rop+7LXqctSUpIcJ5rGdbdTuUmpZ4i671OPUCprm&#10;1hul8+3dVYjHXrTY0MaFJuOPvbq35XsY3J7K7hdVSY7fbvVh2QNtA6+3JrNijjefMkirt53E1aaS&#10;BIvnuU+u6nzStqHLqcD8dPBOn+PtCl8NTMVeSMhWXqv0/OvjrVP+CUngbW9ZkvLzx14ghmldiyx3&#10;zKoz7c/0Nfe93FozDz5biPdjG4mua1x9G+2RvFdqzKwzhh+tfG59hKNesqkkrrztp8mj7bJcVKOH&#10;9la680fEOr/8EhfDkoe0/wCFn+IljmhKLtvW+Xn72fXjr6cY71xWo/8ABCr4M6ykkOueLvEE0hYk&#10;SSX5J59PxPQ1+jWp+IPDiXMe3UIvM8vO0/4Vh3nifwjMzA3irIuTtUdf85rw/q9HDybpVOX0k1+p&#10;60XLER9+in8j86b7/ggD8ArmPNvqGpCaNssWudwbjjr07HFOt/8Aghr+z9Y26NeaXN5q7tzIw5z1&#10;z68D/Gvv6X4geDDaMTdZmjbDIFORism9+MXw6iEdx9uaYNu3RNCcqe/asK2JxHL7uLmv+3mdFPK6&#10;cn/uif8A26fBFz/wQs/Z9AWSyubmPaQzL5q/kcc4/GpR/wAEUvhBFatDFNMsbcNI2D36c9B/hX3B&#10;qHxW+FLJiG0vdxX5fLt2/X1rk9Z+KuhvfC10/RtVkhHPFuw+grxsZmGYU1f67UfpJ/qjrp5LhZa/&#10;VUvlb9T40vP+CNnwt0+dLePUJJZGkIbEasX/AC9scfhnits/8Ebfh1pnll1kaNlDDCj5CO/Hr/h2&#10;FfV2lfGnw7p1z9uu/BepzeXyMWbbh9OP5d6k1z9q3TGY2tn8PdSZlXCbrUhWHftxXmf2tWjRlOvm&#10;NRa6LX9IlPK6EZqMMOvP+rnyv/w6J8GQq0mnXzr5mfvRhtox7Y46k+p+len/AAo/4J8+FNLjbRrt&#10;RIsK7I2eFeVAxycc13h/ab8TW4a6tvhTqEkMbZX9zjHtj0/nmoZP2vfF2m2E17ZfB6+3YLRbdoPq&#10;f0rHD59gJVouti6kl2aev4Gjy/2cX7Okk/mSaZ+xxP4ZxFomoyR+m3JwB2Gf8817d8INC8WeFdBt&#10;9FkvWk8mQZyPvDPSvBNP/bO+OOpQve2XwKuGjVjlfOG48df/AK1en/sd/HT4yfGz4tw+HfEvw0TR&#10;9Jt7c3FxcSSZZm/hTFfovBebZVHOKcKEpuVR8q0b7P5bHzfEWGxEstnKajaKv93yPq+01xtTgWTd&#10;5bQw7TFXCa/4nUWsyTTkYZsj1rZ8U6ymk+JbpUZV2rwvoK8n8UeIA91MySKW8xtuG/H+df0FHdH5&#10;Jh6PM72IfEGuSXsu5SfvYxuzn3/lXO3Eu2Te4+Xdl88jH+fzpt3qX2glo5vlZt2R90DnI/H9MVBJ&#10;euzrvTd/vY/zitUepGFtEMmvW2sYpVb5cnuc96p3EzyhlxwOANvA9/enXJWcs6RsrKpK7Mrnn3/l&#10;TtO0+W9n3yYOfl2tzkfT1/z2pmlhumafPd4S5VW67l9P/rf54rptJ0KC0RZBGPM6Db2H49qNH0aO&#10;KEcbVAH3qf4i8X+HfC1k1zfXSxqgz1PHHA9qXNJvQltyehozSQ2EPnyEZ/iC/wAq8/8AiZ8c9B8F&#10;QTGS8VpI0O2NW5bPHH4kV5H8cP2wYLFJ9P8AD1zH+7GJJCeF7gf45r531HxZ4x+JGoN5HnSJcBV8&#10;7A2ru6EY6DJ+9+WaacYvuzoo4V7yO6+K37RmveLppksdQaOPzDGqxqDu44B9z29Kzfh38KvFnxLn&#10;hur+1byGP3dxCjI+bt1IOOeDzXZfBn9l/UdXK3+rRfuyw+dpM4A5G0//AF+9fSWgeGPCfw70lX2Q&#10;rtj/AHj7x37H3/l+lbKVv8jeVSNNWjuc/wDCj4DeHfh7YQyz2UPmxrkfKBn29Tj16deKsfEr43+H&#10;/B9tLCkql9pCxg/eI7DHfOf515v+0N+1toXhawuILPVYUjhBDSM/ytgZIyD2AzycflX5vftMft8a&#10;942v7jwl8N7yZpZW/wBI1Bz97PAxj7p6cr16c1MqkIP39+xg/wCaZ7/+2N/wUg0fRLmfwp4P1Zbj&#10;WGyI7OOQM0Z/2m7evQ5z2r4X174m/E3xVrv9s/ES3bVN7FhHcHiBQf4fQdByMkGvL/FngjxhHqM3&#10;jddRupriSXfLcSSHezn0PU/T0r1f9n743aQJP+Ef+Imn28kjbQskkY3SfwjJPGc4Bz25NZe0lWqJ&#10;PREwrSlU5Zadj6O/ZG/aj/Zu8K6jb2nxE8IrpzRsFZntQUD9z/s8ADrmv0Z+Cvxr/Y+8Z6bbzeGf&#10;EmkmR/lEfmKuGOOCDjH8zX5++H/hP+zt8W7KP+3tLjsLiYj/AEi1kAWPsD6Hnr1HX1rTvP8AgnBr&#10;FvcHWPhH8RJJGGfLje4ClMHkcY9V65Ga9ONOpyd15aHRKMZ7ux+o9t4T+Dev26rD9jKSLj5JAM9s&#10;Vma/+yt8NNdP2rSrprWZiNrRtxX5ow/CH9vr4Uxtd+HfE99dRwjCfZbp2J+Ycru5x/s9AMjtWzpn&#10;7Xf7fngaSLTdX0HVZlX5F3WZOSOuDj9cZ6daFCa2bRnKjL7Mj9ALf9jDw80rG98QMzZ+ZlGCwB78&#10;/hXRaJ+yz8KdJ2j+zkl242lu7da+AdF/4Kf/ALUukNDBrXw7vGZZGEgFuxK4/vEDjjv/AD6HsdH/&#10;AOCq/wAWrxVGqfDi4hVj80kMLMpGCd3Q4XAOM+n56ezxEtpGMqdZdT7w0/4VeC9IjWKy0aFB1YrH&#10;z+Her/8AYVjbr/oMEa7em1favi3Sf+Cp00brDrPg6/jZQGkzDnbnIGSOA5I6V33hf/goz4I15IU1&#10;DzLRpMLIjQtkfhjn+nWj6riX5mMqdTufRN0ypC0c3yrj7oGfpwKyru+iiX5S2fTsW/PgVxvh79ob&#10;wX4qi3WusRHbg/NgYzxjGP8A9WR7VqnxFpmoW3m280TeY2dhwPqTnvip9nUjo0TGFtzRudVTc0sj&#10;fd7bgcf/AF/eqZvzLIxlRVyRt2ty3Tj/AArPkvSoKiT5WbjaoJKjP6c0NesY98ahlxwPw6Y9ePpV&#10;qNjS1jUt9Qkib55e/wA25cZH64NWlv2cYWM/Nzktke4/KsJL22Dpvbgkj5s+3p3NT294gctDuXJ+&#10;Vw2Tjtjrj+lNxFZM3EnVuFJz+FAuVzuSdS3A/OsuK9gZFWDbu8z5l3cpj+Z9qmBkuFWPbt/Q9en+&#10;e1RymUlZmptg/wCfmH/vj/69FZ/2T/ZT8xRU6dxH8sus2DxMWB3D1rJO5ZMA11fiXQ73wtrd14Z1&#10;cFpLeVk3HvjvXOX9psbcBUYin7Pf5nxVN8xLbXDrExU8rWXIxeVmNaNopdGXP8OazXOyVs+uK4q0&#10;nKKNoLlEJOOOtPyCuGpowwyaa4ZOVFcU/iNhzLtA2mkW4MQ/eD+HtSptZcg/NmmBOD9cjFSBZhul&#10;2hQv60Ety6+/TtVUMy8o1SJcfKEJz79KAHq7A5xz1r2n4D69rWl/Dp/DyavJZ2usai0hkXsUH3s9&#10;e+OK8T3jPC9P1r0j4KeOrPw6kZ1aXclmJWsYZI9yhyP0yfx9OaBrc+wZf2xbLwB4NsbzRpobWfSf&#10;3kMJjKyXoK4O4AcMOcL93v1rhNC+MH/CQ+PI5LKdrfTvEzQ/271zArOMnPOD+mDkjIrw3xX4ti1S&#10;1k1KKWG8aVkbzJCA6ueqY7gVNpXxV/saWO8srJY5fsflXCrzyRwxz0yP/rVLcmXGEVsfYnhTX/hv&#10;p0mqS6fHdXDXUM2n2VjdSeZCOcrL1+ZjgYHB4I6V3ngn4nRfDzwXfeLDrMkjaTYR20d2YyF+0HI8&#10;uJmB3cEfLjA6ckV+f+lfEK602CJfD+t3U3+kl2hlc+WgPfqTkH9K9I1P9q+6uvgevwFj08Sw2eq/&#10;bI9WRSGdyQdp7cH86I1OUXs1I99+MHxB8ZatYwWvxL1e50TQv7PN1DZ6bB5URuJE/doWBO47umB7&#10;D1rI+E/xq0rSfAf/AApD4ufDmS6tcI9nq0qfvoY2YEl9/JTP4gE561892H7QfxXt7KDQNV1y11LS&#10;W1eGWX7VDuwVJCx7uu3jGBj+tTeLvj1rvjr4lX3iTU9Tkht/JW2+wW6hY/KB+6Bg985PWs3VfNc0&#10;9jpY/RzxZ+xp8A/2iBrmqeHNf0/w/fL4cUR2sRVRdKqbVfIycZwOD+Wa8y8f/wDBLjwh4Z8JWdrc&#10;eO7fR/EFxZCeGRpB+5jVeWwM857nHX6V8tP+3BrdlYtHaS3MNxZ2awae0shO1cgMrDH3dvGPXFU/&#10;FH7aHxR8XauviXWfEd7eXU1qto18023y0GThFHykAcc5z65rWVajLVxIjTqRVkfR3hr9jn9nX4Yz&#10;abq3xo8c3l1ZtvNhfWcH7yWRSc8Kc/Qjp78V9efs8/HP9m79mn4Zxz6P8Vtck0i6bc/9pSZaNSCd&#10;pAJKHGAfU8Y61+TPij9p/wCKXiLVbKwvPFN5fW+nuTppVRlF2jcu3G3kcZA4FE3x31jxBaWPhrwB&#10;LIq2d99ruDdSHlshgGJ6gEcep6VxVFGUlZHoYXEVMLeS3P1C0H9pv9lvx38bT8RNc0nN9YzSNoM1&#10;5CxuHh6EJGOVJI98jBGM4rpNW/bc8I/8JpofgaHV2tp7HVpJtYsNShKywQOMxEgbsIScdzjrg1+a&#10;HgvVdYt9UX9oHXY5pPEkF2JbPS7fcNyAj5to52dDxjJz2zXtfjZrj4r6NqX7ROkeKLSTxh9pibWN&#10;NvoyixwRgcLHwTk9e3Ax3rGlh4tSSOmpmmIVn1e59zeLP+Cj+m+LNH1v4X+H9Yt7WazvBFamx5m8&#10;sjlsJwuPc89hXC/Br4teOfiZp14/xW8ZXGpWejahJF4fup7guHnXJ4YAZYZxnnB45xXyr+zx4oPh&#10;7xB4+1nRfBM2pya0sMt9eW9ucWm9G/dR8d88e6+lXv2d/jZe+N9Q0T4A6dYW2l+HdO1S6lvzfP5d&#10;zHgltxPZ9x9uPauyjBe65HBUxVSUmfSnhq6kX4X+KPFXg7Uo9LvPEC3B1KbVLURsdpwNgB43HnPP&#10;r34+UPH3wmtP2oRo/wAIvih4WtLO8sboxL4k09hJcRu4OwSAAZQdSVzwPXr6T8e9SuZ/iXb+EtI8&#10;RahHbyaaWvkmLCBYlfJkGMg5HU49uelcFqHifxJrPxB0nS/gRpdxe3TX1npEkljG227lkkARUfqs&#10;jMQNh6YHAya6JcsbLscfM5y1OR/YY/4It+Kvj7+3NdfBD4hX9xH4B8FyLqfjbxJZTKm+yxmG1jcZ&#10;HnzvhBjlUDtxgV+tPxZ/a2+EPwl1SH9l34U6RaaZpfgezhsv7NtYdlvZhI1ZIFAxkKpX6sxJPeui&#10;/Z1/ZvP7I/wab4e63rZm8ZeILxtb8c6kzBt9zjC2+7oY4Y8AYGCxYnrXg/iL9mTTPFXxI8UfEbWC&#10;q33iHVmvvMaTzMZ2oMZ+4u1FJA4YH2r5viLEYrD4RRo/E2fVcO4OnVxHPLWxznxf/b81+z0u4bSo&#10;pYT5WVZx+8DdRx90YHv27ivhL4z/ALdfi/WPEEl4JLi5nb5izsSoxn5kOcLkHB47+lfoVq/7Nfwn&#10;1CD7B4qW3uI24kgkxGsuP4BtIJH05wcV5P4x/wCCbH7Beq6v/wAJJqV34ut4Y2JfStJ8VG3hnJI4&#10;+ZGfGegVh1PoK/MV+8rOWYPmXa6svldH6FKjiPZ2w9kfBOsftfeLJYY42l+yx28bKJlGwnJbOc8n&#10;72PQjp1rS+DPxp/aF8fX39i/DHwZr3iZ5NsSW+h6XLMsaDoMqNi4ODyfxAzX2ppnwx/4J4/BG7jm&#10;8Jfs4+HbnUJGBivNeabVJSw4A3XTuuQeThR1zjFeh/Cj9qPw9f6g2haTPY6Xa2sMcos9LjhiVVY9&#10;AiqAg7c4JHTFZVcXkUfchRvfq/6/Uqlhcc5JzqpeS/pfkfP3hP8AZw/4KkeJUXUNG/Z7ksWO3y5t&#10;Q1yygkxyAGHm5Xk5PH1FafjP/gnP/wAFbviXpy6dcfBbQbNZIyhe48eWEYSPgENgn3+6OM5r67X9&#10;sHwvZ6WsNrfQwbGu1h8r5FdQdq9e+7njPXnriovFf7VWpvYtHcX11G0gU+YtwFblATz6AEr0HUVr&#10;RqZFSkp2u12/4NzSrhsZNNKennr+Vj80vG3/AAQq/bvikk8R/EPxh8F/C9vG7SSNr3xOiQRYAODs&#10;hbtz34FeM/GH/gnLp/wS8F33jDxZ+3n8EdQvbSVFbw54X1m8vrqRnfBKAW6KVX5iSDjjjqK9x/4K&#10;V+JV8d6ob2LWJpkMm9Y2nZsAAjrnBJyT04Hrzj4M8QaM8JyjDG47WGNxG7HXn0Pev0zI8wWOwsai&#10;VltY/N86wUcLiJR+LrcNRvNSgspNB/t2O8tI2YxiKQlNxG0MNwBzgY+nTvXPzCaY5aQt5fycj34/&#10;SnRqI73azrtDc7j8oHvUzxCd5JYI1W33ED5jjPbk9fSvooyPm5XlqU0MgiwNu7oRj+WelRndkja3&#10;yt8wI/Gvra8/4J9+FfBfwH/4WRq/x00W78QTeC7bxVB4REJbdaS4VovNYqBKgdSYlV33FeQoYn5R&#10;u7eK3nkjZv8AVlgpLdB/jVxlGS0JqUKlKyl1I5LhvJIJ7DPy9KjwrSFmHVQQtPZWDKxH+6P89zSQ&#10;ou3ecZ20zKxOtwrx/eOP7vXP49qSwKLOQ9tCx67pugx/P+tVo9yfPuIVeRuxkU9ld1O5Wk7deaBF&#10;iP7HEWnmiQ5bcqjv3/D/ADmpLGW2uPMgS3AbzN4ZcDGO345/OqcqNsVd3+97e1EUtzFuUtgN/rNr&#10;D8KAL9ybiViZLMebMwxtbhV/u4x+Oc1BawwXLbVKDcwAaZ8Ln0//AF96WLUpSnlXEm5FUKq7eVHP&#10;A/PNVrm5aUDCfN0+Uds02Bcjtre1umW+Ec22P5VDHDA+hx/+uppL6CPaLa5XdGMfKvVsYzzxgVTW&#10;WW7l8y6bhhwueOOwoSNIpFiBG5n2/wC7SKibcc51i4WSURiTaEbCAZ9MnseDz3qzbTH5Y3CxqP8A&#10;llIn8JOf8Dnp/Ks2INGcYf5M5wPyqeGSYl0Sfbj+HYPmPXnv+XpXPNXO2m+ppmJ7uYwygszZ24YE&#10;bSM9v84rLttDlu5/3oZUWUhlXuo6n/PWtLTHdZEiX5gWH7sLyWJ6/wA//r1pXltDpaTb3MbSFAWE&#10;Zzu5yRx644rD4XY640/aK7OTitWs75rGYMPLcgrt6+n4HivuL/gmz8Bh+1J+0z8MfhzPp/8Aolrb&#10;rf8AiZVBKra20jSncMD72VT/AIGOlfJ+htY6jfQC405WkM37uSaMPnnpz9Oh6Gv3Q/4Ie/sVzfBb&#10;9ny8/aQ8WWEcnif4gRqLGNVG+w0eNspwCSrTOd7f7KR152ZS/c6npZfh+SV7n2Bf61q817ITctEv&#10;mYGzoq9ABViO41QQ747lm3dMd6uf2SsrbWiXHX5utLBbPBO0D/Mp/wBWPQ4r5iNO2rPcclsVZ5tZ&#10;LcakyD+L24qeKa4WX7dJqDfdwWZ8c+tN8T6/4K+HXh9vFfxK8UWOg6YWwt5qkwjSQ9MJnlz7Lk18&#10;2fFH9uL4MeKrgeHvBNpqWooshBlNx9lHHByFy2Oh5x+FddDDyqSPTyvJMyzidsNSbit5JaL5uyv5&#10;XPpu6vtRnlLf2wsaj+7MKI767jBZtY8zbw2ZR+fXivjiH4zN5HmSaqttCZAPs7XRO1NvIJYs+R/L&#10;pUGp/GS3mgh0QandSzSNtUfaHQPIAcFQP9Yfb17DrXpf2fHrJH1tHw7xkrJz/wDJf+CfYU/i/QdG&#10;sZF1PxTAhGSu6Ybq4vxB8fvhd4YWefUvE1xeyQxmUwWMbN8o55JwP518t33jfxQ80dnelNNkVN8k&#10;X2j5QhGVZuSG/vdjjr2rntVXXtdt5LmLxR9n8mBQtxeXrNEvzDOzBAy2eB056d6HgKPVtn02W+HG&#10;DjK+Iqtry0/R/gfRXj39uNlzpXhrw5Z2owQrXErSyYHAY46YP+z7CvPNZ/bP8Ux3CLO13ZqygMVV&#10;FGd2AQV7Z/EjPHr5jb+EltWWWG3a4umYi4ulk/d7cZDDpyP7vOfYVsaVp1xDaCfU1hFv5Ilkiu4V&#10;3IpyN7FT8mAMhhyOnXmn/Z+DlvTj81f8z7jB8NcPZfSUadJP1ev43O80n9qzUJtV8m88R3Mcm7Eb&#10;yRiTdz0HHU112j/tM63cusz6lpt9g/xWqqRzypKgYbHrXkNr4E0e4SP7G0Mfl2vmNDJG3CZB3EjA&#10;xn+LoMng1o+Hvg1ptlAI5JpoZFbzC1u24TYOerZyp9RjpTllOCrfFSi/ki8RleQyV3G3y/pnvfh/&#10;9ojwbqZkutR8MK0MzbQ1nIkjdeNyNtIP+elN1D4m/BzUrjFpqv2KWTDbNQsWjPXscYIzXl9l8P7K&#10;K3+2ahq+2Z/nknjm8snnIODxgcAZB/PFaWpDw5BJs1j4h28cKoVVWmRz6jPYn1HvXlYnhbL5R92N&#10;jwJZVl8at6Tl8r/5O/4HqFv4y8HwQefJqVm8S48yTgjGODU1x4v8AXhaCDWrMTrgbfMXkHp/ntXk&#10;WnXHgC3KzafrjXjSOJkYoI9w6g9QpGCDnHp2qhfeD/hL4hv4dXAWS5LYSS2uguR6kKfmPX5ia8TE&#10;cJU+R8l/uOSrldBSu3JfI9mv5rWTa9sYAvZUIOfboKz77TtMjnjvFAaaP7429FrkfGPwA8b+A/Be&#10;m/GrwJ4obWPDvmYnMDP5lnjhlkVumG+Unn1HFbHgPxrp/jDT1kjlCz7B5gb8/wDPavksdw/Uo1JU&#10;6kbN6rsz5722Hd5UJ8yTafRprdNbprzNa8hZoRJYQKc8vGT19+lYy37aXcNZzWKbd2fLaPGOc9fS&#10;unh+ztuEobco+VgSCO//ANeo7uw03VH2yr+8VflZRy1fMYjLJykpQaTXT8zpp1ls1oO8O6JZTn7d&#10;pTR4P/LHHb0r139m+W10/wAYTSSQLGzW5ByuD1rxLSLnUvCuqb0Rmt93zIe/vzXrfws1TTptZXVL&#10;eYqzRtuCnv8A4191wTOlTx0Hblknqv1R8vxXRnUy6pHdNaf8E0vjdrslp41WSE7Ukh+b0b2xXmGs&#10;X4muH3lW3fMV9BnPFbvxg8Q/btfEyyfdGAWPb/P+eK4O41KSdsqQ3OzHJI6HGfXHPtnFfuWHqRn7&#10;yPzSGGlTpxv2L4m3KJJt3qpGMZ9Pr+FBunM2Q68c7R1APftWX/aCkYVvn29GGOR17fjUcWrR+akQ&#10;k4/iCtwc9ueh4HWuy6sVys3NI0v+0HE86lfm+VRniunhXTNEsw91IscaLufcen+Ofzryvxr+0L4O&#10;+G1o8k+owiSP/ljjOSTjGOvX86+bviv+1v4q+IFxLpmjXVxDbbyFWBSPNUdefXHOOnNZykurKjQq&#10;VPQ+kPjV+1d4W8G2U1ppEq3U+3G1GwVGBj8f6V8sfE79oPxt45vri0W6mdSpIt4JOVBwOcjt0A9f&#10;05TSfCvinxvKpleZhPJudlywbC/dB7dM57cjtXu3wi/ZVnnCahrdsyll2jecE5OT74OOfcD3ojzS&#10;20R0RjRoR13PJ/BHwo8V+PL7ztTib5pDujkOAwz1PJ5PI9OPfFfTvwj/AGbNJ8OwR3+swBXX+Hrt&#10;HpjoMY6Cus03QfA3wt0lXvBDGVyGYKOeP/1/jXjHx6/bj8JeEo5tM8PaqkmyM7fLZTlsHHfoT/Kq&#10;vToxu3bzM5VKlaVontXjD4meE/hjpjtHJGqK4EhWQA4P+IH6V8i/tS/t6aHoGh3d5BrqrHHGzedH&#10;JsU4PRT1HH9a8D+Pn7Xmo3FhceJ/EOtyRjYwWETGMnr8oGenI4/Xmvgv41/HjxD8Ytaa41gmLTVk&#10;xDa7ug7Zxjn+Vc/1tVP4f3nNia9PBx11kz1r4gfte6t8ffE02kQX00OmSSbVj8zabpsnBP8Ad4PA&#10;H9a6T4VfAIa9q8UaxSKsY8ydlj+bGPrkke/HY4r5F8jUvD95HqujSNsGGBXtz0Pavqj9jH9rDR7H&#10;UYPCvi698llykcrLkszHJGeuc+/+FZ0rSqpyOLD432srVdz68+E37LeiajYrpqaFFMtxBsaUxdcn&#10;P4dwT34Arh/2gv8AgltrPh+E+NPA9syxLgtHEpyjcnkDOTzj0r7W/Zm1HwfremwzabNHllBjcyDc&#10;3vxxx7cDjn1+ktK0DRLvTmstRsIZI5lxIrfdIxj86+glGjypSjc7ubqz8d/g9+zx8WLvTZLLS7xm&#10;urIqVt8kseM9PY9uOfoM+paDYftQeCE8q48J6htjba00an937DGT0+Yn+fQfdHxB/ZqPg7XZPGvw&#10;1t4UWbm6tWXKyYH6fWsPTPjlomiySeH/AB54UaGSLAbzIjtx3OfT612U4x5L07s3VRyWiufOfh39&#10;o748eHH8i88OXkyrJgrdRn5QOenqR0x+ldTpX7ZerNPt8U+BQY2Y/KLc8nIHJIwTjkY9/SvfU+IP&#10;wY1cKJBZuZMfe259f07d8etFtF8BtYVbWTSLGVWXKt5YIb1Iz6Hg+v4VV7fFFilJfynnvh39q74K&#10;awkY1HwRsZ1A2tarheOR+BHX8a7jw78U/gP4jiVrXw5YonCqJIQPw6dD0/CrF38CPgjq5a9g0+z5&#10;UhfmGQc84+o4+h6ZqnP8CPhnE6pCQ3mHH7tsd859gD0x0qf3Eu6MW4vY6ey0X4Ga1Gxs/DumqZP4&#10;ljQbj25Hbt6jHNUtW/Z++BesTtf22gWqSMPmaGMLwD046fhjj8q4vVfgp4dtfm0/xRdRZ/jW4Aww&#10;z19+g49Kov4Z1rRJN9r4zmk52/vJs7iO2B39qqNP+WbJaOiu/wBnPwZpsgbR7loG5J8uU7XbPVh6&#10;/l0q5Z+EYNAGf7e3KzbVX+I54ycHrz+lcvBJrBeNr3xU67YsMu4Hdyc/T09cVat9VtoXSAvJNNty&#10;F2k5x6g+3v8A/X1tUe7uSdxaXsQAjjLSfLwzSYzjqDnp/j+NWHu7lICWO1MAZdgo64/D6d64+3u7&#10;3ewhuFjRsFQrD5j6MffNamk3CCUtqMzSrLIQuVO4du3TB4xUOAHRWOowv80gEh6Ec8duM/5xVy2u&#10;5ZpBCVKqfmwzdR04/HJ//XWUtjPEFltrdmV87lzgemf/ANX41LYrdoQ7S98rntntkjt1+lZWA6a1&#10;SIss6tmQn+76cfj+ladtZC6G51YtxxjpxWBpd2iXqt5jZbBY9MN6DNdJplwG5A464bvzWMlYxnuO&#10;/sa6/wCeUP8A49RWh9oT/n7H5D/GisPfM9T+bf8Abl8FaZ4f+J1xquiOrQXD7tyV4bOouIdwbtXr&#10;XxG1278baC09/P5kiL95q8otLfYDCfWvSzyMfrjlDaWp8HgeZUEpboyzO0BZV/CqEsm5uD/FzWve&#10;WP74lRx3rOliETYNfMzbiepEjQ7e9WEXfFnFMWNGGAakETKny9K5yiF4m4pnBHrVzzFfgAccHNQy&#10;x9Sqk/NTswIQ2FBDY7UMA25W/i9O1OeNh/yzP/1qjy+7pSACrKcgAfhVvStUewfaUVozjesgyG56&#10;VUjIwR+fvRgkhFGecfeoA7KGBdRjZlVlj+R1kRc/N0p9sl1FZTWkUSqsy4ldh1XPf3+lZ3g5Li/E&#10;lqmo+V5a7trNgHHNa2riKTS4dsp8wttkUryR6nn/ADilY0jsUdP1cWEflXFpJ854k2nA98DvXRf2&#10;hqVpo00E17bC3DBgjcM3cHp19BWO1udQtLeKxuyzRyeWkbKPvN17dP1p2u6HrOhCS21JH82GYDkH&#10;BUjg8fT+dRKJR2OlrDqsf2K8kihXb+4tzJjc4OC3X07enSsrR4pdSv5rPTiFuI5NsMgYKiqDwT+H&#10;r6CsDw7rVy7yNexs0ZXCsvG1gMfoKu6Pfmzc21mF3AfvMA8j0Prz1/Cs5RNlO9jov+Ec1O81ifw7&#10;qOlLJdTKZA8cZ+YAZYjHXjnpzT7TwPq/iC5i0rQbBLiS3kdGj6Bo8ZLkHqPp09qQ/ERont7m31JY&#10;bi0Xyo5gnJU9eSMnrj6V1nw71my1y/udUtdZS22wrbbGkCtK7KQTyeByeenGKxlzF7kvgrwNr10I&#10;bC10KOC38xopLjAZY2J5OT02jGew4xmun8K/CO2sfEV5pM9m0t5aSGO0ktwu2VtwI3dMjd78Dnvi&#10;sbwLrXhvwpBPr8viq4WGzkC6hp8K7mlcPzs59Ocmt9v2k/BOl+M7eDwV4bkj07ULpZNQu76E+bsJ&#10;+ZVz/q+wz3I7VCuKV+h9Rab4W8V2nwnk8f8AxUsvD9tJpOlm30Szhj/eTSn7pP8AeXcQMHpzjkmv&#10;m34i+KPin4c8c2eseJjZ27bVEdisIY3RYd1Q5YDOAv4EcmtTx1+1x4PfxzFqmmPdTabptuI9K09o&#10;lkjEgXk5bO0lu+CRj8sHwjrGu+P9Tb4w/E3Vre+ure6a707T0mVZZpCOgGflVVAPIJO3qK2lUTSS&#10;MY03HVnbfC39obx3o2p6fqOm232F5JZnvrCRg4kZR8pKj+HrwcYGa9E8AR+Am+D+vftAeJLGxk1S&#10;+uDNrFu0ZU22GKnZnJGPXoTnnFfP/gHxiJ7rXtf1F7WObT90/lTbmSRieFCg8nHHBz+FdX4z+Nem&#10;fHzSLLwto1lHpGnyW1u0ljYx7Gu2RgHGcDjq2ewwecmrjU93UJU7vRHqfgbX/Diz6p8QfiJ4mvta&#10;0i80drfQ9GtYy1xcO3I3EfewAeh6DNfeH/BF/wDZw0u28Ar+1Lr/AIPk0zRBM8PgfT78B5JZ48iX&#10;UGOOQvMSN1yrf3RXxN+wb8GvGP7a/wC0lovwq8FXc1j4Z0dXn1rWobMRppmmxbfOYAk5kkO2NOcb&#10;nyQQMV+v/wAVdb8PfD34Rap4b8B2S6dpfhfw+1vpVq0ZKW8KR4zx1Jzn1JJren79ieSzPOf2qPi7&#10;oWg/BD4ifHLwtJJHqWj6BMYfLmWVZ3+XgAHPA3E+mOvFfBfg/wD4KNeD4fDKvqfiFbe6kjxEsjM3&#10;lNkgeYVBAOQeclcEd6+lNe02z+O3wO8QaPb6bb2U5s2h+1KzqrxSq0ckUyZIcMCRkY2kg8kV+Onj&#10;74J6z4I/aQ8RfAbRvEMmrR6Nq0lrbXyq379Rgrlc/LgEA9MkE+1fOcUYH2zi+dxSTPqOH8W6MWoq&#10;92j6v8df8FGPCszSsuuoxVpNjRs2VXJ2gZzjOcZyT8pB6ivK9c/b8kbTpIbbVZt7yEjrwD7nlQOm&#10;Pr25qHQv+CbnxI8baJHead+5mmRtzTKQq4GeoH4AY6kc1w/jD/gmr+03oeoyweHNG0/WIVwZLj7Q&#10;yL1OM5GN3qB2r4OjgeH5S/eVdfPT8bH1FXE5tFXjD7iLxh+1Dc+Jovs89/LMittZo2ETAY+/kdT0&#10;46kD6VQ0/wDao8TQCCW6aO4mt9qwtcKdu1TkK2DzgjjjgdOlbXgz/glP+1h4xRW1XWPDPh+CRgJJ&#10;Lm5eQhc9cKOmcd/616r8M/8Agjx4OjvEuvjb+0nNMsLM9xY6NbrDHsUjO52JIHPJ7V2VI8NUKfLz&#10;KXkk3+NkvxM6bzytK8YNebaX63/A890v9tPxkYmOo66/mM2VRpl8mFd3mbVjAJIDcjOMknIrotF/&#10;aZ+OHxg1D/hFvhZ4K17xBqb2biGz8OaPJOzLjG4bflRcd87Rz04r7i+Bv7PH7CfwCiWw8LeANFvr&#10;yBzHJql3KbqWbgNlug5DDBAx1969Zg+Mfwb8E6TM/gTwhpGh+YdrfYrKOFnXdg52hc9yAeuO9eLK&#10;eUczkqaXq9fuSt+J7tLCY5xXPV9bL9W/0Pxz+PHw1/bTfUhpPi79n7xVpslyytDHqUKLnj1DkAjn&#10;OTwOuK5nwZ+xxqHifSpNT+Jv7THgTwjHGv8Ax4zTXeoXrNn/AFYitoGBbsqhskkDpk19/wD7bfx2&#10;g8QxTtoeqR7vM8u4nhdIvIgZCCudpO1gfmbjlcZPb4mm8XeHfCnxj0fWvElpDPYQssn2iGbMafuj&#10;tYnkDa3Y8+vpX2GTZhOeHtSgopXtZf5tnzeZZbRVe9SblrbV2WvokZ/xW/4J/wDhX4ceE5PEsP7Q&#10;Bku1t1ktdIu/DcjTXMx6xs8DvFbEDtI+7/Zr6F/4Jo/8Ecvh7+1j8JLP9oz4lfHSDUtKbULjTrjw&#10;XoNrIlzpt5C3+qvZXAC5QpKoiDK6OuWGCB5x48/aV8DN4LfSLHUo7mR1ZpI/JMgPXgtjjAP0wO1f&#10;pR/wQc+APj74TfsieIvHHxH8K3Gi/wDCxPF66v4f068hMcr6bFapClwYzyiSNuKZ5ZAD0IJ9qNfF&#10;Yig4ybTel1o/68zyMVg8vwtZShFPyu2r/f8Agea/EX/giR8Gta8H32k+GPFWvaRdMo+x3X2jekfB&#10;DKV4LKVyCgYZB444r80v27/2FfHP7GHinRtL8VahZ31jrkc39l39qyrv8ogFHiDM0cigjdng5G0n&#10;Bx/SOttYSOEeLduz/D0NfmD/AMFnv2Uf2sPjB4I8VeJU8D+H7jwj4Vuf+Ei0G40bZHc2lukJjukm&#10;+UyXDsFWTqqqFJGea6sE6tGpaU2152/4c4cw9jWo3jBJrsfkCdGQIZY8Sf8ATMsfmx1x/nNVriyW&#10;GRkVNpX+JW6e361p+SXRZlPzBss69v8Aa/E1XuLbzHAPzZPAbv7V6/MeE4aaGa9u/wB4klu7Ng4/&#10;KiK1IZc/KNuVIYc1fhCwo24b8f3hxjrgioL5FWfDrsITEme+ePz/AEpqWpDjoVJkymdu5t3RvT0p&#10;gLnIX+Hk+4q1HETsOz5Rz92mmONF3KOeR8x7CqI5SsvDB9/LfxehqW1uYxGYzHtDN821euO/1pZr&#10;VWclYyvQ7SeR3/yaQWl1nCwsO5/2aB8ruLCFLM0UrMcn5uetTxssaqGjB2tnbnac/WrXhzwh4n8T&#10;3hsfDmi3V/IsYLLY27zMOcDdtBwM8V7V4F/4Jz/tQ+NNpn8Hw6XA0MbrJqVwoaRXYKCqAls89wBk&#10;EZFVySlsrmkab3Z4pB5UKYX5m9s5P4U9Jbq5dUhBk3JtQdMY6AV+i3wA/wCCG9nd/Zda+LfjbVLz&#10;96r3Wn6Vb/ZlKDgBnYGRQScbhtwT3617Xp3gn/gl5+wvNJfarJ4XXVo74sv2yY6xqQwoDIkeWaD5&#10;iRuIXOM0/qs7Xm0jop2k+WF2/JH5pfAv9lv9pT4q6hb6h8NvhBrGqKp3iZYdkaDIG7e5VTyQOCSM&#10;jNfWXwy/4IhfHXx4y6r8V/iRo+gwybmm0/R/Mu7lUz94sQsQ46jdweME5rtvix/wWt8JeELh9I/Z&#10;r+DJknSNY7fxB4yuRHHAv3T5drbkMewBaQZA5HNfKfxi/wCCgf7S3xrhktviF8YdRk06UmRtD0ub&#10;7DYxLgKUEUZHynA+8WycnIJOcJLDU9dZP7kezRw9bltK0V56s+w5P2H/APgk7+zLYtpXxY/aM0XU&#10;des42W40/UNQa/klYE/L5FqrIjZHQ8giun+GH7eH/BNf4K6vDp/w08ReJNPkjjVP7ah8KyW0MRDY&#10;3blcSbAMHG04HbtX5ZL4h1PVXZdNheSSaRT5kMJG6TruJ7k/Xiup8EfAz4v+P9Rtxc2n9j2MjZbU&#10;L5vujuyoDub+VctavHqkj6PKcnlj6ip0oTqemi++1l83Y/oY/Zg/b5/Z/wDjF4cuNdPx58M3mm2s&#10;LyNrtzfC1+zKg+ZboTbTCTglWcAsMYzkV85/tdf8FurJJ7zwT+wh4JbxFNgwyeO9esDHZmQNy1nC&#10;/wA0oHZ5ginGQrA5r89/BX7OPhTwrbrbiCe+mZ1Eguvm85l43bUwHyQDhj8vbGM16FDo9hZ6fHdW&#10;FtH5kZET2bQuQvPLDb8uMnAGMkcmvna0KU6jcVZH7HkvhrgcPNVsZJy0+G91fzdlf7reo7UPHHxk&#10;+J3iWTx98d/ijdeI9auVMuzUr55Uhzj5VBGxF6goi4AH4100HjTUbBpP7Pvt0LnEYs13Ko6/MwPf&#10;IGSeQx64NYEE6xxsAsbIzLvXAd4lXgquexK46DjjniqWgXd0hV1WOS0Vd0cMqlCXycMcckKeApPP&#10;H4qPu6I/V8Lh6NCmoQSSWy6I7yw16a5b7U2sbRcKUVLWDyiGYYPBGMcYJwD0NbFlr2uaXqUV3YeI&#10;5FkTakuybBVSCrASZ+ViTtyDk5x7VxtldW0C+bJesqxx5gkmUFtmTknnA+bgZ5HHIrqLbWTFZf2f&#10;Pp9u0kkIVYFOFjVTlmLKTnJ7nBGPfFXzd2d3LHax1nhnUZpJfs3iIK3mXTyR3G3IgBcEl2b5txJ/&#10;hBAwckZArvdIvfD7fums2uU+Xybnfv8AM4KsMZwir2PQDJNeLNrd1BPIkdyJpInXddSxqBECORg4&#10;D/w46Nxj3rY0LxVNbXq2aXc23ap8vzF2ytk/KDxx69PTnrWsKtiKlBT1vY96gjdHaS7tPlK7FDMD&#10;5ajkbQPlGTwMdMk1pR6pYWOGafNurfM6qAOg+Qc5IB5PUY545rxu18fXWkRw2l/dzfZxGZbfzLrG&#10;1y3yx8glFBByCTxge9Ok+Mtxb3nljS1uo/PVFjiuDtbI5+7xvJHv1I7V0qvE4JYCpJ7ntz+K/h1Z&#10;pI1xpq26qPkWVigycZG77pIxwD+XINXLXxx4WgjeSz1eO6jwGQwuwXoPlyBxgYyCK8Xs217WbQ65&#10;qtzHDGExJZtMokzuyRt+7lQMHBPTOR0rL1DxdaS6lNp4uJPsajeH0+JVMYAPJ4PVgPmOeAccVosR&#10;y9DNZbRlo5N9+qPbtY8d2ertDePfpcWvyn7xZthHJJB4Hrz0OTmsbVfBfwx1p/tWo6zGFjXLQ2zE&#10;ZBHLt/F7ZbORwOleMDxdeQiO007WbW6guWVWmkjYL2w4BwOhyMgAcZBGa3reSKazkla7gUtHvaRb&#10;rdG+CADhcfLznYc5Y4GMUvrClujT6mqNvZza9DtD8NvhGNRmuh8RNYDNb7bWOSPcDFjgIScbO4yO&#10;entWja/DnwvokCy2nxG1Ziyq32q1hCRhl/hwcEZ3YxzjB6ZryN/F1/pJi1N2jnj2fKZLdlVXJLZU&#10;AnCdDtIA96zH+Lw0lpHnkvLpI5v3SPcAyRSZOdxwAF6cAEnB5xkVLrU+xNbB4mpH+K/ml/kfob+w&#10;H4l0S50/xJ8E9W8QW+oabrFv9qtItriXgbJgdxI6bSMHJKnPOa8v+MPwf8RfBDx5cX3hSRvJs7ht&#10;0UbHBXJIYDptwenvXg37Pv7TWr/C34oeH/Ht4sMk1nrK/aLfzH2ywsuJUjIP3Sm4gnPJ6Hivs/8A&#10;bM8ZeGvBmgab8XNT1qzk8L6oUjh1iSYCF1kXfAxY8KSPl6jn1pVsLh8dh1dax/Jn4PxNg8Vw/wAW&#10;OS/h4lX8ueOj+bVn53Oe+GXxB8PfFjTRaSTrb6jCmHjbvz1GP5VvX+hzWxaKeWMN0jYHCj618fa1&#10;8fvhl4d1aTxjofxL06xaMsyxtfoMN64z09c8819A/swftW/Db9qHS7rTfC+txX15pSouotCMqjEe&#10;vv1HtX59nuQxwr50tH17N9H69GaYfFu9r/I9DNvFdiKzvCpccbg3HHerOmPc+Er+O6sPlZjmSNW4&#10;bsCKH0r+z7ktMiyKT978KdIk1nIJ5n3W7cLxkqc9P8/0rxMLCWHlzWs117GldxrR5d0/xOU8eeIZ&#10;LjWJBIzc/wAPO0Hr/L8OK5281+K2jaVpegz8zcDv+R/Qmq/7SPinTvBVmviG+u4bW3QAPNMQF+vP&#10;avmfx5+174NtrVns9fjZdx8zy5lZVyOQRnnPt2r9EyniCnRo+zm7tHyuPwNPmvsj3HXvina2YUtd&#10;LIOOs3TjPb8sd68/8cfH+YxfZdO1DYFbEbKTx3GcdB9cHI6civmPxp+1To10vnt4gjXzG37d+cHH&#10;IznJzkYJ4HI71j+H/i14M8Tzxy+IPGkMVu8xUj7QvJ/uk+hPTjkY5Ner/b8qnwxPN+r0Yvc9Z1O/&#10;1LxjemGfzriQyFljzlQ2Tgg9R1/D2r0T4Yfs66rrdxHdanp5ht5Dv6g4AHBQrzzznOK8/wDCH7Un&#10;7Lfw108uNYt7y6Xj9zIJGf8A9l9Txzg1X8Rf8FNmu75tP8EaG0cPypGx2sGyOOcAj09/avRw+ZYW&#10;MOarI5q1OUvdgfYHhjwH4A+HVos9zeqsqL96Qr8y9T+nNcd8Zv25PAPw9s2sfDd5DNPvKbYenQ46&#10;ZHbj17V8e678cfip8VJCbjXPJjkUBo47gpuU/wDLMnHX3HBz0FaHhn4Z+GXuWl8Sa0srdWbzh1I9&#10;wec8g4/veoxU88pS/hL5swjg+smL8Vv2nPi78V7+aO0uplt9wWRY4yyqSueD3YD+HvjtXjHxMmj+&#10;HmgTeIfHOvLHFAjD99wZecnt8jMOg7Hg4xXuHxB8T/Bv4I+FbrxV4h1GGC1t48KizDfIwHygKBgj&#10;oARyOepr8yf2mf2ivFf7RHja41S8uZo9KSU/2fZ+YSAP7x9ScVyvETxkuW/q+iMcbiKeBp6bvZf1&#10;0Mn40fHPW/if4ja5hlkjsLdttvB5jEEA53c+56GsnT9d0+9i2Xp2tswrbevufpWSnh28kgWeL0LB&#10;s+hq9ok1tphZNQt1mVxtwvyke4PPP4V3x5YwtE+RlUq1KnNUe5rWNwbFSI5fMt33Foj932/rU6aX&#10;oeozpd6TdNZ3O3hd+DuHv6+lc1c35guHFlujXduUBqhXW5X4kidfmyGHUe9X6MnnitGj7I/Y+/b4&#10;8dfAfU7bw/4pvpprGOZAt1G3GO+79Dnvjmv1z/Zh/a+8K/FnR4r3S9YhZh8rRl+vocHnp0FfznWP&#10;jC6teHkZ1JyVk5xXsX7NH7Y3in4D+KYdW0zU5lg85WaBiSMZGa6KeYV8PpNc0fxXp/kephcZT+Gb&#10;+8/pc0fWbfWLXkLJGyD5mOeOKo+LfhN4E+IVg9h4h0O3kfb+5m8kZH5dK+Q/2GP+CgXgH45eGYG0&#10;rW4zdRKongkkIZTwCDnr9R1r7M8NeItP1+0WWKc/dG3bXsUa9OtH2lCV15dPJ9n5M9BxlHVHzv8A&#10;Eb9iKytQ9x4Y1mZVEm8xkccHpkdq8z1b9nHxhozebpWvSRlj80YkIyT/ABnHf34PWvvGS0i1G38u&#10;ZMbV+7jg1xfi3wFaShmSyK5X5WUfMDzjJr0aONntIuFd7M+KJdG+L3g5md9UumX7kaLJ8h2/xsck&#10;gY9vatLTvit4zvQ2nXguPMEnzOw9uw45Oeo4r6M1T4YanPLIkFhHk5C/u/vAdC3pXH65+zZretXP&#10;2+GEW8isWDdMDt0/Cu6OIoy+KxblE4OK18c3cS3L3SqrBcFW+ZF2jIwe2f1Oarrp3ii4k/faw0jb&#10;sJCjMzEdeB0/x9a9J0D9m/xhBMp1jV2+zr91Y/l47knqf8RjpXe6P4L8CeBtPVb2WKSRVHmMzYJO&#10;c/oaiWIpx+HX0MXJHiuheBtX1C5jeWwkVHU7nZTgfNkZz9T1/Otq40WDQ3ZWm2tHg7doCgH7xyec&#10;9/8AIrufE3i7Tt7aX4b06R3c/dXC7sngj9fwqhpfwl1bxJi819iGbJj2+mc889etT7aW8tESzj7f&#10;UHvJlt7BllkaQhfL+bP0PbvXZaF4Pu0ja5u4fLbDf7w4zj25rsNJ+HvhfwtbfajDGJeu50Hzd+nW&#10;uX+I/wAVdP0uKSw0m2aa43hVSHnBPQ8frms/aOs+WCJ5rvQtNq0NqHsr25XG37u/1wKwdf8AGNjp&#10;y+bassm1sbY2AIJ6jnvXDmH4oeM7iXytJmWNmP3kIBA469v8j0roLP4WeKrqHy9RV1JCkI4Pb3+u&#10;Oa19lThrJlFqw+Iyo4hLMw3EMsaYLL+J/rXdeEfGX2qJWy+GbKhuDj0/KuAk8BJYHP2Vt0fzfNnA&#10;bHp+gq7p8up2knlbRGu5e+WDY6/T2xmlUp05L3QlFNHr39qn+/H/AN/RRXm/9uXX/P1b/wDfZ/wo&#10;rm+rvuTyH89OgB7qzltZX+VlPWuF1a1ex1eW3R8Ybiuy8POwugu7iuf8c2RtdbMyj71VjvfoRfY+&#10;BorlqWMW6U+VvJ5WsyXyZjh1rXZTJFtZax7n/RbnBH3q+eqHctyNreDkLLt7c1DslhHByPrViS28&#10;35ojUYiuYz904rn5ZdiiOK5PLONvtUySqSvzfKP0pkkLSKd0H1xUT28sfQHd/Dmj3kBM4y3X8qja&#10;M43c898daYGmU/Orf980i3OHwc9KWnUBXjLDI47fX2o2tkoQRj9B60LMHBJT5ugxS7tvyADpg0gJ&#10;9LvDZ38c/mEKGBIXvXq2tro13psc9tLDHNeW6urbcDG35uozyQfYdq8eLBjn8xXUeF/GNudGuNG1&#10;GHzJX2rb3DN/qsdfz4plRlynRWl3PJcNGLdYZ1XfFdRjoFHYjpnOar3GtTa9E2n3d7J/rSW3McP7&#10;DuKj1bxYslstj5MfzQiMzKuOg4YY/L8az7WO4023MZ2hn5Mm/kccH3+lFjRSvsX7Ow0qDT3hjupP&#10;tEk2xSF+RFPf60uqSWqwR6fptvIscbHz5NpyM4zj3/nWWdSeAxrAyfu1xJg/e5/n/Kr1t46gk0ht&#10;JljUM77mcLhm9P8AH2xxXPUk0aQ5WSJpct3EdTtmUeWQvztyFx/Pj/JqrDeXNrbS6lZ3IjXttb7x&#10;/vfXn9aqt4kiUtGhZLd2+ZQ2CR0zx61XlvbDyXCGRpFcFNo+Wsfe6le70Oi0XxXqENxb3Vv+7Nv8&#10;23ghzj+LOev0706fxa2tXzLNqMsfmScqqDp3+g/QVzsXid7Xc8FuoO7nrgcdqrNqUHyvb2zr9ecn&#10;1qLalc2h1Gpa/qc8raRpU6wW6MCqyADoPvA/w0xJta0xY9QuL6QyPJmPa2QV6HFc22ozEJLFann7&#10;25T2p8WsXQXFvaM7KuM7T8vtQFzr4PEc2nNJbaZNcSNISJmLEpj1+v6YrqNL+JTafPb2vloskKNt&#10;8zI8tiM7gecHnIx/LivLItf1RIJIILRsNgsQhwW9fall8R61qMieZaPvjULD8pyFz/j/AEqZR5jS&#10;M+U/Wj/g3U+OEOnePPib8PJIG87/AIRmxlS4RFwka3bDy8/e+ZpAcDg4ye1fpr8U7lrT4Na9rF/I&#10;0sY0uaeKGRguGYYy/ovb04r8dP8AggveWvh5vih8SfE98Le4W60PSEWRSHSOSWaRn/NEHuTxya/Y&#10;nxbpOpeNP2ffE2maCI2vtS0We0svMk3HzGiIQt0wM/jXpYXSlH1/Uwqbtnhfwa8aaH4h8Ian4X0v&#10;Srfy5LR4o5JcCGSXbw/qCTgkEnBr8vfGXjbw98Kf28vFHiLWtJZodYto7q3jaQK0c2PKmRd33jvT&#10;vX05+z94Y/am+DfxF09/E/gW6mtV2tdXGoSE5I+8sRzsKY5P3SenFfOX/BWDQoYP2n9QurG0jjuN&#10;Qs01rSY4YwpMEyhZ7dQOcpLHuwf7/Gc8ceeYeOLwqT2ej+Z35TiJUKt+q1PorR/20PDtnbLbLttm&#10;uVbzLhiGKnyiQpBPUDcvJ25Oc1xHxT/bf/s2wVdGnSOEyssxRiro6AFsbjyCGU5HTtX59af8U/FU&#10;ksbR6x5iKu0BWIzgYx7ccHuKh1T4ja/qKGO4vNu1i0kjqQSx7+mcdu9fDf6p+8nKV0fV/wCsL5bI&#10;+xB+2zqMGjTaLbeIZITcx5aRYwzoCgXlD0X06ZyT3rhW/a0ubbXbTU4NcnW63eXPD5i7eFKkEuT8&#10;pDH1wa+W7rxTeyMSZlVufmXAOPSs2TX7Zt0st+0mVwAMkk57mu2nwtg1uc0s+rX0PtPXf2wYZNSj&#10;a31uS5WS1C26teNJ5Q2t+6JPAxnOABtyOua4jxr+254jm+T7ZHdRqpG2WQsQxGCwJ5yfT8/Wvllv&#10;EF3u32k0mNu0sx96r/bdTu5fIiZmfssY3Fv61tR4Vy2jrKN7dzOpxFip6R0PYPGn7Qvizx/YR6br&#10;t5J5C5CSN8shHZNw++M46g9vQY+oP2Yf+CI37cvx58O6N8SvFb6H8P8Aw/rEaXNk3jK8c6jLC3Ky&#10;f2fCrSoGHzL5gQspB4DZra/4IVfsAX3xG+N8X7UHxb0W3uvD/hG3FzpdjdYl83UWO23aQEFQFw0i&#10;rySVBIAxn9pnijk1WGZpWeTOZGbLFmJ6k10qjSoe7SVkS8RWqWlUep8t/shf8EU/2TP2cdQtfHnj&#10;2zb4l+LbRlkhvPEVoqaXaTA5EkNhyjsv8LTGTb2ANfWmsyTTCSWWQySM20E9fT/PpWlbvGZY441x&#10;tUlt3eqt9bFh5oHytnaMdTXTBJRsjjlUlUleTMG4s2DLEmN27A21n+N9AsfEGlXXh7UtMhurK7ja&#10;PULeaPck0TLsdH9VKnp3zXR2umq16xmJDckf41BexvFJNdtGrKgOFC53cVTI6n8tv7Rvwpvf2f8A&#10;49+NPgteWc8f/CL+Jbywt1vLcxSNAkzeUSuSVzFsYDJyD1Ncg8haJQLhcnDLs4Yeo9j0/Cvuv/g4&#10;R+EaeAP21dO+J1rYrDb+NPC1rNI0a/L9otm8lwPfaIySa+FAxldIbW3aSSThUWMncfw6/QV60W5R&#10;TPNlDlk0QSW6vDmIqrKp+VeM89B+FVZbWaQ4I3Yb5oxz9Cfyr6A+CH/BOr9q74620OraB8MLiz06&#10;SRVi1DXJPscMi4yMFgWI6n5VIGK+qPhV/wAEWvBfhxE1X9oD4wy3kkEayXujeFbfyIhngIbiYMz8&#10;4+ZUUY5reNOc9kYyjTXxM/OFNHvXkRJYvLX+9I3Xvn8+P8iu4+Gn7Jv7QfxbHm+APhXrN5bIQs+o&#10;SWpt7eAE8FpZtqYxycE8cmv1y+FH7J37IP7Oktvq3w/+H2k22oja0OreIFN/MjHBCqZCQFyVBZRy&#10;GzgVX+Jv7WXwp+HugnWvFPjDSrOP7C22zu7lY5jlggUJ84IbdyFAODu4wFrf2HJ8UiU4y0hFs+J/&#10;g1/wR38e+JtSeH4oePbDTXhmiS80/R8XMsYcEqDK2Izjg4Ut94ZxX0J4U/4JQfsk/D77Lqvim1Ou&#10;XEYi87+1r5mto2ztKGMBfmzjqCMdDg5HAfFn/grZ8HfDTPpvw/0PUvEnl7hDHLAkFtG4UfN5n+sk&#10;yclWAGMLxgYr5o+JH/BUX9rr4iWMmkn4lyabDIqr5OkwokjRqMAPKQXdsdSMAnnrR7ShT2Vy/q9e&#10;XxNR/P8AA/SDVh+zF+zH4RbVtb1bw3ouhwwqkdqEht5JlQMQyxAB5FPQBVYkgAnivnX4k/8ABX34&#10;W+FvtWlfAr4eTah+9Is9Sut9iiR4OyMLlpcKWPcHCjGK+Abl/iB47nOr6g19qEgdw11qFyzEEkE4&#10;3E45P0q1pvgae6kX+29bjUMMMbf5iF9uPwxx161NTHS2jod+FympOSag5X6vRf182en/ABo/b3/a&#10;H+Nts+i+MfipdQ6Xt8s6TpEzWttIOMs6pgzEkZ3OSc4ryi21zUbq5EtjprM7NjzVjOZG7jf3z6g8&#10;112g+BdB05Ntx4YkuJo9v+vm+6WyBkAE+nHqK9Z8FfA7xVryx2t9DHp0asr2bQWqyNGDg8K5x0z8&#10;xxnPQZrz6mKju3c+1yvhHMsf7sXbyiv87I8N0z4f+KdWtxHdItqXmC+SsJ3L9AB0HQ/XnFeqfD79&#10;lCXUbKHV9S0yPaV3mbUt5RFyVxtAJY5ByFBA9a9x8NfCjw54cePU4bYXTW8hEMl1D5rSO3DA9FUk&#10;dAvf2FdMktjYtHFp9vcebM2213whUPJ++oyR82Bx+fJFedWxnRH6dkvhzgcPJTxK535/1+Rzfg/4&#10;KeFvD0cdzLYLNctzPJIBGMAHd5UWcBf4Q3QD8q6SGxtdJjhmxD5U1uGPmXg2tkngkdMKV5PYjBNO&#10;1a8v7aSG8spQ1wu3dHNCXGcAlGOVDnOMt8oHYHkVVN3dahuiguba7jaZmmuPLf8A1vACkv8AK8a9&#10;cqAF6c1506kpPU/UMHgcPhYKNKKS8jQOqacqJpj2LeZFCYYvtUrARFQPkIx346cd8k5zBbTOk006&#10;XF9cSYVGjUeYEYnowXDYPPsOelZEkuv2sMwWCMyI6IDK5UeY3TJ4UjGOe2cAjbUH22/0qWRfswXc&#10;zRvMzfNLxyRkdDkYz6D6nO56UbI17+bUo7tftkSeV5mbppohtJI+blVwAvQbev15pqTXNw8c+nOU&#10;iVZGt4/tW1pIwMKfVz1wPULwcZNHT7y/SIw3F3Mn7xhHDC4XcwGVYnpyTgjt054wthq8UQkiksmU&#10;27L5vkkAPkZUyZ+YgNjgdR34qTRSUS5Y6hPHNbytp8snmKR+8i6bSSx+b+I55AGc+hNXdI1yCwdZ&#10;nupUtpJFPmIpkI5+/kYbOec9MfSsO7vVgP2ZMn5gFhaRlEnPzFXwSCvGOhI78VnnU7K6Iu5L9tk0&#10;eWU5WSRlYEALn5RkDjjjJJzxSkDxHL/X9f1+Po3/AAld7dvDLpSKI4V2o0cXy7fUljzuBOc+nsBV&#10;o+M12tFauwnk2xtCygRqwUDcmdoy3HXHH51wTavpNo62ltfstxPLvluPNY7WI5CBRwP727I6Yqhc&#10;XMesagYrOAW8kzYktY5XmhRx8gcOcZLbQfugfPxnFOPMV9bitD1Lw5rR8Ra//Y9rPCtw0jIt5M7x&#10;qqbQTEzY2xgKD3ySVwSTXX2GtaJoM14k2nyXU0f7u38+78oNCufmCZBzwQUIPQEnBrxOz8TXENnJ&#10;/psqzrGBFE0m2JTnkceuBg4GfaqWr+KdU1a08hplRo/30k7A+ZCVUYXAJLDoR3wDxWkZtdAliY21&#10;Z6v4t+L8lzOFhmjWFYxJBFYx+Z9nk28q23ChscHvjpxmsC++Kd1bFBDbSKJ1w1wl22JR1ycqAAQw&#10;GMjGCD3rg5tc1lQbi3aeb90Sy/eDs3U4wcnAx1H1qPUNY1C5smFhAZLeSVY/s0chdZGI53Hu4xyB&#10;8oB70c0mT9Ziloeg6b8QJbaNtKm1FbFvtZlXdG2H3E8l+cZByqjglgemaXUPiFPpt01hDdTvZySA&#10;bi3mqJB0crnDAdCVyAfevL1im0AywWVyyeZC5UrNuWJc5AOAGHzD7ynAz6cU+y8Tajbx77672xmM&#10;/L5YZd2ccbTjGBkEk/dPFHNImWM6M9D1H4lSTmOKPBVplSRvMHOcDbjByjYyMgjHXFY+qeOpbuRk&#10;s1mVYWdfNWNBnttC8hhgj2wM9c1yrahcXN6rWZuJJmXZNL5mCW5G4KFw2B68EA00QvNAIzcs2xmL&#10;Zm+baecEBQBzjLZAzwM5yJ5pMyli5S2O80D4hwCZRch5oy+2ORoztDDnJJ6KDtycAEnpX6ifsC+P&#10;vA/7TH7Hk3wy+JPhjSfE2g2N5PpOsaTq1mstvdRHMke1GHDKG2oRhlC8Yr8e7a8utPhhZIUjVmz5&#10;smdxJ6IYh1yvJORyeOlfc3/BG3xte6l4o8deBpNIkn8zSrSVZrVSHjYTmIysOwG/cWA4xySK9PLK&#10;jjilHvf8j8w8U8PHGcK1K20qTjNPqtUn+Df9I539sX/g3X1DxXc3Xi39gD40GFCrTyfD/wAXXRZl&#10;yc7bS7HXA4EcuCOm6vQP+CT37Kfjz9lbwRqXhbxZbm31m5uy+tW80ZSZXAIIweRx2Jr7athNp4jg&#10;s9Ra38qQA3SDLSsGwee+eB2AweueOkgGifEZ5U1qO2s9djcra6osZVZVDHCS88nHy55IzkVfEGUy&#10;zDB8lN21Tt3s/wAP62P5/wAg4ieDxLliVzXVubW6v5dflr6nESrcsVZxxn73fNR3UzzP5ChflXDc&#10;dfYf59a19U0G40q6m0/U7fybqNv3kZbj2IP8QPUH0rLWzn84yHICAdF5+nvmvzWvha1CTjJH6VRx&#10;dKvBTi7o81+PXwq8KfGTwhJ4G8VWIkt7qI7o/O259wfX2r4T+KH/AARw8CX7Tz+BPHutW67SZLWa&#10;63Yz3HPy+nHp7V+iWtwSfbZJZDvjLnEeOR7ise702PzlugySfJlueR7V5MsViaE3Ki3F/wBdDorY&#10;XC4mKVVX7H5P3v8AwSJ1hNWm0WfxtcOVX9zN9obaCfXPIII+hNct4g/4JK/Evw/ePp9xe3V3b+QG&#10;aa1uiQvJyGA9sY69+1frX4i8F2jrvvE2s0u5ZEXk+g4rPutPtYrVoLuHzI5G2sxXlT0I/lXM+KM/&#10;w8mpSVvM43w7ldSN0j8i7v8A4Jo/FHw2qukWpHzfupyWlzwRj2GDz6cVhj9mT4s+FtTk0u+1HUrY&#10;eXlY2574I9V+nFfsFJ4dsdMha6sYvtdurf6mf7y8D7pHt1pfEfwm8E+PtNS+i02H7YinkxjevH+R&#10;XXT4szKpdSSk7Xt1+T2Zzy4bwsbODaPyGuvgh8cNKkh/svxPqiKvytIy9iD8u3uB9DgZrY0X4D/G&#10;rxDpRsx8SNYiMDcJGzYbsHAU5PHT0Gc9SK/TiL4OafpzeVd6FBPCzskiuvY9xn68fnxUkfwN8E3c&#10;y3Oi2EUMhChYM4IwPbr/APWFXT4wrS92VOz+RMuHeXVS/Fn5J/E39kH4gXEI1Hxf4w1LUbNJPkWZ&#10;s/NkBiq5/kBivOtS+AHhbSJ/7NnubhZIZF3NtxnI6HIB4PBzj9a/Znxv8C/CviCJvDviXSY0dlOJ&#10;HhyA2OOPXNfP/jn9j/wfavJbJAqv9zyZUB8xM8HI75x7HjPQ1Fbj+WDlaaaXkcNfhXnfNFJ+p+db&#10;/A230i43S+YIblcBMZBYDP4EgjBPrUt18A/DshVI2Zlkw0h2kk569OmDkYI6j6V+hNt+xH4attRs&#10;bvVNLktY5MiPqyEEdTkDnPGOn9DWf2JNI0/V1ma1je1uJSyTRx7tmOefQfpk1z/8RKipby0Wuhzf&#10;6qz5fhR+fejfs8eHbxls5QyzK2NzE88D6evfk++MVm3P7PcEuqzaZDpsgaPcDHnLbhxgDv8Aljr2&#10;r9ANc/ZJtbKNTqdg1xZo3+jXVuMsMnq3PzY4w3aqM37JFhaD+2UkkkZlXbPgNubGMEjqQO/4VpT8&#10;S/eb5nrtp1IlwtG1uTY/Pm8+AMYjIltZIXWTBiPXaRweM554/KmXH7MtzcWRudI1HMixnzIZeGVg&#10;3TGfxx9K+/j+yRaeIjHZXEEbNNhluAu1lGfqefcHHNOtP2HNWt79ntXkjuEf5GZCwZP9k9zj+I8d&#10;RivWoeIcayWtn6HLLhf+5dHwT8NX+PP7O3im28b+A9QmjktZsHy5Mq69CGHoRX60/wDBPb/grF4A&#10;+Kf2D4b/ABTkk0HxEFVR9qO2KZug2k9/15rynRf2AptdljF7KtvKh+VlTKYyQd3t7Doa9S+Fv/BN&#10;3wDoFzBq2vaCs0lu4bcv3RjkEHqG7Zz0Havqsn4gxWLxCqYeO+/RNef+e4U8orYWPK/h8/0P0M0D&#10;xfbzzQuGWSOZR5cy8r9T7Gujnt4rtd5C7mznvnivnjwXda/4NW20CdjLZ2ePLdyRIqjGF/DrnNeu&#10;eD/iLo9+q25vvm/iB4xX6dTxEankzy8RhZU3eJd1fVINMH+mQ+W3Quy5/wA+n51h33xM0i23LFBy&#10;pOdmMe/+fXpXa6tommeK7Ixls7lxuj5/WvJvHfwd8RWIafSnMyNk4PLf5/lXpYf2VTSTsYwcJaMu&#10;3/xPiumWGBQu9s7tuSax5Ley125aC9vo/L6NGgyCP89+teY65ZeLPD7zNdwykp87LjIIH+cYrmbr&#10;4reIdM+RLeRt7BAm1vQjPHcdf/rV6kcHzfAzTlS2PoDTbPw74dPmxwRMeD+9xgADqPpz+dR618W/&#10;DunKymcHaM7Q2ffJ56dc/rXzFrPxz8VzQSRWKSLtbasjcjcT6HO0f0rAvNS+IniOZvsFldKZFyrR&#10;wkgn07kev4+/GkculvUZPInufRl78YdF8RXotJtQWFCDhg3qR375yMCui8DQ/Cu0kTUIhHczM25Z&#10;pfftluOfT2r5J074dfGe8vEez8NXbMtu4Z2B9R8xzng+ntXT6f8ACr9p57gubNoRy3QquMDg9fTg&#10;jpVTwlKMbKaXzBxVtD7Z0nXPBbbYkNsu4fejUfMcevrW0NL0e7XdBEuG9P5V8Z6Dpfxy8KSQyapb&#10;zZ25kVJCeD0Ht+ZPX1r2n4XfF/Wlhjt/ER8k5xlsDJ9vSvNrYOUFzRlcylSfRno3iHwMk6l4owMt&#10;nbjhv8etee+KPCF5au3yPsCegBySemOgH6+9euaPrtrqNsFZ+W6/Lyc1Q1/Sobze4jDKuCV/z3rl&#10;p1JQdmTGbWjPF/7BH/PvD/3zRXov9iS/7P8A37NFdHtn3NOZH8z2hkpeIzNt+aqvxNgiSaKeP+ID&#10;JqwYMTL5fTrSeMbKR9BS9f7q060uag0fBQ0mmcguSwBGazddt2KiVR3rSEgJV8cVDfR+dAykf7te&#10;BU95HctWYMN7JHwz9Kk/tFhztzVWZDHIVNCxyS/Kgrl5pIC4dU2r8jCpPtLFN8g+pxyKrw2gjTfO&#10;PepVjkmJAGB0bmtIykA+R97crnPHTpTZbVVGXjCn9asMkSAfPlu3HFQ3IYj/AFfbIq35gVXtVcbw&#10;2D1qB4pYc4HH061O80io28Hk8+tRs8iJlGyKxfL0Aj3vuxnHGc+lNDyH5o+OKlhtmmbzHX8u/vUo&#10;hVI+U9s0gIxe3Kjar7h/eP8AKhry+mdlErH3oeMkbc498e1aXhvwxqviLVYdC0DT5rq8uXCwwwrk&#10;k1MpRhFyk7JFRjKUkluUrCw1LVrxNPsVkkmmYBI07np/OvafB/7O0FrpPm69GzTyFVn3Ersb+6D0&#10;z7fhX05+yz+xB4Z+Hnhe31fxpprTeKZlWecyR/JAMbhEoPRtuBk9DX0R4I/Zx0SZGv8AVvD0KR3U&#10;jSlplBEYAHyg+h7ZGa/F+IfFHCUcRKhgouSi7c212u3l2fX8/wBAynhCpUpqdd6vp29fM+BfD/7M&#10;2k+IdaWOy0aZYIzj51ZVPBwCfwxk8k+mc1ta3+zZ4cW9/srQvDkzfuQWG5to+hPb3yR096/QxPh5&#10;oFpYDRPDOjwQ+dlZB5PMqkkbVPYdB07DNRS/s82MbRza0629vGF3WcK73lx0XJ/wA4718PU8UM0q&#10;VXKzSS01/F+Z9JHhPCxja1310Pzsm/Zqe7aTyPCjW9rboX/eAqZWOMBTyT6g9DzXTfDX9ifXPFUt&#10;vrGseEDFan5oo5FILjGQGB6DAPpX6LaF+zlY3Ey6heaYttZRx5W1Zh1JyD74PP8ASq114FuvEt/N&#10;ovhpTaWe8wzTKpy2DyRj8OayxHiRxBUpqFOPLfrq3Y0p8KYGMrz18j4Ouf2YB4yuIdC8M+D7ZWVt&#10;lxtiG5Sp5HXPIx1xkdKdc/skahpkq+HNF8LWouNjCa73/InOAv1/Lr6V+g2g/BLw14VRtD8NrHJf&#10;zDF5cMoGwdSWOPvdf6VuaR8IdE0yBrOKzS+vFPmtHt/dquPvHpzjtjisI8acSOVoP3V0d9/v19Do&#10;/wBXMDu1qfn6P2PJvDuiraz6PY3F9NGBbrCpI3ADO4c/N3zzxx61R1n9lO48HztqWl+F45dSkjHk&#10;2624++QOT6EH8K/SxPgv4WsEW71WJbiaYKyx7RjPb6f/AFq7j9lb9kXwt8bfH15428f2yyeFdJuV&#10;Sa3ZdovrlQCIAf8AnmBy2Mdcete5kuZcYZpmlLCxldzd32SW7fZL8b23Z5+ZZflOAwcq89FHb18v&#10;NnwD8BP2c/jj+zz+x38Sv2gpfD0llouoXGny6PqUkI8u9vLaZn4UjLpjcucY574Br60+Dn7d+l6n&#10;8DrfVf7dEsV1arI3mSmR1LR5Zd5H3Q5IB9sc19Af8Fd9T8Mz/sO+Kvh7pljBbw2NnC1jZwR+WkAj&#10;bAVEXtt4GOOea/Ev9lD40eIvDmuX3wxh1qaCzmh824SMf8fEajZ5WCPm25bHO05HTrX9EYGnPB04&#10;0py5nZXdrXd97dD8txVT20nUireXkfWn7aP/AAUL134c6LD4S8BaZ9r1C7tUbT4Y5PMNtIq4HmA5&#10;Y/KxBBGeg44r45+NHgjxnqfwvsfit8R77UbjxVrF1Lc6jqd1Md0MhOUhVDyqhRyBxyK+ovD3wV+D&#10;elW2q/EL+yJtQvIZLeXTV1Ji8rRM3zzD73z4525znivJf2q/ina6wn9leGJWns9zhVtBtjWTI3ov&#10;VSx6n7uOT2ruxEPaU7yfojloVeWpp8z4puoIfE8jNp1ytjrIBaTa2Ir3B689G/DtWPB4gttOkksP&#10;FOlTGZdwDRz/AHf+A9GHXmug8VeHhHqsgtUbashaNo2+5g8MCOox/wDr6Vk3GvXF3arYeJ7P7dEp&#10;HlTKuHTH0HPX1ri5Lo7ObXf/ACKNzpDapHJdeHdXhuEHLQNgSg47qeT+FY11b61A+17KRW6Y28it&#10;a50XRXJn0fVGhYMSqu3XknHqMdKgVNeTFm2s7o9yHAkzt9Pxq+VoTjzdPuK2l+Fde1Zsx2zKu4L5&#10;kjYAJ/n+Feh+GfhodN8WWfg7TLh7jUvtSR301u+MyN9yBR2Hq3cnHArBsZrqwWOGyR5riWVirNzw&#10;R1Hv2x/9avsD9gf9nWz8Ka9pfj/xvBG2qX0oTS7K6wFt43jbdO5bgv8AwqP4cFjjFZyjzOzPVwOD&#10;ctYxba1fl/wT9eP+CdPhzwv8Ef2WNH+D/wBltzNCou9akRV8yWeQAqx29dgwAckYHvX0XZ6LGkyy&#10;JEzbo8bmWvke08Z/Bz4GfD7T9S8VfGzw/p7X1qoW3uNehWaTAGNke7c5yecZ+lex6T+3b8FLb4e2&#10;Nz4GS88T6lHZJC0aq1va+aBjHnFWZgW/upz61zYyhH2nufcehgcrzTGxvQpSlra9tL+bei+bPZGs&#10;ltomV8KSwBx3p1xp6blkb7qDgZ6n+tfnb+0h/wAFsfj/APs061b6n8Rf2f8AwPdeFNT1ExWOq6D4&#10;guZpLJtvEVyssaFWPLB8bTjHWtTwH/wcPfsyXlr9s+Jvg2aG3KeZa3+g3gkWYZ24MUu0oc57nIGe&#10;K5OSceh6GI4YzfDycZqPMtWueKdu9m1dea0Pvh9O8i1mZ2jjCxs800kgRIowMlnY8KoHJJIA9q+S&#10;fjf/AMFV/gn4J8TXHw8/Z58A6t8VtZsptl5qGlzLZaBAe5OoygpMoOcmEOowRnivKP24f+CqvwO+&#10;Nfwz8O6R8ItauJPCPiP7QdWXVbUQzTTRNtWJl3MCgPqduRk8ACvjH4tf8FGPhn8PB/YljqiapqGm&#10;7ooYdNj3xxgjoVJCOM99wA967MPQpy1m/kePisBmGDS9pHlv3t/wx6Z+1r4E+Pn/AAUc8b6D4u/a&#10;48aeHfC/h3w55n9i+C/A+mNKbGKZl815L25G6Z32qM/MDj5VGDW/4A+CH7IX7KqRv4S+HEEWqFVc&#10;atrSveXsiMGX5GkUtHnnIiC52gV8M/E7/grD+0L4209tJ8ONHo9uyEfaGkaa55weH+VUAI4Cr8oO&#10;PevD/F37RHx6+KDPb+KPiZr2pRsiq0LXjgFQc9BgDkk59etelzU6fwo8mUeZ2cvuP1C+JX/BTz4S&#10;fCi3udP1P4gWt1qRYGSz0u6E3lsrhhENgJiIUZ4GcnDd6+b/AIpf8FnPE2qahHB4K8BxraqzNI1/&#10;cMk0rk5G50JIA9ARnnPpXxzpXw11/UcyXFzHDsjLLGvLHvj0z+tdBo3w30OxVX1TYzDDs0snGNwG&#10;0DHJ5/Luazli5Lqd2GyfEVWuWnbzl/l/wDc8c/tqftP/ABUu7iB/iHqVra3Uh/0LQt1vEikbQg2H&#10;IGODzk8kkmuT0r4VfELxNqO7Uv3U0nDTXlw0kj567epcjIyAcgHnjNem6N4f0uE+RoWiPfBlYTNI&#10;32eJPZf4nH4DOexrYs/Cmr6hDJY3d3HBb7yZLezYQp5gXOSASTjpknPNcNTF9T7LA8G1K1vaNy8l&#10;ov69DzKD4QeC9KVv7f8AE8t46lQ1vYYzyTkfX6kZz9a3tE8M6HZWMbeGvB9tGV5N9eL5zH+6OPl5&#10;/E8eldxo/grTIlM2lW0l1Isqo3lpiMyBeGz6ZxwQPzOa67wx8NTfTFtaCW6+WJJFjXc+7jaC3Qdc&#10;cZJPpkZ5ZYqT6n2WW8G0qck1BL5Xf/gT/Sx5Zpnwy1y9MYeza5YvmOJo/wDWEhcBVxgseefYc13/&#10;AIP/AGetQ1SSS61KRYYY2IkRVUZkzjaf9stke5HcEGvUdB8N6foxulWzZljWN1uI5C22TqQDtypH&#10;BHX7zZAK8ytqkkE0lxp5kkVvmVfLRWhIzk5ZuvA5xkgMcjNc8q05dT7TA8L5fhbNq5R0fwF4N8JJ&#10;btpVqftU27bdSKGyVK71c/cUE45OF4x71qT+IbDToRNYo6W0ZaCHyZXMzvt5DODtYNu5OdpXGOua&#10;xrnxJmzuJX1GZvtTqPPkWNUY55UgtlCOueTg456jEu9Sub65UvqAjZ9salfu7h90ZYjK4xyewwDg&#10;CsZSPqKMKdJWgkjop/E0EzCUaYr5kWOHYryqUVSPvdFKlQMYyCcZHFQS6y80MaXK7pppt0clxdgC&#10;GD7gUD13hs5O7jkkYrBt3imhF7dNbwyW2yNZrRflMhOcuduC38WcgZBycgZbNo6pcTXE8Kyr9nDz&#10;SDPmZHO7PRQB17tx0ArF+8zqjI3ZfFFsUFxa2kxMZPk2rbtrHPIVT0IHJbnjjjORqWmrC9uQ3kxh&#10;oyxjjjhVY0yFG48fKTxlABkBiSRzXMjWBHM1t9vjmk+z5uLiG4ZvKBHy/MG+YucADJHPJOBmQ6nK&#10;t3HFDbXFrceY4bfCrRbAMvv4yGOOgU5x1pWOhV1FHWR3X2Z7hrZdtrbSO/7yTzVKA5xERkYI7JtI&#10;z9abDq1ibOPzLcrbzZZZFjZreRRnJyufLbdgMGJGMZBANcTrHje5sbOFfsMduPsxaGZsBmhyeGUc&#10;lc+h6AjB6nhNV+Lj24a0v57bzJD5ciwKArEnhtwwMgcBeRyTmrjTk9jhxWdYfB/Gz1jVPE8No7Pf&#10;aPbuBGI5AsYOUPJXavzEKSTxgg89qrf2vZSRmUW00MTW+2HeVglSTONu/jg8jjPB45rxhfjdqdqy&#10;tpckKtDhYY2tVlCKDjYd+A6nrtxj36Uyz+M19HdLOs+55HwxuHbCLt5k75Ptx2Paq+r1Dw5cX5dz&#10;W5v6/rp/wT2mOyNxOtxFpzMjLtkjhVh5cjcZAPL8Z+bHzdCcDNZ1/cajbW6y2WppHbsqlYRIItjY&#10;DDcx5LN0YZ5wRyBmvJ5PiJqV2v2i7MRxHiOX7uQT/COh6dwRz061ek8dyymMMjSKqgxC5uDIpBzt&#10;KrgHOOQSMcdxT9jKxP8ArJg6uzO2ufEUlugtL1oVZ1ZVcqG3EAAuSDjofy7Zyakg8WvFNNayxhbi&#10;2kUyRTHdvbZwmOpPoOT3PSuV0/xRq8832V4rWXc3+pDfu267GXjrjPHHfnoKj1C1lu4ybAyfLuZk&#10;hwd5bPIO7II4+bIxz+IqRSzSUo80Nf6/r8jpn8eo8UcxlUXNxIc+co4VRyTs+bIOBxzgnI71Db+L&#10;IEtFEl+kMO0+ZNsCbmZmOfl5IycBTk8YriYruazuHhumhV5o8Lc/Z2Y4x83PbPGfb8jMNTmV/NN3&#10;/pCqDG+B++I+6oXkbRwBnqT2p+zVjOGbVJPV/wBff/Xc9M8NeKmmSZEha1hUJv8As7hVTGCSSTg8&#10;cdec4rQHiSOe13XDKVCs8kmSGdwSFLBMBT/tehxkiuDg1iaeBv7Nf5vL2bfJyBz1x7c5I69OuMyS&#10;63PKcxXCOu7Lt9nZVTH3lGcnBwDjHGeRU8p60Mw91a3O6v78G7ltYrfzJIY8x/u28u3HGMdFUA/d&#10;6gHrnPNOLWILi3WJILi4/haCOZo/mb+8M5JXHpgfiM8wviZpp2tNQj3YkEzLNOGD4PBxxyCenX24&#10;qU36y3zG4ljaQKwmkkuD8hJ4VWAOWPHqBis+U1+tqWxu2t75WnsbS6PmQRiW3ZcsfujDerd+vJz7&#10;Ypb3X4UnkiS3MO+FWeVT5Xmc46/eX5sEDoc9QK5/UhFO7QxPG37rbJHG23YoAbGDgFs+/ueTwf2f&#10;cfaRDftujkkDMwX51GOmP7xPHOODnpRyiliJbIsan4gntoVZpri6UwqsUjo5xzgJsA3H3Of5V9vf&#10;8ES/EM0P7QfibR11zct98P3aYtAFVGW7t2aBR9cKc52gGvhbUbGWDybmK6aOGNiI/MbdJCzNjkgj&#10;jHOO/rX1H/wSa8Sw+Gv2wtE0bX76SC28QaPqGmL5MasDP5PnRMckFBuiIB5bJAIxkjty/wB3Fw9f&#10;zPkeNYzr8K42H/Ttv/wG0v0P1w0J2uraddfEawrIiRoFKqJCN20kcjhhxk4HPWpNck1fTdRWSCzj&#10;uNl15xmkUL5GBgt+AOfbPNUvDqnRZl1YSXDRTKI4VaIu4BJDSHqN7N8o9sngYrp7caT4jVUivGki&#10;mjbzN8hUqSNpySR0/nX1NSJ/JdOXKxs+tx+NtMXQdTVW1C1QtbXjP88mRkxk9we3bis21tkuB5c2&#10;3Kx43bshgO2e1bR8DXGgW8NxYuWiXAZlwXTYOxH3gT69D+VcP8VP2YfCnjvVh8TI/GXijTftSRi+&#10;0/R9YeG3hkHG9VH3Qx6kfxZr5PO8BUlH21KPM1ur20/4B9lkeZxpS9hN2T29f+D+ZD4v0CGORpIR&#10;tXbz8w4z/n+dctLp8MsvmpqMe+NvmPGD6e1aNp+zN8NrN/Mn8ReJ7zbnct1rcrb/AKjIyauW3wC+&#10;Dlr+/GiX0g/6aahIeex+9+tfnGKwOMqVG1TivWT/AEifoFDHUIwScm/l/wAE5qKOK5Elpcum6KTC&#10;qzD5Ae2P0rIuNJtoFlaxeFnGXMcjjnPHXv8A0r0NPhT8LrVWSHwszZPAkuH4x+NLZeAPBNl/qPCF&#10;u3y43sxYj071wVMpxNRJT5fW7f8A7adUcdSjtf8AD/M8muFiDF7KSGFlUrJb7vv8kHHPXOKhEdnA&#10;327T72ZZlILIrHrjpgda9jPhXwkV3Hw3ZqRzkp8w4/nTX0fRbV/3OmWq5X5f3PqP8ea4pZFVWrmv&#10;uf8AwDojmEekWea6TqOla5Iv9rMI7jopk4B/L+dVtaj0K2vHsW1Wzsbt4y0S7xhh6hj2r02bSdNl&#10;RYv7MtVUj73ljn9Kp3vgTwrq8LC+8OWs25cfNbr+dVUyvESp8qcW+7TQ1iqfNszgE1/wLqsLaV4m&#10;1Wz8zbgzfaBz6sTnpXHa/pXw+0K4W4v/ABLp9zCsm23ma6ViufQ5/SsP9rj/AIJzeEPjN4IvJ/hX&#10;dzeGfE3ksbG5jmbyJGGSVdAff73UdvSvx/8Aj+f2gf2e/iNcfDj4y280Oo2LN5f2qZmS4jzxIhJ+&#10;cH1HINdOA4Vln37qrUhGoujTba7p3Sfn1X3X8TNuIJ5O1P2TlB9U9L9npp+p+y3iPxT8Lv7PkE3j&#10;rRpPLVR9ke8jEinrwCc/SsN/iV8HrTRIdQs/iFoVxBt/drcahGmMH7hyQf8A9VfiDe/F3Vrtvt97&#10;d7pN6tHtfPT/AD39atP8V4XswGkhiXZjyWPIbPQZ7dfy969d+EsZu7xKT8of/bHz78QpX0of+Tf8&#10;A/YS1/aD+AF/c3Vq3xA0e1mihP2nfqMfk4I4JyeDzjP9a5YfHT9n/wAPzNBL8SdHkt5JA91Yy3ys&#10;rgnIYENgA/XivyUl+K0m+ZbaeKMHjdFEu0jHuKkg+KNnAEEkyzfuzuyoG7A+n8+lJeEOF3eJb/7d&#10;S/Uxlx9Wl/y6X3s/ZzT/AI9/shatpa6pL8X/AA7Ftj5gW+jVk5PAGcgZHYdeK0vCv7TH7LieTpuo&#10;/E/S7uzuJALd4rjLDJ4GR0/wx61+KujeOfD9w7Lf3UMIh+eMx8H1AGff2/lUyfGm3XTZlbVZVuIZ&#10;NtrJHIVyhHRhjsc8/h716mH8NaGFkpQrf+SrX11M3x1WlvSX3s/c6T9qP9lfRJ0gsfinp025Q8sc&#10;MmWQD1AHT39avab+2p+y5ayb7D4oWVxFIpbyzJkY/ocH9a/DrSPjX4Y/slZ9W8Qag2oCTc/k8KyA&#10;fd4xyTxjpgU7Vv2idEZ1lsLyYeYP3i7Pu4PAPIyc9BzjJ68V9Ng8gxGAa5Ki/wDAf+Cc1XiuWIXv&#10;U195+3Orft2fsq3KNcRePrfasgWSPJ+Rs9/QdfyrnR+2J8D9U12LTfCXiaS5uppQsX2VWIB5O48Y&#10;PHPqecV+Sfw4/aK+Cx8618b2OoQosJMP2RtzyyA5wxPYnr1x78CrHjP9pLQtd07TdP8AAUGpxXKb&#10;2mWOM7tpwFVSvcY6/wC1weDXtUqeO5r1OnZf8FnNHOr7Jfefs58G/wDgoR4Jl+Mf/Cjn1xby7W28&#10;0zRYZE9VYjgHue4xX1f4e8S6Z4qsFuIZUZXUEfNwc/8A1q/Dr/gm3+zj8YvF/juX4n6n4avdF0+3&#10;s2IvL6FkaeVueOnT9fXmvuT4d/tK+MPhP4n/ALA8WzMbZJQFkkY88Z/p+FfXZVhcTjMG5zVpJ6Ly&#10;MpS9q+a1j7a8R/DzQNaXdeWSupXGPL6j/wCvXH6n8A/CF8+x9NiXtyM/l6H3rc+FPxf8PePtJhuL&#10;W9V2ljB2njPH6H2/GuqvrESQeZAm7d/nFae0rUZcrbRHPUhozzOD9nP4XWG5rjQLdmDEfczk5zn1&#10;/wD1+9a9j4H8DaNH5VpolvGseNvyj0/w/wA5q3rsOrQOQY22/X9frWFeTXofbMsgO3PUjafoOtac&#10;1SpvJmy5pdTRvdV8OaSGgtraFf7vlr/nH/1qybjxhZucQlCu3Ktkc+n406PwyuoyYO0Rt/eByeKj&#10;k+G8G3LyDPO7j/Peqj7NbhaC3KU+oeHL+IvfRQ/P0Vsc9h+I96yxofhiK482Dyl3NlWTn5vXjiru&#10;sfDa5RWFuryOxyefvd8f/Xrjta8K+OLKVpLeGX1ZSRg47fT8a2p8stpFq3Rno3hy6YOEhk6/3W6n&#10;/I5FdXE8bwqWbLdl68968d8J+JbnTbnyryFkbzMbXbO49+3FelaNrMd8uzn0YL/nk1jWptSMqkba&#10;ml5A/wCfU/8Afyijyv8AptJRXL7xmfy3Q3O5ELN83ArX1h473wbNbyA/LnFYNk6yWCTj8Perraq6&#10;6PNC/da7Odcnqj4vl1RxaoWQbhUs2CoPGMYpr7mh442tgEUKxZenSvFOuO5i6jZwxXRcr97nFNV4&#10;0+6lWtdRiquBWej7R61zyfLLQplhAuQZfpUnnKq9R8vXFVUIHKn5e9LJuJIJz9OmKObsIkkbnCL9&#10;4/gaYtwd37weo6UhR5JBtDdcfL/OrMNsV5lHHf3pe9LYA2QypkJ93vjpVdoVJYBcY9PSrEuyMZU4&#10;3emeaj3GQMSDgt9wr+tW7ANSNVHAx3601yON556fSpI8qdpj43elSRxIGZ93bOM1NuZaARwQbB5s&#10;w+bsvcfhX6Of8E3/ANk74feHvhdp/wAYNfso7jxLrhzbG66WiZICpyOSPmyOea/OG5mWCMRg8qpr&#10;7w/ZX/aY1OH4VaHoVv4kjDJ5cdvb+VnyZFxjcTnjHJ9O1fn3iNTx9XIPZ4ZtXkua19Y2emnS+59N&#10;wrLDRzJyqpOy0v301PvDw98J9Hjtm1fXWVplkICt1ds/Kuf4uPQda7D/AIVrq3iIRSXDtGscmBDD&#10;JtG7HG7Hqe3t9a+ZdF/aR8drcyW2vX1vHFYq0qyR7VDKMHJxzzg849653xh/wUM1fQJnuvBkElxG&#10;kmZWa6HL8DAAzg8n8u1fz9h8jxWLqezhRcvRpL73ofqf9qYOjG8pWPsW2+DnjfT9PW1soLWO6kZl&#10;+0SScRqW/h9ePrz+FdPpHwVj0y2afUb6G61J/wDlqZRz6nHpz/LNfmLef8FEf2i/Eur3beHxe290&#10;4aKzjkkZWhf+E/7X1/lVSb9rP9sXU9lwPFDRR4DtvnKuHxyNpPT27Yr6fCeH+OS5pUoq+3NU2+6O&#10;551XizAxdo8z9F/mz9XdT+EGu6pp8cF7rdrYWrXTeZuk+cqB157f5zUJ+EdlpthFB4d8U2JaY7Hk&#10;UA8e1flnaftwftczI9hf+Mo5IZxuSaSQIUZRzuyeDgd8ZB61gXX7RPx8ttbt7BPjgscMcqlLhb51&#10;iGTjbj+LAxnqBnPavVXAuI5nelC9t3OTfytHT7jllxdhd1zfcl+p+sOkfDPw94d8yTVvF9mZGkCl&#10;WkHMnvk89hjvjjvW9pnhjwfoVm+r33iu0ZmBadlkAI78+nHrX5B6Z+1D8RvA3iCTV9S+M66lNNM7&#10;DTVusoknZ168jv24qG+/a68VXuoedr/xOVYZJEk+zxXknlyHcGIZVHHPB9PwxXRh+CsdRfuUoWS0&#10;d5PX7tTOXFmGktpX+R+ukz+B/GF1p/haw8Yxx3GqzxxoImBbBbCqOOhPft+NfRlzrngr4N+H7H4Z&#10;6NCtrp+nQBWbaF3seWkPqWbJJ96/FX9jX9t+DTv2rvBep+JfFkLW914kRfss2WS0BVlYjjA3EqR1&#10;6HjIFfbX7XHxk8ST+HtS8U+BDcK9rDNNHIk/mNJ5Z3OqFTkjGcjGe2M1+kcH5HUy6nUnWjFTdldX&#10;2ttr5/efK59m0cw5eW/Kuj79/uJv+Co/jufXfg7rkdhcNHcJHCZIpHG2O3dwjP0+8cjCkY59SK/G&#10;/WLrV/h94+tdd0ti13pt6rK4UL5oHVenTHBz168HOfu/xH+0nofx5+DWpQp4lR59Qj8i6huN6ymQ&#10;pkY4JBBXjoOa+KfizpOoW3xCuEuJBMk0aM2/5lJ2AAr06H26gnkCvsKkVo0fNc6lKxf1P9rLxDrm&#10;lahpLXl7D5w3BfN2x7t4LLkAEgjPGewrnNZ8d2OtQRSSq4VsLIYp9hkJH904X8QBnnNche6RNezL&#10;AHt5FuF+4hKgZJJGDjGcE+9c/JoWp2V39ksr141Hz/6z9231HOT+FTzdyIx7I1vEME85WZSwkkO5&#10;vm4PP3MdBjHT/Guav4Z0iFvKTH5isxZVyrtkdeMDANWdT06S60xpHkaGaFwd0bMisu3qfQ8D68Vk&#10;2vhvxBqUkc97qMlnayY3XlxIwQJ/XvgDrRdI6qcJSeiIv+Ee1OZpWs7FmWNMySMoCxgcksx6VnBj&#10;EzPahmy3+sUfKf8APWtzxdrun38dv4a8PTSCxtupZ8mZu7n1JP5duKd4R8HTazLh4pm3MFHlqW3f&#10;5/l61MqkYq7PQo4KpiKypUVd/r5FHSn8TPfxy6dMyTpjY0P30z34rrNC8PePvEF5FaSeIdUuTGox&#10;v1BygXPZQcdz+dezfBP9l678QSfadQidoY5EaQfZ+YlI6qO/HB/HtzX01onwO+HPg3TLeyWwtJ9k&#10;eJpmjKsvo2OuM4HP+FebWxmrUUfr3D/hjjK9ONXFzcU9eXr/AJI+Q/CvwR160v4vEWoytJcWzKVl&#10;vJQdnPHXPcHgAjHWvt39l74paxptvD4YvL6SPzbeGKPMqSfJwGwOPmPzc54z9K841rR9E+2TWWi2&#10;e2O6nHzLGNqkL0yQAAR97PJOPTNJoL3xu5Li2vXhkg3Bpo/lkGSdqow4AbIxjIHbB6cMa04z5j9g&#10;y7h/BZdRdGmrJ6/PucN/wVD+KmrWekXnwu1F/Jm1KZHazWJmEscbAxsP7hxznuOCM4rwr9ln9gH9&#10;o39rXTpPEHgjSLXTfDttM0M/iPXpjb2oYA5CZ5lI9FzjvjmvqP4g/CbwN8W/jD4Z+JPxN1ZprPRL&#10;WOO90WQ/8f8ACrZKBgcoCT85PUdCCcV9CfEb9rnwrqfgu38EeE/Bs1npdrarHp1vZTQRQWsPQKkW&#10;du0fdAxz15ya7KeJjGLuz4nO+CqmeZ68TiX+6ilGKTtdLVtu9929FbTquvxP+1v/AME7Lj9n/wCD&#10;Gk6l4M+PU3i7UIZ5ZLjT1VLezS28sMxgYyHfLuALRthmUggHBr49itrq/bbbRb14LP0Ufn+vpX2l&#10;8WNBm8Y2+paNY+GvEU0OpXkMt5byapuSeaMgqUjX5Fk+bgDouc45FefWXwr1fRLiaXTvhlPb7WBn&#10;3WwZ5DjkqSfmI9BjNVHGRinofJZ7wH9YxsVhm4wSs/ie17W07Wvd/lr4loHw6ur/AGy/ZLq6+bgQ&#10;wtt68fXv7dsV2Gl/DbxPECn2OOzWP5p0uNvCcYz7Ejj159DXq1v4T+ImrRSC30UJ8hCR3UiIF7Eg&#10;g9eefQjrxWg3wb+IF6kNzrGsWNiZPl8tId+9QRg44B5bPGepqZ4yUi8HwLRo9JP5KP5/5nmujeAd&#10;KtFM2qatJIuSv3wuWwSOp9j74HGOK6K3PhXRrxYYNE+U5T5st+8C5xnkk9cevfPGOsuPgVaQhm1j&#10;xBcXkMMRPlwjy4ySehwvHPXuO+Og6zSPC+ieEdLkWx0xrdVGz7RbwmRGTPUNy2c4XGP5Vzyqyl1P&#10;qsv4cjh9FBRt1er/AK+ZxegeHPG3iGNRBon9mx3EvzSSW21Qp4CkAZU9D6gda6fSvhDYNDJe6nfm&#10;SXbhWgUhOuCfKDbiN38Rzg9Oa3YruysI/sd4BNcSMxuLMSeWJtwG5HByowcAk4LEemK53WvF98lh&#10;Fq91dzX10GTzJi3mNIwbGAyYxkHjIAwrd8Csbs+kpYPD0I3nr6/5HVW82kRWA0+ysLePy0Km1VSI&#10;2KnY24v8wHQ8Hk55qlqfiiytGmbU7sG1RFQSNFsx22Fhj5ew4BAOR7cJqfjvUIZ/Imu5FkbafLkx&#10;hoz0TOO3TOd3PrWZf64D5qX6x7gG3Qv9wg5IUsfThsNk/Q1PLIueOowTS6HYX3jiWzuZcRt/qVKw&#10;zSDax55zkM2AQMHpx61hP4ivbu2WCW2iu1LKWmjmcASkfKAwO5Np/iBIOcYOMVx914tMUEeLz96c&#10;ssNvGcN1GCcc+3qD14FVZtYMQjskRY2+UrHHb8uNmQi5O1R6nJxWns5HmVM4p9H+XU7CbXPEMmn/&#10;AGqG+ZopLjam2IMu7GeQeq8fe59CBk1JbX+qs8z38W13j/0qFmJVUPCh/Rd3IGQRnHSuf0vW50fz&#10;7aKO3+zjYnmSl9ztkguAcYPI2jJ6c1YtPEBuVmh+1Q2cKg/aFgiYmdu+FH3lzk4HP1OKl0zalmEZ&#10;WfM/69f6t3N5vEGuW13ZNfa9ItnCrQ2tqyZt4XHBCpjBbI53ZGRweBUzXy36zNqfnzStGyxhG+UR&#10;kAHJ6HBOFX7oOax11+awto4dPv7VVdCZGlJdQvBYdd28DBDYwNwGSanXVb4sIprJj5e0q3m7vNTa&#10;MHKZYkZxgdOajl1Oyni47X/U0LbVNMt7c295FD9lW1jA8yRsRsCASwUDG3ng9c5qxLewW9uqaTp1&#10;tNHNIq+Y9wy7kxncqqRwcgZbOc49qzIdQvrpPtfmR3BkDL5Mc42ghxh8YBAyFUdCT2xU0mj3eox+&#10;XLZrb3F1LhgnzsF53DAx8pLYH0JA4p8p1LEOUdPy/XY5fxbez3aG4neNrplwq7TGz8gbug+bb3wO&#10;B27+e+Jne6vWWJW2LlFLRc4BGSeoBHT3z37e3W3gHTJIJkm1Wa9ujCn2r9+0hSPA2oDnkJxjnsAc&#10;Vz2q/BW/1NZT9nWE7SZo2hfO4H7ucYJbkg9BgnuM703ys+YznK8Zjqd4bvp/wf6/z8TvJ7lJWa7X&#10;Dbtv7tjhcDrz3xjmnxa3IbfZPcruRui/ePHbHt9f5V03i34S6noqPdCMK0anzlmX7pB6P+Xrz35r&#10;itWtL7SX8poGXIONgZVb6fX24rthKMtj8qzDD47Laj9rFpHRaV4lELI3lLHGoHl7lOVJHLHrlunt&#10;+VaMPiSCzc3MN3J5kK/MqrgyZ6rzntgew6elcDFrssCLbR7MljlmzuHt6D8PzqxDqW6HY2cGRf3Y&#10;+8MdOvb+VU6UXqctHPKlOyT2/D+tD0G28QyXatZXAVkA3xxvJ2J5O7uRyMccscVrWniTzIFgtrDy&#10;o41BY+WoDjGMcHc3+6eT9a82XXriA+dbzRqu3jtu56fStTT9dRZTfTXgEkkinb5aZYn64G0enT+d&#10;ZyonuYXP3zWcvXbY9JsvElpfD7LdsskLosUSTymPIJ4wzEnOR+XHTNTjS9EhtmvNKtgTyvk+cpjc&#10;88jcTkDG4gHOe9cXZeKrfTbZkjhjVUkw6tg/Pz83BPPYbeCM/Wtix+Iuj2Ui3NxexzN8oYffdgO2&#10;3OASPVgKxlTfY+nw2c4aol7SSv37elzZktNUaTbIZ/sirhXtVYHaSCxyMEDPBPQcY5wa2tD1yG0l&#10;aygtJJnjTbtmk6Kfm+X2BbjOeQOmaoad8R9Imtmhk+0ZnwnmQNtSX5gSHAI3L8vAJIzjOMVohdBv&#10;RHPeytGkcm63aRWDbcktwCenGOeeemKxlA+gwuIpt81Kaf8AX9WJXvNK1aYRrLDJHNIDt3YZMDCl&#10;Sed2M8nvz1qSKQ28rCE+dl9qzLb4MTfwke/OOc54I6HJKnh9opHCNvSPLzRPhV743MMnHcAAc9cY&#10;qvE0ygx2+1mhGGuncMo4OcAH3Bx14rKUT14VH1/A1LWHyoZJmdpDDkeZ5y/MOD0+uTlSTj6Yps8C&#10;3E6wvdsyMqtJ50ZfeTxuIB4x7YzkcAVT0fe2pHy4wJIVK2/nW5YLwfuHOAuTyeD044qzcXcUchWO&#10;PHkH51CgEsPlbbztYnPHcgd+DS5Tf2i5S3JBJCssstzCN8LZ3R7ti7cjcFPynr+GBjivVf8Agm5m&#10;f9vH4ZizuW8221i4u5lVusUWn3Mh3AHAXpljwMc9a8X1PUNQjT7SFLfKT9o+X7uMb2Vc5weOM5xg&#10;8DNe7/8ABJeZLj9rmbX9UuW8nSPA+qTYtbfzGle48q2VBwOoc9wAM8jpXZgacpYyC81+B8pxhjqd&#10;Dh3FX/59yX3q36n6efD34uf2x4jurp7+P7Ou5o5GnHG0gSHLN05H+yOcck16Z4R+JL6xqrWcNnFD&#10;py7o4WVRJvI+YyDP3dxyAOOmfr8x6l4y0jSLeO00NLKHUrR0l1K5aJGhso3J2bpBlfNJ3E9TwAM9&#10;K3/AHxO1gmPxNZXN1NYzWrRWS3SbomkZigmLIdzBmBYZwWwOBX3VTCxkro/kenW5XY+x/C3xE06a&#10;zBFnugBZWUdcgZPA78V2Ghv4f8QQTPo6jdGMTW7dMY5X365/GvlHwn4uutDt4otanMdnu2tcTfLI&#10;5BztCZ+6MnJPQnGTXrnw3+INwbKC9e1aHzpmMJt2XZIA33wQen+zjtXk18O6Z6FOpzepqeNPDmpa&#10;HqbtaTKtnN/qWaP7p7pn1FcrfXesRnfDL5i+gUc+1erbbTxnpDJIY/MmXDopz8398Y6MPTuCa811&#10;+GLw3q02l6nK6Tw/w+SQHH94c9DXwWdYD2EvaR0i/wAD9ByPMPrEfZT+Jfj5lGB9QvRtuYG3LwwX&#10;7v8Au0k8GpHMa20ynA/5aAfL+FVJdZsVdfL1Jl/2Vt+evT2qKXxGqu27UbgDrhIgMdsfWvmKlSC3&#10;f5H1cITk9F+Zda0vYTvFpwybvml61DdXWvSsp+wI3y4Vnbtjp0rPudeXezNeXkytyuxTn+X6cVHN&#10;rcUKssdleOV+6HbI5wc1xyrU+7X9eh0Qpz6otSvq7sI3t4+fvbmHFVru8vo4mR2iG3GVWT5qZH4h&#10;uElwmhNluPn7j8famN4iv5QwbQlZuo3DH41hKpTtpJ/czojCV9kULzWNQkj2x+dJtYndGvOPy6fr&#10;mvDf2wf2IfhF+3F4QHhX4q6YNP1C3jY6T4mhi23Fg4GdoOPnB6FTwfrzXvUuoaxNuk/s2Jh1ALYI&#10;4/p/Os+5jvWZVfTYN277rZyf1rCNWpRqxqwk04u6aTVv6/HbYurh6OIoulVinF6NM/BP9pz/AIJ2&#10;eMf2V/HbeGfGb3E+nyzN/ZGtxxkQXsY54xwHx1B5/lXm83wNsHXfLPKuSfvccD37n9P51/Qh8Wfg&#10;94I+OPgu6+HfxM0DT7qyuB/FGN8b9nRuzD1Ffnt+0T/wTef4NeKGutJM2raLOxMMyKWK5HKMcdcH&#10;qcZ55Hf9M4f4kpY9KhiXap36S/yfl812PyviHhmtlt6+HXNS/GPr3Xn9/d/nwvwG0WOP7VPd3G1j&#10;0UY28ep6dOp460Q/BHw8JMG6kaRgvMjbRkj9P0r7CtP2bNPitEMNmzBgVXaDu4zzxwQAfYdOSM1o&#10;R/syaX5wihsZW+XdF5f7tvZiQQByeueOOtfcRwftNmfESxXL0PifVvgrZ4jGilT3YyZx/nnFXtN+&#10;C+mxWrDUrYsVba0y5wM/xe/IIz0r7Ttf2Z9LJ/e6YG4bYsigNt2n5h1yM/TOQasj9nWyJPlWCrG8&#10;QcKqfLGR93HBP3uMEZz7c10RyuctbmP9oU47o+DvFnw8sdN0drq309kkUgMyg9c9P8f6Vo+Jv2Zd&#10;Y0H4Jr8WClw3mSL8vljYyt3B9R6Cvqz4yfAGGDw3c3kOkbZIHRpMAqVHAI544Oeh9a7r9pr4a6dY&#10;f8E9UuLO1WMp9nm3biRGRwe2On5c9aP7LlHm5nsjop42NTlUVu7H5t+FJzbXCtfWiyAZIZl4H+1z&#10;X6Qf8E2PF3wX1S30mDXNC0NdUtWMLPcWa5wSMYJBAbrjPPX04+E/CPwpg8dLNZaHOq3ixbolZtqs&#10;3XH5A89KPC3iH4jfAHxxb6hEs1lc2zK/zZGf8R371OHj7GSnNXiexR/dtNn9E3h7RTfaRGLGOPyc&#10;f6tI9q8j0AHY8V5j8dfgLLr1rJqtvYMsy/dfadxz1Hr1API49a8l/wCCZf8AwUe0f4zaFb+FPGGp&#10;xx6rGqxurMOeOCPXsOOma+9LSz0nxPYeaskciuO3PBGc/SvcVWWGkpx1T2fc9iNTmSPgz4ZfGvxl&#10;8A/EK2GtQ3fkeZsmaRuOG++oPIGMeuAM96+3/gJ+1F4X+JGlxPFqUbSMoPlq3v8AX9K8v+Pn7Jei&#10;eMYZL6yt1jnIwrgDJ+h/z+tfKHib4d/Gj9nTXmv9JaZbeLdIJIQdrBSD2H446A+tdk6eGzGN07SN&#10;OVSP1ZaDTdYtfNTYysM5POP88Vhap4YWJ/ni46DK18p/sx/t6WGreVoXi7UEjvI2wNzZ7DjPt39M&#10;9+g+vfD/AIu8PeMdNW5s7iN1kjBVlb9a8Wvhq2FlaSM3CdN6bHPLaR25ymFO7DE/096Vr+3hLAY2&#10;nlvTPrz271e8SaFqMfz2keVX+LbnP/6q4/ULXWVn23KsFVerH5vcVEYqXUuNpq9zXu/FNpBGqsyf&#10;exnsf/r1zWu+OkkVore083du2rt/T2+tLFp0z/PHKzcsGLds+9aNp4YiC5Kht2B82R+tbRjTgXyx&#10;i9TyXxVrd1LP57WjRybvl75x6Dt+vetXwH46mVVt5CY9vXdyD04Dfln0rttb+HdhqMbDHlnkrxxu&#10;xXnXiPwhceFLz+0bLT5JA2BxzjHfiuuMqdSPKX7stj0X/hY8H/PaD/v4KK8u/wCEpvf+fCP/AL5P&#10;+NFT9WF7OJ/OvoBMujrIR2p1+7fY3I6bah8D3H2jQvL74qXUZitqy56CvP5r0U/I+Ht7xgSOEhwO&#10;9EMmBx3okeJ41bGPWmQnB4rzZbnRFEGrKzWzDPArFU7TzW9dqHhkXP8ACTXP52swzWNQbJA/8R4q&#10;VGR1GWH+zVUMzd6VZ/m2s9ZiNBHC7drdTjgDipHu134Zl/x96zWnY/KSRmmmZi2QPp81XzgaRfdu&#10;ZN3f8aCNq7Ucfd+ZievtUFvK4jGV3Y/SiS4PmFkC/wC7Vr4bsCUHb8yM3+0G5qG4vwoMYbrnoKhn&#10;vfmY5A5/hqoTJOuW7MdwqJS6IB7XBkb58/j0rQ8PeMvE3hVs6FqskG7nYnKk9M4rO8mQnp7HmnpA&#10;zcJn8DWUoxnG0lccZSi7xdjtP+GhfijKPKn1t5F2/KrMflx0I5/xrPt/jH48tZfMtNVZSWZtvVQT&#10;1PXvXOCJ49xK/WkdWiXfgehrFYTCxVlBL5I1+sYh7yf3nqHgjxp488XWeoaxc69Ks1qyESRjbknj&#10;qOhPNR2GveK9Vv7mS8124ZvMIDeb8xJPrXT/ALGngWPx3FrmmFl+UKUT5dzHaeBk8d+eeorTt/hJ&#10;qtr4q1K2tv3rRXWxdq7cjOOnAx9azlh+WXux06aG0KrlFXepy2/xFK7I2pTfMMbdxbIz0/PP4fnV&#10;O40K9utplvZ22SYVmyP1PQ4zXpQ+Emtyts8oLIoO4oy9e4LZxz0GOtW2+D2qkAmJfLkfBSPk8nBP&#10;Bxwep9/Sp9jU3USvaR6s8vOi7FDPGzMvGGzn6e3Uc8/hT00tVRo41BKrzI2cED19OlerN8FdU2eU&#10;YD82NqbtpwewJ9fbpipU+Bd2Y5Hl8xoY2x+7UY6ggADk89RjHWqWHrfysPbU+5x/wV+F/iT4qfGL&#10;wr8OfDD+RqOu+IbOzsbgsQ0TSSLh1b/ZGW49Pav0evfi/wCAvAnxX8Tfs+3GvzXCeH9el0xJbqfl&#10;5l2ncx/vnPOByT0rzn/gkP8Asvatqn7XGnfGO90hbjQfh/ZzajrmoMP3VpcSxvDbDJGN+5mIAzgK&#10;SOK+Wf2rLr4h+DP2nvG2q/2bqEk174qurtbjzHEjMJCVfJI9gCOMDArsoxnRpNtbsxqSjUlZG18W&#10;k1r4P/EXUksTM2m3krywwJHgMjNnIPHQHuO/euK8R+O9H8U2scOoOsctv8qych+mFA/D1I5rNuvj&#10;T4q8Q6etj440KZod2PtJY7mJ5DsmDliRyRjP6VzevNBPpwktLmGRmy26Nhk8H7w7N36dD64rNh0M&#10;rWda120vGnim2qTlm8sjP1/+tXPat408QmI7taKrG2f9Woz9citvStA8T+K9Xs9N8O2d1fT3kiwW&#10;9raxMzzSPwqLGOXYn5QB/jX6kfsBf8EUPh58MPBkP7S/7bunx3N9Zw/al8OX5ElnpSqch7hRnzpQ&#10;SAIzkB8KMnOKjByZ1YXDVcVNRi+tvv6JdX5Hw58Jf2WNRs/gxJ+0h+0ldXuk+HsB9D0u6xG2ssRu&#10;iTYRuAfBKjPzDnp18Y+JvjDUPHOtO9tp62NjH8trYQHhFXpuP97HXt9K+0v+ChvxU8U/tI/ED/RN&#10;Ju9M8L6Kzp4e0bG7Zj5PtMqAAB2QLx/yzGFHv8ty/DKUSLKtkzLkNIqw8FsH7o9hu6cetcVTFU4y&#10;aiz9JnwXmVGjGjGDWiv3fr6dvzOE0Lw5JPKsbo/C7hgfhk+lfSn7PfwxsleOa+g85lKPth24B6Ak&#10;njpnAHJya4Tw/wCBo9OuP7UgjaSOMYZt3BB4Ibvyfzr13wv4mTRLWztvMs45NwWGMqGJycYUY6k8&#10;c9uegNediMRz6I/ReCuFaeW1nWrr3lsfQfhO58N+HdCt7UQr5Xks8fl/wuOuAMk9B1zznjqaxvF+&#10;rxT6ctw8xt1eLezBmkS4wAWHP3RjpnJBAz6VzEfjSG3jjlu9SR55AvmSXX7wMQSCWwMLj7o6E46k&#10;Yqnda3dR3H9m2Rl+2W7SLJHOSWTgnaGyQ2MZGMgHpnqOFybP2KmoxIZLnTH/AHc6zRM5ZPm3fd+8&#10;CMDbnnnAGQMcd9Aa7qMTeeTEGEZjiZrQMOVx9do4ZcY5HJxXJyeJ5NChEt0yw3jOBdKzbgAR8vzY&#10;25/2eo2/geb1jxdqWqEsl1HbxtuWQxttWQMu+RQeWKsMdMdQBmjU5cRiadHVvU7bWPEUTL5Rhht7&#10;iNA+92yeF+6g6jJ6E5ycAAYJqncXsJXeqyXDSojXC5OwKAT0U9RnHYZz0zmvPdc8fJYMuqLPcRzX&#10;CgyXEfmMw6gDLHIbIYFuNq96y7vx7dXGnpIrj5d3lRtHiKMjgYKvx0By3GScAd9OWW54uIzbDU5N&#10;XPSIbmwUx241aQRws7Qy7WBD4Hys2cAZOR7/AEp1n4ggnnWS6jabdArRxwTfvHUA5K88ZYDLAdfT&#10;NeSXXj3UreTymvTfRujBTMp+91wB0wMA+nf0rEvPiNexWzCS7kOSf9H2FV5GDx6465OD3ArT2cpH&#10;h1uIMHRvdnvUuvaRPeSm0uLNoZLdnHlyiNWf8PudSxAzkLzjOarzeMT5y2N/bSSeXJH5bLl1TttA&#10;A4OOe4/nXhv/AAsa6v8ATzHJHtO7G52Ak56MAMZHHoBg+3MbfElzE0KXKt8pZWjkKqpPUleDxgHP&#10;ILfQU1RkcUuKMCtb7/1sewT+Kj5bJbNHJLMrxK11uLZ5Pl8Yy3boDxjp0x73x3N5e830k0a277RC&#10;u2BWwCCIz05yfTBwORmvI9S+IDRQxwahaR3ka/ejkkBW4J/iY5y2DkknJJ7kVl33juOaVpkht1kc&#10;AFVXaOOhA7Y/Dk+laxw8zysTxhhKfwv+vut/XTS/ql346yrTNGrK0LI0citt3Bfr82TnJPPpyKw5&#10;vizlNltMsjYBYYA3n+8zDHHHPfnjrXmt54rupQl0ZJNwBYtMSVXnnZ7f161nvq4mLXCTyblUlZF+&#10;XnPXPbnsOK3jhe587i+NKzdqbsd1qHjCC7zASs0uGEMcbbVjB7nsBnt69arDXdTA8y1SSRvLULPI&#10;xUE9OP73oM88VyA1tY95aMqkihUjGCMcEkn/ADz609dfzCsd0t0YejeVt3Kvvk8YOOBz71fsF2PF&#10;lxDOpK8pfd/X4/kdPHqsqIl1qmpKd25fLkjwNqnpgDjv7duTWtp2sTXVwbSF4988khkVovM89duc&#10;EnOBtGRjkA4zxXDf27GX32zRiRWztVdrKQODg1IuvQvbyWyzyG3ViTGpP3iMZ28nkZ+g4HFN0TSj&#10;nig97/P9f6t1udtFPHPHLdrDC0cakxwhjyG/j65xkjHUEjJPYz299fW0UyyJ5A6n94VwdoBDnkIO&#10;jcY9cc1wqeLFhPkSwfOsQWC4Vm3KPRvbGPy4q0nja0KbhM25VCNM2GEr9i2ew6YOTjA54qHh5dDs&#10;o8QYfdyt/X9eX5HfWF4sxb7T5cixsMSKwbzDt6jH3uuMZ468kCtzStRtIJBJcBVhkyZIpw7FiT8u&#10;wcFlHIOSOSD6ivLbfxxBA7yWTRw7wU8tI+gJyVJPUcc+p/Wc/FKDzJFa6WOFnJHmqWkjUgA4xnHT&#10;Bx2rN4edz18PxRgqSTlJHqKahZRX0M9x9sh85iHVPKlKbcHYzlPlAIGABwOpBp0PiQyzfZtORVK2&#10;+1o/MMrSLknfkD5QvPGcZPSvLbr4lhyYnv1lUHG5kkcH1Dj+P8MDJzzipoPHtsyG18/c3ms800o+&#10;8Wxxk8k8D2pfV59j0afFmBlKyn/X9fI998H6us00eo3X7uOIstvDcsoaXI27d444IOXKnByDnFeh&#10;6T/ZMxitXW3WZsMqN8xTr8pP933UEDB4BOK+TrT4nKzNLHeyqwUo2f4ue3bbwAR09a6/w38ctStL&#10;dYLd2uY5mZpisbHaw54jz0znIGADhsc1nKnKPQ+ky/ifK6mjmv602/pI+kL/AOFfgPxdHczWc1qs&#10;sUSs0lxPu2Ls2srZzhTydyjnJPBry/4jfsY3t9C66BNYssKFobe2b98ibcrnccHuc456c9ay/Dvx&#10;lka8863aKNJGZo1aYDDEHcccceoHodvNdloPxm+w2v2K1vJWh8tJWXywzhlyd5C8HIAXnqcHk1C5&#10;ontVY5Pm1G1RJpnyf8Rfgh4h8O3z27aVcRsrbF3R4B464PbNcLqOk6rpcgS7iZdvZuSSO9foy3xg&#10;8PeNrJ08Y+H7fVFx++t7qESSQbQPmLHG0qp7YrhvGv7Nv7O3xAt2k0wX3h+8ktVMaW2Jk3EgbyrH&#10;ODnOAcqMk9K66eIfU/M888OKNZurgKiTfR6f1+B8Ki7k+6JNvdW649asRan8rBpfkPCq2On+H617&#10;b8Q/2E/ihpEC3vgt9P8AEce8r9n0u4VbhMDJDRPgkgHsST1GRzXh/iDw14g8J6g2leI9CutPnRsS&#10;W99amNjx6MB+fSuynOnU2Z+VZlk+cZLO2JpyS72dn89vxL8Uiui5kXbwVCjqR2H0681et4nKboJW&#10;8s8ttHX6+vTpXN2168Z8qPd97P3eh9BWxpuuNJL+8kUIP4uePf8Ap7/SnKJjhcVBytI3LO/v4P3u&#10;mQhW6OWbcB3PHQDPH1rotI1y/wClxBJlQzRkyYIbjLEcjb6nk56VzOm3Vp8qSuse7D72TlWHOf8A&#10;Ire02XjZE7M0vzozAYB65OOuDnI9DXLUjofX5ZiqkZK0v69Du9K8S2DOgnt/KZ7j/SGkkB2jHDMM&#10;Y5xyBxjsK6GKa2e4imubVWkbb8iSDEq87cZYZxwAfocVxehRww3bJG7Z8ob45lUsA3IILcZ3dvTj&#10;muo0eysGSHTrSC3t9+7dNcTRxwjGMg7jhcE5ySchvpXHJH6Tl+MqSp+80bVtvW1+wh5JGXiHcoOx&#10;Sfm75OOfmwQe/WkvG8nUkN5MZk2+YIdoiMxHU5UnOMZIwM47VWfVLWzt5IWXcu0SM0cRKM+QuxcL&#10;97HA/wB33rhPiF8Q7e02xxxTB12mQvIvmwkdR3IJznjjFTGEpOx14zOMLgaDnUlt/X9f5XOp1bxD&#10;bafaSRw635mZt6zMoUhW+6MkcZ7/ANcV9lf8EYrXR9Jh+J3xG1bUGjtJpLHSN8kIczRDzJ5IlBGN&#10;27y8HI6ehwPzVsvF8s7G7a5ciTcjbn+YNwemfl4x7V+mH/BLvVdJ+E37JVnrPiCzuLi68Tatdanb&#10;2EV0g8qx4hE7I46Hbt3DkBgemTXt5ThX9cTfS7/T9T8j424mhjslnShpzNL5Jp/oj6r1yz8K6toc&#10;ljY+F5GFysY0+BVEv2hix8tGkUYGCNxwOj9uKv2ktzoWhDSNXjubPXIbkRw2NnHGLbzc/NChPU5P&#10;B65XgDPHEy/HQSWx0bwn9o06+2qI1vFT7PaxktkgjpgnbtGZMPnAFWvEXxG8LaDpl1cxeJtLa3tL&#10;EQ/bY4/PtjGGwBBNkL5u0HJyNoyeTxX19nsz8P5o7ncRfEey0rWNJs9SkmeS6tmyy7ZIyFGGLjH7&#10;rHULkk85Irr7X45r4agW2sLRJLe7jA07LHG0/eYFRhjjJwSee1fMWkaxf3Wrf8JUmnC4tYIWms4V&#10;kQWxWRjt3fNxECGJBz8zD1rZ+FugeK/EFtc+LjryxmW7hbS7cXCohaJeJ44sAR4UlfM2ZzzzmiVC&#10;ElqEcRO+h9p/Dr4rPpkn9n6d9p5t1a3e5kHztnPy857HkjnpXrfiKG0+Jvg9de0tIW1Czh3qWAYy&#10;r/EuK+aPhb8MdV8OyWWpXEV094sYeZJb7cZkYYJd2+/g5wVwPmJxXvXhXxNa+GpX05ZGW42+bPGV&#10;H7pc7R0HzZA/Gvmsww9GpFx3T3/zPoMvxFWnKM1o09P8jh7qbXUYiGygjxzu8kcEVn3cmvNJuVVb&#10;+8u0DjP8vTvXU+Nwtvq73tndQwwXWZI90fyg56D15/Q1zl3ctC3nf2sq9wwUc/59K/Kcxw7o1pQb&#10;Z+tZfiViKMZpLVDYLHxBOm9ZkTdyf3nvTbjSdZKDfqcY3L8oP92pU1KBmaSXW5m3cRtHHjAqpNd2&#10;LRsov7py3+0R+BOK8uUYcu/4nqRlUv8A8Ac3h7VkbzDqsfy/wnPHHQ0f2FAsam61xfXb0P5mq6LZ&#10;3QdWS4PfLMeV9cd/60gTTrZNraQZGHaQng/5/wAawtTWtvvbN/e7/giSPw/oLybpNdLr12rIBjt6&#10;0hsPB0ZKz6hIzFR/y0yfwqAyaaoLJpEK/LxuUEZ/H0/KkM14jsbOzT5U+UeSPyHoaw5ox2ivxZpa&#10;T6v8B0kXg5IvMMjN/D8zHB+hqvcweAtVs5dHv9FW6hkVhLG0ZYMOc8U4Xers+FsoG7uqqp2+/XrU&#10;5u74K0bMoX7y7YxxxxwKcKnvXikv+3f+CKVO8bN3+Z89fFb9myDSLk6z4L00nSwcrC8LF4euQNp6&#10;c/TtXAN4FtJSYJ7VhAVCrDAg4A+8MEE9c+p619hxrq0kbGWRyu359w6/h3715744+Eds6z634ekE&#10;UybmktxIQW5PII6cdO9fpXDvE9SMVRxD9G/1/wAz854g4Vpyk62GXm1/l/keBx+BLeTzHZVXdtdf&#10;LGMDoQep29Bj6U//AIRPTVnVpIIRyXES/KJPfH8J6H6jrXcS6W6xkwxyBVZgY9pwhHTJPAqG4spL&#10;aLe0e5lLMsZQbl9eT1zjnHqccV+mYfFxqK6Z+a4jA+zlZo8Y+Kfge0/4QzUJDGp/c5MezcGPOB1w&#10;GHUY71gftY2lin7Al7FJJHJ5dpGPmA4+bHbgnP5AZr1v4i6FFeeG9QiaFmX7OWXauRuwG3cf3SAc&#10;jPT0rxz9r6G9vf2GNUt47llWGxD5ZvmOO3BOTjPrxXdKXNTv/Wxz4enyYheq/M/ODw0NR0TVYdd0&#10;R5SIQrzR9W+pHp7ehr6g8EfDT4c/tj+C10W6eKx15I8QyAjcGxkLzyckEcHpXzP8I/ElhaapBZa3&#10;ZrJDN+7uIpI/YgEY6A5+or3vSPAPiz4XarZ/Ez4VzTSWbMsjJGSyRY7sozg/Xtx3rPL480drp7o+&#10;upxR414i8I/GD9jz4n+ZPa3ljNby/uZlVlE6g9R09K/T/wD4J4f8FV/CvxDs7Xwj471B7TUFUJI1&#10;xgK3HUHqOh4P4V55e+Kfgr+2l8L08N/FCzj0/XLWEfNt+ZWwMkH0JJOOx5618i+Iv2V/EHw28UXD&#10;+FryaZ7dme2mtd27cOQDj7p+vPSuv6rUpaRV4Pp1XodNOMoPQ/oE8L+LdA8YabHNa3yzRyZCtGwI&#10;xxz+oqp4z+FfhvxfZta3thGysCPmUdCP8/nX4/8A7Jn/AAUz+K3wLv7fw78R3uL6wVxG80mMBegP&#10;qW/U8da/UX9m/wDbQ+F3x20a2vtE1qAzTRq3lNKN3I/p3/wrjqYarS9+m7r8V6nXyveJ4D8fv2ML&#10;vw9qD+KPA9uwaNndQnCg46cDjp+ea5X4I/tVfEz4Oauvh7xYlwbeFtp3NjoecZHIHTB5PXjpX6HX&#10;miab4htGwiyJKMN8wweP14rwv47/ALH3hfxxBJPZ6akM4Gdyg9ACMcd8cD611YfMKdaPs8Qio1Iy&#10;0PQfg/8AtWeBfiBZxxf2tC0pzuVnGVPGR+oyK9LaPQ9bh8yIo24ZVhg1+ZPif4P/ABT+CHiFrqzk&#10;kEEK5t5ImOBycYx2wT9MV7V8Cv20tUgaHRfFTN5qkRu0jfMWHGemMYHbnjmoxGV6c9B3Qp0VvE+s&#10;tT8KmCNTaDb3+VenH+cVhzx39o+2V25bHPYelSeBPjdoHi22WOC7Vj1HGPSuku7bTtQXzkK/N/tf&#10;e5/lXlv2lN2mjLmnHSSObg1Dzf3Ug+7/ABM360XWl210rRyiNk/iVl6t/Spr7QVt2LW+7aD/AAtz&#10;nPX8s1UjmMWTIzDv83fiqut0XvsVP+EO03/n1t//AAHWirH2i8/56/q3+NFVzS7i94/lY8C6g0Fo&#10;Yl+laepsWs3ZR14rnPBkw37DW7qTMLYjP8NcdOX7mx8i17xjSuFTcw+tMjmzLtA49aLxiV21Xj3e&#10;aOce9csjSJNNIzLIm/j2rCuBtmYAdDW/IyjcAvB/WsK8R2uHVR344rGp8KBkCswBlZjt9B2pFUMc&#10;574FPFvOwB8thj261NFp07jLjFZ7gV0Z9rFQM+/erFvbs7eZ1VW4+tSrZrGcyt2+Y9hSyTKvyRg9&#10;OnpVcvcBs0yrt2gD6duarmY7cBuR1NJJIzngcc7c1ExfJZW9qm9wHKWxkvgdfpTlwdpzwB81NCsW&#10;wA3496sQwMzcJjJ/OgB0Keo6H/IqYLHvDbffkVHvWEZH/wCqhpHnKxwo7N0VVBJP/wBeq+EB29Bz&#10;+FVbgkj5RxWtpfg7xXrbPHp2jXDeWvzjyz8uPWqN7pF1ZOY7kMrr95SvIolGW9gPrv8A4JMeGY/E&#10;Oo+JlntPM8pY23K20qMdenbPoevQ16/YfDFL3xPrUskCtvv2aORo/u8njHcZwPwFcj/wRV0xpZPG&#10;NzJHnYUI3YGBt5PIOOPb0r6T8G6JDNqutTXMVvIX1Fy3A+U56qM8Hpn6V7WDpxnh4pructSTjUdj&#10;zi3+Fa3cEUAt9saR4jZrc8NnIHbJ3dD1x15q9a/Da0SRWtUVV8nLFYc7CfmOPQ9AepxnJr2CPwvB&#10;vEBV5ZFkDfuUxkHnd+nQcnj61Na+DpDuhubb5lk+YNEZMHnC4Gfbk9Mda7PYwXQx5pHjtp8NrvHn&#10;lBaxKMrJGrMWIJLZyMHtnpj8qsxfDAzvIJIoY1nVfJ2McgHaR6Z54+mK9pj8HoyJBPDG0iszLEVU&#10;hsnCllxlWIHfnFWrLwrEkUKWg/dyRCRZBH1Ab5geONo9R0GOcUpU4Ir3jmfEH7dei/shfsqr+z94&#10;c0OCx1TxPeXGo6rrcyruuCkiiOPbjnAXGCTjt15+Ifir+0Xb+OdYm1vxhdW9zdSr/o724B+UA/K6&#10;gZOCT3yPXnj6s/bM/Zxk+MHgvSdR0Hw+t5qWm3QiWGBRueGZ1DEdcgEBsjnBNe0fs9fsNfsX/s6e&#10;EdO8N6n8OLLxF8QLhguoX2pKZJJrludkaEn5VyM7ewJ4ry8RRqSnyrY7Kc4qN3uflJpngb41/HPW&#10;Da/C34b6lqUTTeVFeR2jLDub+EOQF5/n0r2/RP8Agkz8SvBegWuv/Fh/tniHUZkGn+FtPhaTy2OM&#10;eYQQXYnjaOAMknjNfsR4R+HPg3wrb2un6f4b06C+jR0s4rWyVUhXq3lqAACc9fpWx4d+F9toeqR+&#10;L/Elr5+pXDN5IaH/AFKN8oCns5z15449awhh6Mb8zbLlKpLY+ef+Can/AASj0P4HatD8Rfippdne&#10;eOOBBJCwkh0SMg5SLKgGYg4aQD2XHJqb9uz9p6y13x1N8JfCF15fhvwvJ9murO0uAn9qXanDM7KS&#10;dkZ4Qd23k8kY+iv2sPj3pH7MXwO8ReKbWJluNI0kTqysV2XEn7uBd3cCRlYjkkAgda/FHVfjLc3e&#10;ptfKrybbhRc3DkkyTszPv+Y5wx3EZ4HTqcV5eZVvYxUIdfy/4J+0eFORUcViZ5jiVeNP3YX/AJmr&#10;t/JfnfdHr3xVawezi1GGC1kbdIJnWM5KFsjOCdp+bjPGR05xXk7eBZtYuPtEVj9nt3d03NnKjI+b&#10;p69u+TW+vxE0eV59X1TU445DGz2sEjMCybSWI65yAQcjg9iMVQtPjFpj3kWn3Xl7gpbzbiQBHQgY&#10;Xb/e6cdSMnFeBO7P6BcaC+Kx0GieAdCs9yrYecpgWK1VkCZB43MecjqBnBHOelcbd/B3XNKgk154&#10;0+zKHl2+YTGoB6EYDcnJyB+grUv/AI5aVZwrjWfMaOcy26shIDDOeqnAxg8AjpgZrj9X/aJttUSS&#10;xFyk0vEsLRzEb2Odz4568AgjqAOAuKj2bObEYzL6NuaST6HW6hrS2mnfZ7C5Vbjy12wRqhjQYUBi&#10;2RyfQ9Mcetcfr3i6W3v2ku7ho5m+X9yuVjk4Ayrfw89MnHXJritd+J8N9d3CSReSJI95aCNWyzDj&#10;cRxnK4HU/iK47W/G99qLJJqtxIJ95/dtxtOOnT5hzn9O9aU8PJ7nzmZcW4eivcfp8j0fWvHBcySR&#10;sFMTbZPlY+acfeA/g79emeOtc5rXiu6u7nz5Jo2mmk3SO2TIr9gqjAX3Hpn6VxD+KdQdCU1KTceF&#10;3SEALjHIHt359BVG88ZXT3H2k/xDHlEbkBx6cjHf8ea6Y4c+Lx/FzqxbbaOkkuhHLNd/b1bcxXfv&#10;yxYnJ6k5OR14H51nX/jSfyjBlWKMxKybWG4dm/vAnsRx+Fcxe+JTdXIaaZTtX5IlXCpzzgD/AOvi&#10;qMmqwyR75HjZl4zt+9z1PrXVGit2fHYriKWqpu3z/r+vM6OXxMyrsE7bVhCiPd8wBP3d3qP5H61B&#10;Lr9zNH5U83ytnOGIYE9vf61gSXce7clvIxx8qsv8sdP6CqzahIDtCfMG+Vh97nv7fzrVUkeLVzes&#10;9HI3rrxDcTx75G2sR97cOvbJAHGelUbi/RVTdM3ynbux8xGORjPP1rIa5ZvkxtXGec4I9aY967/K&#10;wxjnk8itFSR5tTMqlTVs0jqbNFu35Yt8zN2x0I9T+VNk1g5wy7lZiW9c9zn0+tZLSqmGc53dB60e&#10;cAAB1AyrejVfJE5HjKnVml9vLPgzMxbOCzEAZpr3kaRsdwYbcbWbn/e+tZrXQG0Bvu8MMnk9c+30&#10;ppnSI/Kf64NOMUzJ4yRqRagWH3iB0+bp06n8aaLtJZAksu0ls73GAPy/KsmS6xwqjH8P+FNW4mZF&#10;2ptx6VXsyPrkjWGpiI7c7eDn1z7+3SkfXJlC4cdiD05/yOtZR8125Ygk/NhetNjILbAvPQ7s9qOQ&#10;n61U7midYLcvI27zMjaentTDrJySu7/abJ5qmqyKcH0P0FOCSEY8pvy6f41JPtqkupYOtyDZl/8A&#10;V8L8o7/y/GmrrMgdjEDyMr7EU2LTrmY5ijbHVvl/z9KkGiXR/c+S3PHA6e1FiubESD+2JgvzFl4x&#10;w2cCiPWZCmSzD5vlOfalfQb5fmWBemFye1M/si8BVPs5+UdGoDmxMdHctR+IZAeXYDjcu7FWovFF&#10;2su+K8bcwx8shXP5H0rJbTZ1GWgb5R8x9O2fpmo2sps5SLHy5bAzj6UcvkaRxWKh1Z2ln8SdQtkE&#10;LLEgjY7iuQZBnqxzye3+c1rQfF7UYUUW7LD8w/dqx4OOT7nHGD0zXmRSVchiw3H/APVSrcXEQVz8&#10;yseW9TWfsYS6HqYfiTNMPpGoz27RvjjqcDxyS6hhduGbafmHryMZ7dDwK7Hwv8W9emSOee+YD5jH&#10;tk2yOM8jjheOdwHPTvXzPHqt1C2C2G+vardt4rv7d+LqRGXnduOR75zx/hWMsJHpofSYHj7MKEl7&#10;STa9T7C8N/F6ytS0xMksirtZxcBmABOxQPq3K9QAOtdFrfxI8MfELRm0Lxx4dsdUMkPlLLfW6Txw&#10;Y4Lbjhlwqk8MoI9K+M9E+Il7ZMpWZiwYHg/oP15611Gg/E25sreLKeZt5jLYynzZOQc7gfQ5Bz71&#10;yywsou6PrsLx7h8ZT9nVirPdPVfkex+L/wBj34IfEGD7T8NdZu/DN/Iu+COaTzrWfjhdjHdF3bJY&#10;5HQcV4h8RP2bPi18KUa+1XS49R08Z26jo8nnxFR/GQOVH1HUV6FonxesJYrU315I0gBVjGFDtg9f&#10;Ujt6D2zXfaD8cRLBHbQajbRQw7SzSIdkhJO4YOSQeNyHIPJwBRCpXp6S19THGZLwxnCdSilSn3g0&#10;l847fdb1PlOy1Bs7i/HRVDcg9Oc1rWWo3hPneZ5fl5CCNjuLYHy/j+dfQHxR+Hfwl+LaLqNpbQ2O&#10;tPHn+0NJ2p9oHcFc4Yg92wcZyeleC+PPAfjb4V3pGoQ/aLQyER6hbHcgwe+Punnr69OldEZRqbHx&#10;+OyvG5PLmk+emvtR/VdPxXma2narrOwGRtu1sl2J27e+evU+vXpXV6X4m1HR4o9Nv/mE20zL5hjj&#10;XnOAQfmJ65I46V5Zp3iKAbT5r4Xn5XwG7e/69a1bHxVO0x2P5fmd+wOOv1/nSlS5t0dGBzyNFK03&#10;99zsfGHxEuU01t91GYo2zth3JxkjauW+UnOfzPHSvKb3X7zVLtri5cjdgCNT8ox0A98d69AtNCtf&#10;Fmmfa9duWZpONy/e/DHv146muV8ZfDPVvCo/tOyEl1p6gGRto3Q5/vAZ+X/aHHrjNa0YxjocOe1s&#10;xxlqr1h6/i12G+ENM1PxRr1n4V0ofvL6ZYg3Ty06s+ewABb2r9DNL+J2leH9A0v4TfCqwm06x0eO&#10;CG31u+8qbYsYwuY84KkltwLYJbNfEPwcim8J6aPG8NhJPeXTPDarHCJVjtxgOWGDgs2AMkEAZ713&#10;/hP4i/EG2GzQND1CRVjCyiS0WXyoST91SCFwe+OMetepgpRpybXU+NzSMpYeKk/P/L+vM+pdL+L3&#10;jS81q5uLmS3jSW3CzPalkkR95Lyxqp4zjjIGc8Hijwd8QdN8feIobU2F0tta6hbl2HzI8jna8cUe&#10;AJQSSVIGcnsa8y+HnwM+M3xhnWw1DUG0+H5REgudrl0I2hgCCDlhgt0DYHBr6G+FH7DPiqG7t5P3&#10;y+X5gkv9RYs8fy4Z0K4KuWyV8scHnpXuU/a6N7HylRU9lv5HuPhP4Taxqtnb+GLe4kihhtkM8c/7&#10;tZSGLLFGvLYO7lWOMEnjivqD4L/AOx0yezTUJbO8ljuCZobdT5UKY3eUjZJHPLZ7nAxXk/7Ov7Mv&#10;irwpZebd6tND9qlV4by+aQXd4iEJ918N935Qw4K4wTX054d8IJ4KsY9Nb5EvJGeZ3ZVkkbGBGDnJ&#10;HHRuTjqc1liq32Ys3w1Hq0a3iXVPDOmmGTU0gnkjby7TT0kBWMg5DSHv6hecYNczrfj7T5rGa6nW&#10;O1umkIJij2skfRCc+pGcD+HnvUmuXZgs7hbXTFKnatrJcR/N5jcYz0OVz93t0rkING1G+16SbULS&#10;FsSKk1qys3mvtyGTg7sL0wRjGa4PZxlqzt9o4y0PW/CGmW3jrwZNolwFa4txHPp7s2N+UG5eOdrY&#10;7+1crcW+kRPJDNpO5hlWR5CMH8vzzXYfCOxXRWhuLu+aEeWrTFk5AzhQ7Y4JPYV2Hi74U+G/Fty1&#10;7Y3sVrqExZvlG5JW/vEds+or5HOsnljPfpW5l+KPr8lzuOClyVb8j19H/keOW7WKqoh0qIblz8wL&#10;YOKWVAyqph27fbAOfxrS8SeENV8L6j/Z2uC5t5D8sP2aJTG4/vKcH/61YsthZxsyxyXcwXgK10Bg&#10;9/pXwNejWoScJxs18j9Bw9eliIqcJXT67il4fNMhjVWXG5WA5/n+VP8APtnJBhDt/dOB/OqUUNqs&#10;/ktp3AAK/wCkEhfTPrTri4CyqT5Kr3ZpBlRn/P0/GuFy5Vqd0VcsbLpIwsNvaphc7nbr6Cqstncw&#10;StNLrNvEXX94u3IHsBnOapX2t3SOViubHa65+a6zz3IANRWrTzhX+0RSb1JXyZCSf59K46laEpWV&#10;3b+uh0xpyWrNMzXCwkDVdw2/MyWvfjgAe1QpII3Ekj6g/wAv3o4QMHPTmo00/WruHaYpWXbjc1wy&#10;578YGMU1dI11nwbBjld23znx/kVEpVNGk/xHaPV/kKZ9SunYPpc5Xks0lx0+vFVws8U246PbqP8A&#10;ppISSPz/AP1VJJod7ZESf2dGiqT8yuchvxbp9ajumT7PmYw+WMeZvkXd+p+ntWlOtUpu7vdf12FK&#10;EZqy2/rzOc8ceFLXxOjX+mXFta3UaNtjhyFkIHf07fX2zXnOrWElmz217C3mLx5aD7reg6g161HP&#10;oe/dLLBuUdVdf/ZayfFOg+GvFcNxIksiXkkY8u4Xd8hA4HTj/wCvX3fD/FEaFqdZ6HxWfcNrERdS&#10;irSPEPGqLPodxCfmja3cM3O4ttPOc8dse5ryr42abp+rfsW65f3yTMlvZt+5JwW55BGODx+Xoc17&#10;L8StJ1fwzZXFprNiYWkt3cN/A+B2bvx26557Zrx34tbLn9hrxZJ5irENGlKvI2Plycbs9SM4z1Pq&#10;a/V8LjKeIoqUHdH5hUwVTD4vlmrNH5kT/D69gEev6LEzw7dzLC3A7de39K+oP2TPH7Q6cNK1dQbV&#10;cL5Myk54+Yj1HY8Htx1NfO/wM+IENlIul3syyW8y7Crchcj5gCemeffPB44r64+Enwr8OeILaPxL&#10;4Xuo1Cxktb+XtZATxjuQeMMD65r1MsjFy5o/NHs02rH0d8P/ANlT4Y/FbTV8V+DpTb3LcyQRcK7c&#10;Fs+pzjnGPoOKs+JP2T7zT7zFzBLN5iYmVYydzDp+GQPbjGBWZ8GfFfiT4N+IbW/hcrG8iNcRy4+Z&#10;SBuPoPbGMj3r7R8I3mk/EXw9Fr2lxqrtGpkhk6oRjPFeliK1bDyvvFnbTt1PzA+MH7M9oLxYNT8N&#10;mOY7ipZe4PfHJ4HPHUVwnhv/AISr4C64t54S1ue1XAI24I4G7BGcj07HJr9R/iz8Bj4stW1JdKjj&#10;mjZtr/dJJHQkdR/KvmP4o/syzRCZprExh2I8xo/mznAOeuOvPUYrXD4ijW10TOymdx+yt/wUjSS1&#10;j0rx5esyptC3ORn02n36etfaHw++LXhD4iaZHf6fq8EiyAE7GyRkd6/IHxX8E/FHg/VvtWiXkuwS&#10;ebGqnEa84PToSP513fwa/aC8f/DW9T7DfXC7ZNu1h1IJynOM88bRyecdqzxOVUsQuanownSjPU/U&#10;fxl8LtD8W2bQzQI25eD5YP8AkcCvmH4z/se3VjNPqnhq2Ecg3Mgh6nnOPYYz6n866P4D/t66Tr5j&#10;0fxYvlTL8sjyOMA+4zx3/L1r6L0bxT4U8bWC/ZZ4ZFmX+Fh90/5/wrx1LGZfO0tjG9Sno9T4D0Dx&#10;N8Q/hLqKx3YuFRWw3TC9+OeR255we5r3z4VftRpfWiQ305+7hgx53e3rntnBr074n/s6eH/Gloxh&#10;s49zfM2EA57dO1fOfjj9n/X/AADfSX1lZSBUy8aoMgHIwQD3Pc16Ea2Ex0fe0ZspRqI+mtJ+J9hq&#10;kGVPmfdOd3X/AOvU13rlrclZTtG7n0/z9favmLwB4v1HRp/serXkm35R5zAgyN346ev+TXr/AIa8&#10;RWNxCphuzJJt3KM+v9eOR/jXBWwfsnoT7OO6Ow+1zei/9/hRWP8A2lP/AM9of+/gorD2fkLlR/LP&#10;4TkP2vGa6LVMfZlFcr4ZZxfqd3Wuo1kGO2VieWryqcv3bPjpGLeOfMVKZE2Z1XPemSy+bc5BojZR&#10;Pn061kxrYnuCBJhP4eapyKA+8D8aszS5PB+9VG4lwdoNZzdrDJJJ1C7iv8VRNc5GC3TioGnJ+bNQ&#10;tISdquc1m5voBYa4yeBt4x8tQmQbx8n456e1Rlt3zkdR8tCHLYI+n1qQB1yd2w/e/hFOjgU7Rnle&#10;alMLouc9qYyyt8o4oAcDHGCGPHXA70puVz8gbd2x3pYrGRwC46e/WtDQYLCPVbWe+g3Q+evmAd1z&#10;QBqeDPh+uuH+1PE9+un6dGpdppO+P4RjuTW9c/FLwZ4XiW08G+CoPOgyn9oXWGZx3+UdOffpXqnj&#10;v9mC713wHF8S/hlf3F94cZlEsLLzDIw6YA4A9T6DvXmth+z1r3i7ULrT/DCLJJZx7pFbqw6ZX+8f&#10;510ctSnol8yU4y1OduvjP42uLs3FtfG3ZYwhaFQu4A9T7+9c3d6nqGoTSXU5bczZbjjNei6v+zZ4&#10;m0S3aXV7hbeRWYNbvwwxzjn2Of05riNY0C40i4+ySrt6de47VnL2n2ij7u/4IiNcLb+NpMfP5kSx&#10;/KCp+U8HPXvx3r6l+FGnw3cWtFlk3LrMy7owvyheVU88fj718vf8EUGht9H8Zt5hV0uoSo8vdk7O&#10;vPB5xxX1d8Go7eLT9SjP3l1iYKjMd2ScknPPT/Ada9zBaYWP9dTirfxDqLfSt8XmQWqp8+UaNR8p&#10;YAg4J+8R+Aq62mQGRQkbNHwdqsVznnd6Zz+R5q7GBGI41jjUruVmaPnB545Pr6frUtrCFu2WVU2l&#10;jvbYS2Pr1GT35J/HNdXMLYqDTj5q+arLuUmSFV3naB6jAPBx+HerUWjgr8kjHb91iecgfL07Dp/P&#10;mpi9lH+4muI1Kp+6jB/hHUjoOvX0qzKr2Z8qchVzx8pBwTjJ568/nUtlKxyvxU8c3Xwc+GuqfESw&#10;tt91pVr5q7lBSN+AuRntySR0wKy/+Cb3gX4iePUk+LniDTLvVPFHjTUnHheBpSqafYAgS3BZs7Fc&#10;qTnso45Ndv4j0PS/Ffhm88L6/pv2i3vrcw3lmqlmkjcEEY55PbHp+NfT37NXwz8Nfsm/Bmxi1eOa&#10;28Sa3o4Fnp8kfzaTpkI/c2+P4eDvYf3nx2rhxL5bP7kb0VzaHcQ+C9D+H1rFbELqGpS86lqZjO1h&#10;jlYxyUTt6msvwv4ls/FPj6awEcbTWS4vG+0fJCgG7A4HIHt196deeOrfXfsWmWL3W64BdpGUb3+X&#10;Kg8cDJHI6D8653WYLX4a+GPEXj68uRtvNPnjmlQ5MrbeSOD0xjpkkE1xxi3vudfofGX/AAV1+Imq&#10;/EH4d6b4Jh1eP7HrutNqjQiYb1tYDtiVh/H8xDDOAuOh7fnD4g8Ix2dhJDZSmZoWIbacquBkEE9e&#10;v0GOtfS//BRb4olv2h7jw1DqMbw6PoOnRwxq7bXLp5uQGPz43DIGPXjpXiDG/wBfVYZdK2SzN/y0&#10;ztVl6cDpwTnJPbNfOZhL2mKlbpp9x/U3A+Cw+F4XoQW8o8z/AO3tfysvkeU6bJ4hsr4oqybdpCFm&#10;OXGOg9Se/Y1R8SWPjuyl+3QhkfcyD7KN2Fwc8g4GRn616XqGhXWnalFLOsckkbhfMeDnleoTOFHY&#10;du45rT+z6XqOnJZSRQzWczbbYquxAzD5TnORgAgbjnB964lE9etgfa0XTdRrtqeC22n+N750MV1c&#10;LHICYisoOxvc+2e/I6CrMnh1dKts61qirJtDLBLG2WY9F4J69c/45Hp01zpHh6SbT38t1jZvIgWP&#10;cxPGcHnpy2QOR1yK858TTySTljOzMrbm84/vkGeOeoUZxjPf2raKcnY+NzHDUcFTu5ucvN6L5fl5&#10;GHf2hsY1+1MVYyh/lypJPX2yD2PUc1myaqzRm2VmYrtC7mHbue/HbHFSanrYYvKTCWVuqsSrN69f&#10;Tv6+lc7eaiZrqKBpF2zTLHJMpIIycZJz19/bNdcYM/PswzCnRbcGaDyrc3oS0R5pmB/dQ/MxHOen&#10;9RTfEvhbxV4e06PVvEHhLVNPs5pvKiubzT5Ykd8Z2hnABODnA7HNf0rfs0fs1/s9/C34feE7f4Y/&#10;BzwxpMcPh+1Rrqz0GA3VyPJUmR59peRmbLFixyT6Yrw7/gqfpuj6taeD/Bmp+ENN1SCa3uGSW/s0&#10;kjsnJUMypgbZyvGc/KDyK86pmHsY8/Lp6/8AAPFxGK5ovQ/n4nmfczncNzZ2+WcVG5l2qBBJ3ODG&#10;ef8A61fp1on7Lvh/VL5Ul8M6bp9qdztIbJVJYAnysuNp6jPBxjrjr03/AAyx4BvbSOKXS7ErtDtF&#10;Db7CI8kbmwMgdOVAzgd8muX/AFkpx/5dv7zz1R9pqn/X3n5RG31YpvXT7zawzu+yvwvtx61FI1+7&#10;MhtbgMoxzC3H14r9aIv2ZfDs0awaVpEkccON01rPNKyKD0cZwxJwMYyMe1D/ALN8/hrS5tbi8BSW&#10;sK3Hlm9ayZVGehZnG7cSRkng/pU/6yx6Un9//AFLB1OW/N/X3n5O3GjeIorC31GTQr5be7DmzmNu&#10;22ba2GKnHIU8H0PFU5LXVFU+Zp9wFb+L7O3OPwr9l/G/wia1+FPhH+z4LdYUsb/7VJtjbP8ApTsf&#10;3YGQCW7cnI4GK8v1X4A3bahNb3kUYQRK6rgtsIfKtnoN3OeucD0rb+3nzWdP8f8AgHnVI2e5+WhF&#10;yzrGtvI7M2FVYjktnAH51HOJopWgmQxyKxDK4IKkdsV+slv8F9F8L2i2dh8NdLubpmBuL65JkMjP&#10;yCE4wCCMbSCWweBwKOtfC/xdrEirBpGk20oUvNGvh22Y5OMIfMUsRyTyfTqOK0jny5v4f4/8AUaX&#10;N1/r7z8p3BI2K7ZblVxzS42ncNx7dOtfrrpfwL8Oy+ArrxTfWFlYahb6TfML2Hw9b+XK6xOI3AdN&#10;oVj8pboW5A5r87bL9nzw/FpX9prLdSqiqZP3nynJAAz65bjpnmvsOG8ux3E1R08NFXXd9DhzHFUM&#10;tpKrVenoePLE0j425/3T0/xqWOxmkG7BXPLHHrXvWkfs36HcJHNa2clxDIqsbhZsg7gQmPbcDzyB&#10;hs9MVvaX+zV4QhsodV1O8hjg3MZFjLsNqllZg2SMAgDufmGRX31Pwt4jlbmcF/28/wDI+alxpkUN&#10;5P7j5uttFuZJNmf+A8dPX6Vdh8NsfllmG3d8zZ7f/XPT1r6Z0f4F/DiG0dphb7vLYSLNIvkkLyW3&#10;884PzDjHy85Nbvh34T/DvZDazaHZyXU8eJla2kjWFyRgsynJjC4I6bucle3dT8J80/5eVor0u/0R&#10;MeOsn6Rk/u/zPluy8L2jtucMvQhUTdhfX6VqWvhmzb/j2sZJOh/dqSSeO2Ov6Yr63n+BHgtrVbSx&#10;0mGOa4ljS3uLhGjjLKfnfAOSxXAwTt+bPBGal0j4PDT9YjvLKazZpTvt/PWNzEgcZkUf6tgD0zuO&#10;AASCDnpj4Wzi/frr5R/zZ0U+PMt5bxpv5nyefBupPOptNEm5UyYS2Y4z17dP5GrSeD9amjikPh66&#10;Py7WZV2qMk4xnB5PHPTHpX2dD8JNJnihbWdYuNs15MLB4bFF+23KcIzTuu3aR5jYXGQNygDka1n8&#10;E/B2r6pJbeILOa6kkQRwR26DY9xt2nzpmH7uPbht3HO4qRuJrX/iGuDjduu/uRX/ABECitFS/E+I&#10;bjwD4zMSS3Xha8hVlVmk8nbnPTOf07HtRD8N/Gd5FG8XhS62s3yyLGNpOOg/zxX3pP4I8E6N4TlG&#10;pJ9rvNPTZdSQyiVY4BMMoGZjGxA2LuGX4wMEjGh4A0b4MaXq6f2l470GSNdPkvL2G8hxcDL4jkUI&#10;peXy9xUqMFQxzuyuG/DnK4xbdWf3L/IyfiBJysqS+8/P0/CXxzDO0cvhW4VdgJEhX5R1Bzn+IVTm&#10;+GevjiXQpAGBbMfzbcZz+H61+neufCv4JajoUdv4eHnzXFnDL50MKxPenfvHlRFSGaThcyDzGUZ+&#10;tHRPh/8AAm+a/Wy1GDDRt9qklhtkltpNwKAKC78LkbApU7uTgDOH+oWTON1Vn80g/wBea2zor7z8&#10;yLv4dao8Y36DJl1yrbf4Qf8AEVn3Xw8u2JX+y7jd1P7v+H1HqBX6ZeIfg9+zlJZRxaTG0t/JAy+R&#10;MzqUwoAfvsX+8Gz8xYrgcDnb39lH4UXF3p8HhzX59Rhu95jkj2GSaVQWKDauUKjczj7qhTn25cRw&#10;Hl9OnzRqyXrGxtR40o4ipyypfc0z83br4d6qC221k+VsBipxu9Pr2/CvUvgN/wAE8fj9+0HpFv4x&#10;0aDSdH8NXF81v/bmtakkO9kP7zyoc+ZMy9OAFzwWHJH2JqP7I3gnTJru48Q2y29nZyB7nzWYSmyO&#10;BkZzxuyvmAHlsnkCuog8feFL+yjsLd7P+xdIgEOl6TbssVvFHgBVQDoSOCeDvOTnmvznOMFTy+/L&#10;K59dg5UcZZqJ4in/AASW+BzfZ7Ob496ksix7Lq4EloFeYZ6KzZA4IHJ56++9oX/BG74Eand2+j6d&#10;+0pfXeoXUZaGC3+yeZkDJGzJJwASeePx47aaT4XeJp/3FlDbtbzb0ZZDm3fOG2jnOcZPHBT5cAkV&#10;6Z8FLD4beDviBaeIvHjXV/a2svm2azfPOsjcIcrtKIo577iMfX4bEYzERekrf16H0eHwuHv8KPFd&#10;c/4IXWEN0P8AhD/2g9YaNYWf/iYaJAGzxtO5ZcbSQcjr0rJP/BFr4lacmNP+OUm5nZWSTRY238fw&#10;7Z8k9uQOvWv0+8H698PPG+gL4n8CajHJDJMkZjK8w88I4PILdRkDj861o/BdtezbobVY3dvlVYfm&#10;AxjjvgjncT05FefPF5g37tS/yX+R7lGnh6KvGH4y/wAz8ydM/wCCRPxT0yT7Rc/GW88lYwN0Phfz&#10;Cxwck4n+VeM4+o+t6+/4JO+PodNXSbn4vefDc5+1xv4UciC3XIXd++C+YzZCxgk4BLbeM/pT4Z0p&#10;7W3uNR+yyQxxM9tbRyMAAycFiD3B+Ucct+Vcl41v0WOTypbiK1tAftEZU/KWP3nJBxznHI3ZPORU&#10;PF4yMeZz/Bf5G8sVUl7vT5/qz8kvGf8AwRj/AGkptUmufh1rPh2aHG7ybuSW1PI6AbXGQeuDjPSu&#10;U1n/AIJHft06HD8vgvRbxo2+aG21pdykkDHzqvJ6+mAc1+s02nW8j50m78vy5N0TKGjUBAOCfqeQ&#10;TyeDmvQPDvh6y1XTjq1yq7oV2TK03yr1wxHY9eScemK2oZtmEvdunbuv8rHi1MuwtSblZq/Zn4h3&#10;H7BP7dHg+Iz3nwA1aWPAV30+4hmVlHoUc1BpvwX/AGlraVrXVvgtr8e7aDFLppk3r7gZ/rnn0r9s&#10;da0FlKW1jcy26MzNmFWPngH7oB6nHf0575rG0jwre+L/ABLpf2CBZ7y8u/JhjjtdscjtjZExP3cd&#10;eOODk4FOWdYuEknCL9Lr9TWOHjRjpOVvVf5H5f8A7KnwQ+OXjrxu/wAO/C/7O/iTWF0uzNzqelW+&#10;kvG1tEGwj7yo4PRcA7vmwpr6T8O/C/U/BWqLoHjv4K+IdAUtFKI5vD7xgBXwVkUKS5JyQMgZGe+a&#10;/Vz4TfDbwF8GvDf/AAjHhaxt7aS8uPP1zVYAofU7k/KZlYEgxAAJGvARVJAy2TH8bPjN8NPgF8LN&#10;e+NfxJ1yPT/DnhfTXu9WvPOBYKGCrEgz8zyMyoiDJZnAHt9Hgc6xFPliqad+l9bs+UzTBwxl5OTS&#10;X5I+P/hJpnwsvNQjMCQ7rCHy4bC4sRDLCv8Az0zgLk4ycnnvyOfePhRB4R8PRQ3+tLHNOyqsMkMY&#10;ZY8s2F2g8FQo5BIHGM1+a3xf/wCCsH7Yf7Rmu3XiG10Xw74a8EzxyR6F4Ifw/HNcpGB+6vbm8Yea&#10;1wD1RCsePl2Hqamg/wDBRH48+GfCi6VY+GdNjvYVjMeoXTPMYpl/1hhiDKgyOQh3bcck9/1jD8J5&#10;1jsNGfJyuVtG9vy+4/Nq2fZbg6zXNdLrY/W7VviZ4T8OGG/luIbfzlwt1cgvcq3RQo+9jHPGMepr&#10;NX4raGblbtCnl3km0SPOfNlxwzDd0Qd8AsSeBjmvy/8AD3/BRPxhBqtvrvxBZdUm2/vp5LbcHbIO&#10;xNrn5cdcDJz7AV6x8PP+Cjnw817xLY2utCHS43uP9Ovo1kWS3VjnaiZYZP3c8Fg2OCM1hiOC82w8&#10;W3DmtvY0o8TZfWlZSt6n2jrHiae91Ca10y3upLFg26Sxj4lbps3n5VJwBkZ4HrmrvwnsPEt1L9pu&#10;raCxbzCBbKx/0fj3+8w+6WH1Arzzw9+0P4a8X3yw/DfU7PUmlijaGzhX7PEY+nnO4wUVT/CRyT06&#10;mvX/AA3cKt3GsFvHax3EgXy0P7yVs9Bk5XnJLZOevpXzVelUoe5KNn57nt0akKr5oyujs7Rr24gW&#10;wCxx5m82dt4+XGOx79MVv6dr02nzMj3EUjRwqkbquG3Ajv8A/WrhJrmSy1KWCHWbOP7PktIJDhgT&#10;ncrHjH5kdO+al8P6yLhLjWoWZ/sqtFIpJBl4zuG7r/Dz9a86VO52xmemRNo3xC0ptJ1+yVtjMGK/&#10;ejbOCynHb9fpXm/jTwBrPgyb5bSSazZv3F4jLsI9D3U+1R6R4+/0a3gguVivGm8l1iB6fxHrg49u&#10;PrXqnhzWbfxPoZE0CSxu3l3ETrkNxggj19+xrxs0yejj4e9pLo/080e3lecV8uleOsXvH9V5/wBM&#10;8KNobzEcXkhVbB8+cD9AKqL4L0m4ctcQWMkm7/lpGZMfqK7D4ofCrV/DF22u+GZ410l2x5ckAeSJ&#10;vQsP4fQ8VyiRXlqvky6qzH+JYo1AHucd6/McdgJ4Ws6dent10s/NH6fgcdRxlBVKE9H06ryfmS2+&#10;m6TZsUiiibaOkOnqCPzpJb+1AZYbm+3KP4FVf6Un2a0xue3vLgtw67m5/IUy7soYlN1Z+G5lZeN8&#10;kjEHPYZrz5e6tEl9/wCh6UNd9fuIJb8/NGbnUG2kbd10OR1xxVWWbTpiTcaTcTMfu775iSw7HHH+&#10;FNuVZAA9nY2+A24PNhgPT73/ANas+43PuSDXLS38sbv3RVuPTJzjiuCpUkt9fu/U6oxXT+vuLn9n&#10;xFzNb+HYdw4Zpg7Mf1oFteQPui0GxTzG5VbcYJ/H8Ko2c3lhml8WhXblv3g+YeuABTxrNrbhUn8W&#10;oysNq/MxJPrWXtKdrvT5xNLT23+80Uj1pgVt4bKN16qIRwaSQeKQ22S4hVtoLKJAMH8uPr7VlSz+&#10;HLtGe41+6cD7223PP61HayeHHlJSbUpGXnMaoFHHHBzmhYpXSv8A+TL9Bey0/wCAN8W+FrXxlos3&#10;h/xhe28kb7kEqtuaLIwGU9j/APqr5h/an+DOsfDr9k3x1oC6imoWv9jzG1vF6FMHaGH8J9RntX1J&#10;HN4aOZJLG8kb+FftSjGevYcgVT1xfB+vaTdeF/EHgZb7T7yFo7q1vLoukqk42kDjkcfyr6TJ+JMT&#10;ls1714bta62+R4GaZDh8wjfltPZM/mYNxr2hv9nIkG3kbj19DXtf7OP7cvjP4OahDDqZL2qyL05w&#10;AeePSvrj/goB/wAEjT8OJb/4pfBbR5ZvCMkjPcWbSF5dIZv4B3aIHhTyR05r88/Hfw/1Pwfqsmma&#10;jayIy8rujwDzX7FleaRxWHjisJJ8r77p9mu/9I/K8dg8XleIdKpuvua7ryP12/Zg/au+D37Q2lw2&#10;FlrVvHqEe39xMQFQdSeDkjtj86+v/g2uo+ErtbW1f9y3CGSQ425HX0/rX89H7NnjK++HPxPsdcsb&#10;l4mjmHy+aVVvXOCOK/dL9iz4zXXjzwVatr5jabao+8GI4578DPT/AOua+upYqWNwrk1qt1+p0YOt&#10;7bdH1pp2vTy24huYAylW5Cjr2qn4g8C+EPF9syXltGJCuFkOPl9ab4L1m0u5GiuEzu4XcuPqMf1r&#10;pLnQreaLzbJxhh2I5/z+Vea5ezl2O6/LLQ+dfiT+yBFd+dc6FPlSuSp5POfT8Pyr5l+K37PPi3wz&#10;PLef2IrRxrukMeSAR0Jx098V+i0sOo2n7pkY44GO+ax9d8HaRr8bQ3mnIx6kY5x0Iz/jXp4bNKtL&#10;SWqNI1D8tm1KW0u44tUM1vICwh2xHeG2jnd05PTHP649H+F/7SnjX4bahD5erzXUEKhmUKV3cdgT&#10;04+uQetfSnxd/Ym8MePPMurW2WOQKfmjIyH7dRwcZ5/DvXzH4/8A2GvjJ4BZrrw2WntRyuVzjHUn&#10;dnAPIPsa9eOKwmKjZ29GacyZ9hfA/wDbs8M+I7ePS9cm8mRW2FpO4/E5JOQa90tb3wN8RNNUxvDM&#10;sn8PGK/Hm5X4g+DJ0XxN4euLYROSjRhyY2yPlyeSMYx9fpXpnwV/bV8VfD+/htJdUmaHcoMNxJjr&#10;0PPHA/WvOxGVwl71J2ZzyjHmutD7y+J37L1jqRk1Tw9FtkOWO3vkfpxXlreF/Ffw9vCbyynkUOd2&#10;5sbP05HsOvWus+B37d3hvxisNjq13HHJJ8sYkXG7jpnPP9f5+3pd+BfiLp4DCBmePhhjn3BridbF&#10;YX3KquivaVKekldHzp/wtm5/59rj/wABh/jRXu3/AApPwh/z7W//AH7FFT9bw3Yr20D+SfSWMN+h&#10;7bq6TXJWazVt3auZgYrcKQOjV02qBX0lXHXFfO05NxaPjWYcYcNuA+bNOXzlfcyVNZx7nww61JLE&#10;AdoPOaHsUVJmlZ8KpxVe4jaQ5NazReTtEg7VRMaNOzY+grGUXHUCl5WDjFRtCzAtnvxjtWkbYEbl&#10;X86atojNukPSjlkBSjtnIZ2P3V61J5EiupVT15561cCKF2nav8iKcGi2+YyD5cke/tT5AGLEu0Pj&#10;+L8RSeXbRrvK7dq9uhqVmZAHcn14quck/KnbvTkA5nUbQE46U2OWSKTemNy/dqMDDbgDjvU0ak5O&#10;1v8AGswPev2dvjDqtnp0PhSLxLOqSzFX0tpv3bnqpx6dee1emeIfGmnaJqcWtab9ns9Qt2Ia/Ycy&#10;qR0YjAHPHp0r4/06+vNLvYdQ0q4aGaFg0bJ1BFeheGvin/wkEl1D4qjNxb3Ma/aLZX+7IowHHfB5&#10;zzjp6VtGo3GxPKua523xB8S6h4vuW8U+Ij8txGFt2+7vI4ONue/Ru55rx/4gXInvkRLXy8DDfLwS&#10;BjI9sV22v6pr9loltpcl2r2sKmS3hYD5VbP8QxgewrzPxFrI1K6Nww2gfn0qZeZb00PvX/giwok8&#10;LeNsny/9Mj3Nt3EjYen419Q/BK/FrpmoQrNGFj1qf93uO3OclRx82D+HAr5b/wCCKtyo8JeNJ3cx&#10;r9qQsx9NoHfp1P489q+pPgRpE9zpOo3flzBZNQnDscHB3jgAf3RgZ9TmvcwP+7xv5/mcFa/tD0OC&#10;6tjNEoXYFx5ahjyecKpA6ZPTqMn1qzGkzohKNjOGZ+wB6Hn5jjg57U200SezCoGZRIMwqZByf4ie&#10;5GevqPTirq6Urx5NvMm5drea/YE43ccE9a6peRPvBDcXcUflxoACm793k8kjn2Pp/M4FSx3sgkV8&#10;M4YndF/Fg/w4HbPNWbe0LXAkNwV2sAnzbg3v9D6cYxU0OkQ24kEpZQzMscjMV3ZHI/EdOR+lZ6FE&#10;GhXsun67Z6mJNy2dws0atnjDdsYPUc+ldZ4V+OHjH42+L28RePmmtb7UJprGSGOQtDFCJNqqp2/d&#10;25bBGegJJOKwLTTIUZmFup+XfgR4L9sYz6enoCaqeHL+/wDhr8S7eW8uBJp+tL59jHKu4+ejYkzj&#10;BwP3ZwMfeHXrWc4xlrY2i2rdj6h0PQ7Z7gXejXbRtbhYpJ2kO8Jt9Opyuc9uPauY/aI8ewn4X3kM&#10;Bt41jhVIYBGP3m9lQtsJG8YPPrzVPwh4q8SXSnXo+VjErzfZmG15C2OcE9ASMdOeMVyH7Zep3+mf&#10;CiHV4YTbeX9mubiZk8yKNWnAGQvO0AZI75zXDGH71XOpS00Pyg/bZ8a3N3+2r8QJtW1SO4Fvq4gh&#10;mgUKMJAiKE/DHOcGuJtvHlh9mjCTrhZjtFux3vkZ3c4wOfxx2rR/4KNeHf8AhGv2tPFEthdLLBqS&#10;2epWb27hleOaBG567jww4P8AhXgFz4rud7RSPIEOQkm77pz7en1r5nE0W8RP1f5n73lPFDy/LaNN&#10;rTlj+SPate8YWU8SzRTp+52tDO7Y8xlxk7O3XPPoa56b4kyaVHJpNxIXj/hV2CgqwwQ23g46juPx&#10;rzRfEty/F5cKy4w2Bhfqcdc9zWfqmthNsNtGobd8pLllzkHK91NZxo9zTG8ZSlHnhp/XY7TxZ4sg&#10;naO+tZkWWMnyfJjwNme3Yd/rgVxesa3LNCbORdqNwzbmG73IHU8fSsya/uGPzTSbfMx97v3P8qpX&#10;F664CnC9Mnv/AI1006Vj4bNM+qYqTb0v0JLu+kJ/1m7aPu7uaz3vZE+dWYlfu9zntST3BfdKsnuy&#10;qPyq94ZW2F1cajcW5ZbaEtCN2AJT90ng5xycd+K6YwPk6mIlVqWuf0o/sr/GCX4p/s9+AvFmg3cc&#10;sc/hfTjPJkSkSeQgcNnAyGBzuKZOdu7t5z/wU8s/Ei+CPBPiW6nVXh8QzWd8VVZFdWj3IAwyqKWj&#10;yBk9eDwQPFP+CHXxobxP+wFZ6fLKstz4U8T6hptxK0KIsUO5LiIk/wAWBM3zsMdBgEbj7V+3olx8&#10;Rv2XPFmhaPcXFxqllpLeItJtWtWiBazPmTGJyzmYiATseiqOij7y/F4yPLz029m19z0PRX76ipLq&#10;rnzVbeNH+xrLLIirtJuLi4lBLqcAeuDtHYY6fj6l4F0PTNW0u38Qa1iC1ZfNs7GRtjSw9Fkds58s&#10;novUk8gV8k/s/eKl+IPim11K8u3k03T4U+0vDIcyyscxoTzlcgMc+g9c19LzavbXGmS/bdRjjNrJ&#10;i5eOMsI92SACTll45+p5rwfgm+Y68PT5Yo9StviN4e0fR2ttMFpZDrLZQrsVMtgADuSc8gdh6k1l&#10;eOfirbXOianY2N8JPtFlMkzCMsVbBCnJwctgHPbBz2rzfxFIRazB7lVVXVIWjjK8DaCg5O8EkDsM&#10;HPc1558VvGmnWHh4W66hONQvHaKGGOPaQvCu5znCjn/gSsMVp9YqP3UVXSjE1da/apt4PhLout6v&#10;b2KpZ61/Z11JbSBms5LlFcCX5RtVnhfD8glwoGTWfN+0T4auLi4t5L+JYlysizR4KyBch8cqyZ75&#10;4OTz0r59vdD0Bor7wX4hgu5tL1qxuLCGW3vAqeY0Ze2mdnBLrHOsbjbhmG5cjOa8y8F+Ir6/0K1t&#10;b7WWtdQsvNt7j92VYqpyylR1UHOTySK9GnR9pT5r/wBdD5uq7ysfbP8Aw1P8MYL/AM+91G7jmfeI&#10;Y0VfLkVo/l3EsNoYfwgnAI5BNXPDn7Q/hDxRdZhMdlpNmyi8+zxnc8vJWNAQG+YcFj0A9xXxHPPq&#10;fiGVNN06Vo2nkWK3uGXMZBIyc91HfjO08c1vLqtz4NS2iur4yQ27Y8zzgHkfP32zkYDY9yuOgq3R&#10;lHZ6mlNn3Raftf8AgIeJFsb2ztLvTfIYXj3dqGjeEgx/ccHquRjGQVBwBX5+/Ez9pTwd4N8fa14S&#10;1rwXpMdxpGpz2vlszcIj4ULmPKgjJyCT82c5GTtQ+L57mcl9b+0Q+YV82WYFWychSRnkfd9/l+le&#10;J/treErm28ZaX8TVgl+yeJbDm4kb5pbiH5JMjscbfrivveDs+xuS1nVotcy7o83O8Bh8wwvs6q91&#10;7noUP7Z3w3+0z6jf+CrGT7SzPcR/2lIfMcqASQYTxlQdox6cdTEv7a3guP7UZfDFi5uwUkWS4ndA&#10;CuGPzITu7/VsjmvlpdrNgDd7VJnaeCMV+n/8RO4iS0jD/wABf/yR8PLgvJW9VL7/APgH0ppX7Y/g&#10;/wANy+do3hqxUMGEkZhkmV/m3KDvUfKvYc4xU1/+3ZpciTiDR5Ivti/6YsSTbZWCBd7DzRzx29eA&#10;K+ZQmGXcvHXFSLtB+d8Y5FZy8SOJJ/yL/t1/5mkOD8jh9mT+Z9G2/wC3kdOnhvND8EWMcsVssXmf&#10;YG3HaCobPnZyF2j6DnoKiH/BQTxfbweTaaBBHGHVvLjsk2g4AGAXIUAAYxjByepr57jzjDY+9j/H&#10;8qPLLNj5Q2eh6e1clTjziSf/AC9X/gKOuPDeTw2p/i/8z6Mi/wCCkXxYtEWDTdNso440CxRrpNsq&#10;j7u75dpBZtq5br8veqM3/BRv43tLJNLbabNJJJvkmutNgkaTthiyEt+Oa8BxgYKrnNOZVcff+rDt&#10;XFLjDiKT/jf+Sx/yN45HlUf+XS+9/wCZ7hc/8FEv2iiBHZ6xDawooCw2tnBGgAxtG1YgCFKrjsMD&#10;ArTsf+CqX7aen2smn23xk1RbWYAy2qSIsbMD1OEGeK+emIyHYr9KjY7vnJ/i/hrlqcT59N3lXf3L&#10;/I2jlWXx2po+iIP+Crv7eVjqUepad+0Z4ogmRcRsusOdvToCMdh/PrUcv/BVT9tCWeO7l+J5kmii&#10;8mGaWxt2aOLH3ATHkJ2wOMHFfO7KepT2zTRuVcKuGUfN61i+IM5/5/P8P8jT+zsDLT2aPpCH/gq9&#10;+2TFLC83jDSZntZJHhll8M2W9C+d5BEQPzZOeecmtrwj/wAFQ/2xPF3j3TYtB0zwvfaxNdKtjjwz&#10;ApjY5BbcoBRQGbcf7pNfKYSR5VjWNpJGYBY0Uksx4AAHUn09a998DeB9U+BGgNJq8bQ69q8IF15b&#10;DfbQnH+j5wfn5yyjBHfOK48RxFmkF79aXodWHyrC1J+7TXrY+0/ib8atL1D4aQ+FPGWuaVdSLvXV&#10;ptGhECzTlM4RFY4T5mZQRgk5PWvn/R/EmqWFtJZ28vmLJAwVrraSXznGCeGA5I6ZXivPU8Uw2UKz&#10;s+1o49zLgb2XGCM9/r1/Slt/FSSyt/aLTea+1d6yDC54GQBzgcepr5/HZhLHSvY+pwlGOFjZHrOn&#10;+Oo9HbZH4jk2wtvcQqAwXoWRic9+VOCcA9DWpb/HiSS7imuLmNWR2VlmzJHGg255JJbjoAOPfFeD&#10;zazJFL5eoSeZDMrq0rfxEEZAxyCeMn9Koz+IboXHmG4mRlYJHuK787enTuD7Z+tePUw0am56McQ4&#10;n3b+xn+1dY6X8VJHm1OS2tb7Q7k3iMSIo1jKsrMM+pwGAJO4jHGD9Fal+3N4I1/UL7wRos91cXLQ&#10;hhJYOI/3HG8GQnETZGBux1yBivyq8JfEbVfh7oTL4aSS81/xBtit7G3z5hgUkjfjLIudzEDqF5GO&#10;a3I9S1fTrRJrjX766upmFxNdNJsWaYDDPFtA/dgHYisc8MT94geXWy+1+WVkzupY6SXKtT9QdX/4&#10;Kbfs96ZMPD+m+JJtlvAiedY6bcXCg4AAaQr83GRu6jnnnnC0X9uv4L+KNVfw9pXinbdSFGt4byxl&#10;hjk3coFJyCM54Jzz71+Ytr4qWyd2nnVVYssnmTAKynjGMfeU/NjI4BHfj1L4OfDrxNr+v2fjDWre&#10;RdKhkE6ys22SVwMjYO/RSckHjjPWuWvRlTV3IqOKlLZH3snxebWL2+tbq/t45v8AUNcS427SRtPy&#10;5HB27fTue1bGhfFm00bVWttWvJrhVw00IzlV6fPjO3J+YHv6DNfGN/8AGTXb7xK39jz29vZrcM1r&#10;ctZrNJLsOA6g/wALHgIQSPvdap+J/wBob4g3+lNayvDZrIhjnWzV45H44beGyF4OYwVxnnNebGNa&#10;97jliUlc+6PEXx/+G0dwRr/i610+G3ts3Bmm2BJGGAuAeCQyhe2Tjsa93/Znsk0zwpD8XZEeTV/E&#10;UJj8PsPLeO0tcYlvpAx25YjyYyAc5YjAJI/NT9hv9nz/AIaV8XXXxN+JkV9/wrvwjqMMWv2dmf8A&#10;StcvmG6HSbZtoyZDgu/344yejOK/QiP4kyWugQ694msI9NvpIlt10u1tfJtbK1Qt5KKhAaNUjRlC&#10;ScfK0gwysjd1CM4VOer8v8/8v+Ac8q8q0LdD1LxP4omhaPTIFt0ka3IVY5NobnGATyoxwOMDkYUB&#10;sfjJ/wAFeP8AgpXb/HP4uL+z94PuzqHgXwLqnmXf2W4R7bW9YiBXzmZc+ZFBueNF3Mpfe+T8pP1T&#10;/wAFN/22H+CP7MuuafpXi5tJ8aeMNOmj8G3Ecy+e8AnWC4uIWRSAwUuu7gjkqcKpP4s7Y8bVJX03&#10;Ma+x4apzhiFjbfC/duuvfXRnzGdVoyp/V113/wAv1PV7r9rXxMVKQaJCvyqEZmyy4JOM4Hrx6VWm&#10;/as8WShmfQ7PdJu3O0fzHPXJ9eAc8c89a8xcFwQT3+X/AD6+lDRY5H1PzdPev0v/AFu4gctK7+5f&#10;5HxUsgym2tJfj/memp+1b4ljtWtW8P27M4O6Rc7ucE8noMjt1qzp37VFss++88OSQkQqsU1rNtZG&#10;XueOf/rnrmvJ5I87RKW7r6+4A9OtQyRxquxf7uaceMOIqe1e/qo/5GT4cyaS/hW9G/8AM/Rb9jr/&#10;AIKhfD7wppC/Drxz4vvtPtJn32OpX1gJv7Nm4IZZF3OsZ5VkxtO7PG0V9w/Bf9rQeL7WLxHpfii4&#10;1EalbyJp7QNG5HJBRZGO3OATuPAUr07fgJ8+3chxt7qOa9q/ZH/af8Q/DDXW8LaprM/9h6liHULd&#10;HJ8o84uEG4YdTzjOGGQc5rm/tanmVZvFQSlLqtNfT/I6Fl8sHTXsJO0ej108mfvx8OvFOn3Wkx2k&#10;PiCa4hlt0W0V3A3yF+GEjZ3ZPbPQ+legaF4gtINVs4by9gVLdkEktrljcsCQeOnDcZwR1NfnT8Jv&#10;2sr54P8AhGr9ri4tdL8k2EGnybfM3FQpLAYBbKthRtxn2r6W+H37SUniy9TwW/2i61CJwFijs1d4&#10;GHUMRhFQDg8bs9M5rhxGFtJ2OrD4j3bPRn1I1tBLftf20C2+bhZleRydm7gLgA8c59f5V2nh68k0&#10;+SeC1UwrtADyMcls/rnr715T8PPHt6Irix1KaH5WUx3WVZpZCcAYPcYxkED2HSu6tNUlhu454izL&#10;MrTSCTgBenmHPv2GK8qpCWzPSpy0ujsG16+kh8u4g8xUXFxbsB5b+pX689a8z8baHrGlau72Gry/&#10;YZiTb7YFGB/dLd8frXX2+qalNL5sMMU6eT+7fbyu3kMce2ce2KzPiRc6x4i8E6hpegKsOsSWrHR5&#10;p4w0cdyBlAw6YJ4J9Grws3y2OPw/K91qrafL5nt5LmcsvxHN0ej6/P1Rwlxba3HGqSavfbW7rME/&#10;D8fftWbc6BfTPi7upmj7tNcbsHrjbnn/AOvX5qfE/wD4LTfGf4ZeM9W+Gnjfw9Np3iDQdSex1jSz&#10;p6xzW8yn5lO4H2ZTg5BGMg5rgdU/4LjfGGcfareS6UYYssdwqgE9ApCZyO+7PPpX5/U4SzSs9Iq3&#10;nL/gM+6hxjldNfa+Uf8Agn6yN4KtJCslxJb7WzuCRngj8Khl8K2sAZ4rllO7LK0JOT/+uvxyt/8A&#10;gsT+0Zb6st1c+ILi7ik+cW2pTllHH3fkIxzz+NY2r/8ABVb9pW/1Frr/AIS7yQx5WGZygHJ4DMR1&#10;Pt0qf9R8wk9oLzu//kRf68ZevszfyX+Z+zy+HtNnlZ7m/VFbJkzD19jntzSXMHgvTg0dzeR+ZGM7&#10;mCL29Cc/T1r8Mtc/4KH/AB4vb1r4ePdQmlZt7K0rsvB4xk8AZ6HPPsKwdb/ba+OvimRbC48cajbt&#10;gCK4W6MYGB1baDuOOcnj2q48BYvrOH3SZjLjzD9KUvvS/Q/dqfxh8MdMYJceI7FVVM7rnVI1Kk/i&#10;f89KydX+OP7PXh1fP1r4seH7VT/DNqAY4z/sg4r8Fb39pb4tyTPb3HjXUJI2kKybbwkHHoe3XqK5&#10;y/8Aib4zvBtvfFN5NC7Eyxm8ZmwD9zHY9x25reHAFT7VdfKH/wBsc8+PpfYoffL/AIB+8+t/txfs&#10;ceEAF1L45aEZP4fskcszfT5F9Pp6+9Yen/8ABUT9k7Xdbj8PeC73WPEF4XVf9D0fZCmThS0kjgBc&#10;+2e+K/BifxLrlxuiGuyxq3yzO1yx68c+vp9K67wNr3izwpd6fa/C/wAXTx6tq0zQs1rME3sSFRQT&#10;yo6kng4Nelh+BcPBWdaTfkopfk3+J59bjrHSelKKXzb/AD/Q/WH9vP8A4Ko+DdA8CN8EfBml2cN1&#10;4mnWy1i9aYStFAGAaFducMcYLcEDpXyj8Wv2aND8b2zXrWrtvjAhVVVPLyR/Qnnpxzk186yfC2fx&#10;H8c18EeK9Zs9Ph8O3S/25qkd550cbIwed/MJ2kjBHU88c4r9PNO8B+E/Gvhm113wjP8AatPktwLe&#10;43ZZ1UAKWHGOByO+c1+mcL5Th8vwsqD1Td231Z4eIzKrm2IdSpbyS6I/Kf41/s3eKfg9fR6rbI01&#10;uvzrcQqQAwPXoCORnp24r7a/4JT/ALRWveLbVfDTSW8NxY4WSSW4+ZkyO3pnk55+teweM/2ctA+I&#10;ul3XhXxLp0MkMnyYSEMQQuOCeRzkjkjmvhPxd4N+In/BOv8AaHtddtbqb+xbyZGkKuQHjY9+CMj8&#10;6+glho4GtzwfuS0a7efoRCPsanMtj91fh3aeIWb7ZHJb7JFUsiyEk8ZxnHpXf2Y1+EFfsu76NkdP&#10;5V88/sbfHfT/AIpeBNP13R9QWZJLWORtjA/MR6+38q+jrK+eaFVEmdy44745zzXn4qMqdRpnqSle&#10;zI31zVbaPE2nTN/ux9TTk1rT5wwurdk5xhsj8KmlvLpUXYPYkL19/wDPWoE1Da2Z41bjALYwf8K5&#10;+mwtOxObzT2TbGyhsYHzdFqhe6ZYXiNFNGsvmLnlwfzrT8nQ78bWtlJ7svT9BVW58Jw5MlvdypjJ&#10;bDfpRGXyBM4PxV8E/h54pgaDUNFhO7nJiBzjoT9OcfWvJfEv/BPr4U6vctcxSeT8oVmUDd69SOa9&#10;+1LwxrYj3W2q7sqAvmQ8jj2/WuX19/HGlF9n2WaNk+VSzL7V3Ua1aOkZmi948NT/AIJ5eBNDma68&#10;OeNprOaNWWMlume/Xj6HHpXTeFz8RPgcY9P1LxEt9Yp1mWQlivqR6f8A166DWdZ8aLKxXQ7Of5eN&#10;sxXcfT1qnNrniC4iVdV8IW5ZFz++m6++QPw/Our2lacbTaa+Rom9mb3/AA0zP/0Fn/T/ABormf7W&#10;1b/oSdP/APHv/iaKj2NL+X8Q93sfzSp9/NdFK/naQoB6Dmudfg4rdtXVtI218jT6nxu5XhG1sY/G&#10;rCxLJ+8ApLaDChyakjjy+d3SrKsEu0hh/s1lJMplYZ9q07mQYkPT5f6VzzSMspcN1NZ1HsJmicYx&#10;mpFAVsM/GMN8tZv22RVwW6UNduw4Y560e0j0EaR8hThT/Dgbu9Njlh+83bPbr/hWf9ulDbSvv1qS&#10;G8xjI/Kjn7gWnchNh69snINQsAvzFBuznjtTZZs8eZ83160isoOc/hUylcCUBN2No+9n60/O4/Op&#10;HIPy1Asyjcyj/wCtUM1+d+dx4H9KkCw8p69+m7pRp+ry6Tepew/Kykj6j0qiZZJGwp+Xu3pSIGJy&#10;evYevvQBua7441LWJluFYqqRhF7YX0rFeRrhzIVJ3d8inR2kko3gn04oML5wAPlou3uB+g//AARq&#10;Etj8L/F16kRxdaksYHGWwo+X3zn6DtX35+zF4Ut7X4bRTGSINLcSyfOPm3MeuT14wPWvyy/Yn+P9&#10;h8MPhDHoVg+2+/th5ptuPu59D1H16c19BeDf+CufgT4YaW/gbUtNmElpI4WYKWzkA5Y9+nb1HpXt&#10;YerThh4xbsc8oS9pe2h+gr+GLGFSzL5m7ltuFDL09sYPp2IqrPoCIZN85Xo24dD/ALQPPOevpXwf&#10;P/wWm8Bhl+zWEzDgsJEOc5P1FRXX/BabwG8jyQ6TdLlT8uzr7Zzzz9K1+sUf5kLll2PvObTFjO9U&#10;HynLCP8Ah4xkfl/WoyLaCP8AeTLsVi26Rge+fw56d6+BJv8AgtF4UmlkUaLMqt92TrtOBgY/iHA6&#10;4OT6YrKuv+CxD3sLWml6IJHYcs2MMf4uOOp6YP50vrOH/mF7Op2P0GudUtNObz5GMe1VEeD8wGO4&#10;/wA+9YXx88Q2Nv8AstN8RbyKON/CfiCB4WWQCTypXCS853Z2vkAdx6V+f17/AMFT/Et3iSfTNy9I&#10;4vJ5XvgHPPr2B716BpH7Ykn7QH7DHxV8JawY4L611jTJDGGDObaVwpZBxg5X8DjrWcsVRlpF6m0a&#10;c/tLQ+/Pgl4ztrTwlYy+HZLhY7ybyoxPNuZ12/Kc+h4OOxBx0qt+3Fa3eq/AbxBqH2kQ3FrZK6yb&#10;38vzFIKowGfQdRxn3FfOH/BND4xy+NfhXDYa1/pE+hySw3G292mBhnbJICSVVQFHcHIxjBz7t+1h&#10;qeq698JdY0qK2ZLddtzc3UkgKzxiNRwc/OzEdCoxgdaFJVLTRok46PoflT+3lrl1r/ijw38SftMU&#10;q6roq2l41va+WvmQknGOcP8ANhjwwOeOa+d72G2aTzIkyu0u0aqfl56j0AH0xX05+1iR4++Dm5Yp&#10;GutBuvOguI1EcLRbcOqgjr3zkk9ST2+RxqV1CjSQysrFcNjptI6fT26V4GJjzVm11PssPjuXCwjP&#10;oi1dTmNjIFXd3ZWB4z/MVnXNz828NxjaF3dKZc3jhPMy25h97OOaqzzI4UHtxuPGR61EYnLWxXNs&#10;TT3O3Lb23evBPtVOSWTbsTBZvzouC8nOR6URKzD5EXH97+laHBOUpDAufmdip7bj1rRsIGXw7eyI&#10;DlpAW9eKqxQ+YAxUem0GtjTLe3k8NXqz3fk7V3JiNm81uMJx0+p4Fb01zSMIrX7z6Y/4I2ftWT/A&#10;T47ap8NNc1qWLRfG9rEkMDNmJNRhLGGYA/LHIUaRBJlWAb74r9dDrnijVvC58TaZ4Zh1L+y7yGa7&#10;KQGS9u7IAeckW5PtM0ciYR+HR1/vgV/Oz4P8U6n4E8YaZ400K5aK80jUIby3kjIyrRuGxzx27+tf&#10;0lfAL4jeGtW8OaD458I6oy6R4g0mGe11COQQAxzxBsY2HcRu6KsPpz1Py2eYXlxUaidlJa+q/pfc&#10;ehlNbmpSpvp+T/4J+crfDiy/Zt8c+JPhrE8ce3xFdS6eixjm23GSEOCduPLddoyVPTrivQNH8WSa&#10;dZW9zLeJC8YUR+Sqoy5O4oFz9w7ifxIFdB/wUC+CXiPQ/Emk/FDQryzkjt5ptE8RTR2LLDtQlrKd&#10;kaTepeMyqTllJhOD2HnfgGy03WoIpL68VfKfEccMassygYAJPRjgnqQMY6dfja0Ze2d9z6SEYxgk&#10;juL/AMW2Oj6Je3FwIoYbWTPzKSy/Ljju2BycdAAa+Ydc+I3iPWPEd5qTak0M00zxYX5UjXBAXd6H&#10;HI6kkk/ezXtnxjvwfA1nb2d1Iq31yI28vP7xUBZkOemMKQO65GPl58R1nQ7KIJJbaVGvmN+8leRn&#10;E8jYwd3GzA+Urz2ORW2HjG+p5+Mu4lWXVtVur2OfRbhbdnZWhaOTkKWBGCv3Sp+bjGBxnFcP8X7L&#10;UNB+Nt5rVzAbeDxLbLrNqwbiVmLJI44AI81JenGOOMV20Fz9kaSxgEcm6bY07LtDYzuBwPvNgAY6&#10;EAjOcVg/GTS7XXfhoviNXuW1Tw1qiecy/wDHumm3PyYAPKsJ0RjzgmVsgcV7WFkoyS76HztSL5rm&#10;TY3Xm20OoW7S7oUeSRCDt3DOEBzwApyAOoPUkVV1jR7PX7f7TfqVC27H52b589GUk8sAT6ZB45FT&#10;eENWkZMRMvmCHcV2h1wPmOM98889M4Ga62PSI7mwk1NpPOSTbt/5Z/u25VdvOWyDg5xjI9qucuSR&#10;rRieJappmoaBqX2FLj5yubeaMld0ec7sH73A7+nU113i/RpPi/8AAfUtAstNmn1XS86vZSE7iwhU&#10;idVPTAjyT0yFAAJFXPFHhKHWFWwt7Jo7/wDvct0z8rNnpjgYAAXHVq2vA+ux+BdStNMy8FrGvk3n&#10;7wfMjL84zjGDnoQTjNddLEuMoyW5vKjzxcXsfHw3BVZcqrDOc9aeobdtyOnSui+MXgK6+GPxM1bw&#10;VeRr/otzugkT7rwuN8bLnqNrDmubDkspVv4q+wpyjUipLqfP1ISpycX0JNoB3AfN/ePanhwCC3zd&#10;vrTBnoSv1z0pQWJJUfN71ojMlRWK5K+/H8qftJHOctjA61Ergr8ox+PSpAxTLAE+tMB0RUHaV5xh&#10;dwGMf/XoYxjiM/w803c/zAHnvtppbOQx/SmAOCRnKkfwn1qPGVyuMHnild/4gcMPSmOD1I/8d61D&#10;ARiuwowVfUjtUbgL82GYe1PLFguM/Tb1ruPgD8Ibr4peLPtWo2TLoOktHNrVzg7Quflh6dXPHsM1&#10;lVqwo03OWyNqNOVWajHdno/7JHwrj07wxqXxu17w7DPcW7KPDrX6kxxYzvuAvduyMeFILdcY9F8d&#10;654f8U+GJdPvYPtGovEJYZGkXzPM4xlyM8L8rHI6jPetTUfFht7t10XRmsbEjZa2MeFSH+EICOTE&#10;Bx7fhWVqEfhye2ld4JYLyZdzvGilNwOGOe6/0FfI1MVPEV3OXyPqKOFjQoqC+fmeLalcXsM8yXnm&#10;RujFtj4G3P8AFx2+lVYroRy+amwtHIpj3DPPtn+Yr1rWLGEOpew86JW81pGXeu3HIBxx0xgdCM+l&#10;Yt1oNpDIyx2sdvM3CrIgCyY7ex4yCPxrrhXjbYTou+5yI1eC8RoLqSNfMYsx2kLx2HcZx1FV9Umg&#10;t/Lk0x90IxtaSQmVPXOOgz0I5wORmuq1nTY77TJ1ngikkJBkaJl3f3c9M7Qcd/UVzfwx8K6pqOsR&#10;eK2vrPybC+8q3tbqLzFlkUfeaPGGjTqcnG4gc81pzR5WxWlzKO9za8DeFJdCtf8AhLLrX431O8s3&#10;imhhYq0ETDcIy/B3naoYdPm2Z+9W5p3gvx/4xK6pPpT2+n7tisylBLIDwFz90EkfOBtx64rtPhD8&#10;Hl17VJte1C5ul0m2kZIP3IZLi4++QwyoMaj5uOT04xXv3gvQdE1ec3NtY+dGIR5kk33Y0PV8bsbV&#10;CsSoGMY7kgeViMZyy01f5HfRoe6lsfPfw88Iv4f8WwR694SCxSbVkmvFDNtLAAqWJHXqAB8oYnHf&#10;6GvU0Lwn4P1Z77E1ndWsirDGvlMH2kDJUEd8DHTPYHJsfHT4L+Bp/CBuvDiXF1eaazStHbk7DDs5&#10;dc9QRgkegJHpXhaX+pWFjcLp16winytwrSnbngllyTzjkjHI45IrzakvbO7N7ezVkaWsxTXWmQan&#10;FbfZ5bcq+2FhGTgAJlxnJJH+syc4wcVq/s9fBvxV+1T8Z7L4XeFLyO0ubhmn1fV7iIfZ9Js4l3XF&#10;5LgYwijGc5ZmVO9co17rvj/UNM8C+EdIkvtY1e+hs9N06xiMn2qeRwI40Q9mJ6cjBYnAGa/RT4J/&#10;A6D9nT4d3HwR8G6ppdz4g3Q3XxZ8TLM++51CL5o9NttgG60g+ZSgH72Tc28lNhUYqKvL/h/IxleT&#10;sj0/wB8M/ht4d8HeHvDnwkS60zw34Pt3tvC9qqeVfSecd13PdOWwbm6cszMfkCyopZUZWHC/H34u&#10;6L4Q0zUPFvxA8eaHpMP2K5ltDrWqCGK88uEy+UryA5c+XGwhz5hwrKrPG4Ot4/8AjDpPgbw5qXir&#10;WdctdJ0XT7Vrq+vZVVrWCEHMjsgG3cwflVUo7HaoKTqU/Gb9uf8Aay1j9rz4yXXiqG2a08MabNJD&#10;4S0uTP8Ao9uTnzXz8zSyEbiWJIGF7HPr5fl880q22ivif5Jf1ojz8djI4OmktW9l+p558Xvi143+&#10;OvxBvviR8QdU+031+yrHGp2w2cC5EdtCmf3cSDgKMdyeSTXObGdmZkVsrg8D1pyq2V552+vH/wCu&#10;pI41fO35d2N3oeeBntX6BToqEVGKsloj5GVTm1e5GYl3MpP3cEbR+g98/lTXLZWH7y5+XnJ6+vf/&#10;AOtUzfKeF+XpnBGKjcLuB8v33bT8px/Sr5bGfMROmOsg5+8PQVFJtYEjaT/eU/5/Kp5jzx0I+9tx&#10;u9ahuQIPlePaw5xiocS1IrY6gtzt6Y5+tR6XKYNSjdCwO7C47e4qT5g/znv2qvaMo1BT/wBNPxrF&#10;7qxR9efB/wCP2t6H4X0/Tpr2S1WKAbrq3do3kjxsbBHdgApbqAM8DNe8fCv9tRfCt0bLRbK10uxZ&#10;VWacXhkuGHJX5gPnOSzEgZAK4JxXx14X8F+NtZ8IWOtaLpNw9vHC8JmZsRswcjHT72GBrpdE8MeI&#10;bVLiY2zNMGA2op3F8fxY28DPY9sV6U6tVStY5VRpyV+p+m3wl/bB8P6hYRPp3iC+j0+SLffLqczy&#10;M7BirR+WR94gDnqoAxnnH1x8C/jzY/EzS41nvTIrrsVrheuTxGnHGByQemfWvxY+FXii98NvNZai&#10;51QjOyG4vmgQbfmDdMkggkDPJGOTX2D+y/8AtJeHdAW1i8TXzSX7MJGSz8xFSTPDtkDByT7Z7UOM&#10;a0PMSlOjLyP1Et4I4BDNpxaQlt2FkzlVPJwOo46VmeI9auUlXT9NuVgkbzCkqruE54ZsDt2/OuP+&#10;EvxWXxT4Ut2ll3zGHMVxv2q+SRjHJAB/PGeM4ro/Nt7JI7izikafbsjlXayjI/1gB5Azn8q8+VNx&#10;k0zujUTSaPzp/wCDg/8AZa8PfEz4VWH7bPg7T8654XRNP8QXFrbqrX2m7yoecjBLwSEAMcnY4HQC&#10;vx7h1UJN5pZQx/jKg9vQ/wA+1f0qfGj4Y+E/jD8K/FnwW1ayWSz1vR7zTpFXG39/EQ2M8blYod3Z&#10;ua/mL8R+Hdb8IeItR8J+I7OS31HSb6azvreUfPHJG5QqfcEfjXPXjy2aCMvesbx11RMw3ovzfe/v&#10;D6fWi919plku7u/VmkJbhh19Me3SuTZSc/LmnFckBscrg4rHmZR0ieJ1gcvBeqXwdvygj/P/AOqo&#10;JdfDbm+1x/N97ttGOaxFb5SSVxuxt3c/WgkKP9T+NHMwNZtZhPyrcM2eVVV7U2TVtzb0aT/e6H+d&#10;ZqEqML/9cVMrZXDM3+1/n6UrsD1v9nX9na6+PetNpcHiE6eI7eSQN9laT7qEgHBG0HGMnjJHeuGG&#10;mRW2otA7yKyOy+Zv7gkcH14+tfTH/BOSwC67cXCwsTJptwrNglUzC+TwO3B+o/GvnvVrESXk1xB8&#10;rLPIVVeo+c9vz/SvV+qxjQhNbs4VXlKtOD2Vi9pcU8lhJpMtwy28jYkhiJzJz3/vc+p+ma+yv+Cd&#10;H7aT/BTWofg58T7uSTQ76YJYzTfN5RI4U89j0z6nFfG/h6W5ns98JHmK/wC8WRjjjnOR3HYetdVD&#10;Ytren+TdFo5vLUx4U7mI6AHP0P8ALFexltPl1Rzyxk8PVUovY/c7SvDmj69Yx65pccclvcxK8dxt&#10;wGjAG36Y/Q18/wD7e/7Idp+0J8NJ9EW0j/tCxDPp8iLyrc5UN78/U14d/wAEwP8AgoBe6BqUfwL+&#10;NWtyNamQJpGpXDfN6eU/PBH8utfpLqGiWWr2f2u1RZI5FzA0XRuh4Hp7cfWu6pLk+LWL7/kfXYPF&#10;UcdR5o/Ndj8uf+CUn7Qvjz4A/GSb9mj4lpPbt9qxp63Um3HJGMHgk/Xiv2O8Ma3DfabHdQSFlkUY&#10;Y88fj7V+c3/BRT9jO4judK/aX+F2mtDrXh+8We9W3+VnjDA5PTPfnj09z9k/spfEdPij8H9K8So/&#10;7y6tVZ93VZMc5H1rlxFJexUlqlpfy6X9NvuO6mnGPKz2SC7WTcGf+LrjGKjvlVnMjMzLu/hGc/57&#10;1jrfyWz/AOklPQNu659vwqz9uW6jws2dvq3X6/56V53KaW5dSxbambeZQrLuXv8AStex1PzQqh9q&#10;9ef89a4vUZ7tJuG2qTkBW/zxT7PxK8KrHuUbuWbNP2fMrlyjzandyhLgMqoN3Vc/09K5/wASeH2u&#10;oiYk+76D1o03xNA21I3wu3kt9a3Irm3u4sdQxzuzjNQuamzP3onhHi/w7rVrNJMtw3lKuV3ZAP5d&#10;eaxbTVdcx9nvolC52yBQNw98fT0r33W/CtnqIYeQoXpz/OuV8QfD+1+ymSKHDIM49feu2GIjKNmi&#10;1URw/wDZWh/32/z+FFX/AOwdf/55XP8A34X/ABorT2i7ml0fzBTLhsEd61tGlD2TRMKy7rl/xq9o&#10;rAIyGvkqbtI+QW5oFcJtT9KdbQ8MWOajSR0+6M062ugJdjjbu4rdDehDeQMwYjP0rn7hdk7IeK6y&#10;KBWmeP7x21zetReVdMdv8XepnTvHUm92VMhRgtT0RnP3adbxAnJ4/pVgBEHArH2YES2oAxg/NS+Q&#10;FG5Dz0Oak81F5HrmoZbkN/Fu4x7Ue6ANwuXf3zUbzFAwV8r+lRs38QXhvvAc4pBhm6H7v4EVICuW&#10;D4Dbfm/OnAEYZh9OKWKEE72bPsant4GuPkUcf3u1AEEMTySBEG739KuNprW8ZkJ/ixz1FS/Y0iQR&#10;oG3djxjir8MdtNCs0yfvcZZf6+laRggM8QPCrbty7elQSbS7HfjPXjGPatTU402gkD7vUDoay2Un&#10;5QOaJLlVgJLHU9R0599hcND/ALK9M/Sobm5mupfPvZWZ24Z3bJz9aQhlYAN8vcUNt3D5G/76qNbA&#10;MKhh8r/8Bz0oUBBgt/CTz2o3kABV/i74prHecn1pANcqBlWHH3ulSQz3FpIs8DlZF+7zTRtwSWx2&#10;+tIuAQi8Ac0Ael6TZapqOhw68kiqGj2v07Dv6Z9fQV3HwC8RJoHiPWPDWu6vJb2/iHQ3tlUfKs0y&#10;srxoxI+Ubhjnr+NTfDL4fS6n8PbLfaMRMpKkrwcYPrzyTnFTfEz4M3ttozXWlxl3W3USAMc7f74w&#10;OcEE84yBx61pySj7xtpsen/s0/FC5/Z6+M1n4isrh1sryZYtSDYbCkHD85HBJAYjjmv0j1X4iaD4&#10;u+FniHUPDr219Iugs5mefzvtCMpddvP3ycgnAA2Z+v4x+APi7L4X1VvD/wAUrSaezGQl5FzKrDON&#10;2fvA+vUD1r6U+GHxj1HQPD8up+GtW8y11Kza3u1SQyKyEEsFOflyuFGQcHccdqujX9nePRjlHm9T&#10;ndV1rTbfxFqXhm/VpI7xpTGt0rTK28F9hjbIHB4f+H9K+bfix8NtQ8C3w1CCLdpV1kwXELbkjbJz&#10;Hn24575r3z4zahZa7ff2na2H2eJYYzts2+VdoCjBABIxwD3Arh3sotW06TRdctPNjaMGMO2FBYYb&#10;6kcYye/1rml8R6NKSlTseDyzMq+WsmG/ix/j6U0hd2ZNuK6Hxn4BufDEjXlg/wBosVbBl4zE24/I&#10;2OnTryPrWAsLSHhRvDHj1qRXlezI/K77WYdD71ajtVD72OOflDd/f/PWnQwPCA8blvQ57/5/SpjO&#10;kQwgG0Ar2OenPNBrGK3Y6G1LO2APm4256/gKuS2tnF4dmMvmiVmULt+7nuCc9vaodNiF3L8itgJ/&#10;dqxqzCLQ8RyuV8wxkNH1UDr+FdFPuTUjFU3Kxx6cz7WXO71X/PFfsp/wRv8A2gLf4i/sdab4Lu/E&#10;bLrXgzVP7Kl+z3DPdfY1JkthhSJjHsJUIhZBtOFXgV+NaDzJj159O1fXH/BHT43wfC39qSXwXrd5&#10;BHY+MtNe0VrjcV+0xnzY14VuSAwGQFJxll615udYf22Ak1vHX7t/wObLa3ssZFPZ6fft+J+q/wC2&#10;dodv8VvhFqnhKx0uOabXvDM94nyxg/btPAmSYLgSBxB5seWH3ZDyOd3w/wDB/wAa6elrbafZTx+X&#10;NGkc22UDawYDaw7fdwfwI68/plp14+pfDe4TRdQt7U2ciX5ju5vs8U6xvuki/dCZfmQ93Xk845r8&#10;sfFuq+HPhp+1L4l+AfiXUHMkfiB7a1v4bYPD5ch3wHdkEo8TJ90cZ9OnwlWjKpK610ufXxmlo/Q1&#10;vjX4z0mHVLXTIftDTQ3XnXUqpt2ttIDEfw5JIAA4+bNc3qFzLfW0k1n9qjVY1aOaNtygLjK5GAD1&#10;Yk84bpxmq3xT07UND8VXiPMWhu40mjlkB3NnH15GOmfw5qHR/E9mZltmT5pLjcwmXbsUkYwFOT8o&#10;JPGe3alGNo3MK8eYx9X0jU9JWe+heSRkVhPbb1ZWKN8r4Awo69MDkNzVzTo7PxFodx4TvNPtbiTU&#10;7WTTYIbyESHzJlYRzRtIflcSAfNkBeD15rQvVsrjR52sWwv2FnQsNhMbgqisDnGQQMdh1zxnNiSX&#10;wrPb6naW8dxLaqs8VnhZFkmGOFyu1hnHUZB+tdEaj5bnnSw92eN+G5L2xghN1FNFNCxWbj5lkBIb&#10;eD7gj0BWvYvhz4a8U+LHtp7aN4bOSQxqfLIZkbkgIOecfKOPmznrVDxBoXwx8FfGbWJdUvrfyb2+&#10;F5a2kbB0toZ1WQRksTyC53NztYccYqzrXxL0nwjqOdE1VtQhcKbeGAE7WBPG47V/4FnAx3zXXUl7&#10;T4URTo8srM9Df4beFvCugeZo0htYsoNQvrxPMdpMEqw5IGeyjqfl6mvDvH3i/wACWGvPpafaZftV&#10;xskvLFN0SyY9c8hc54HHIFWPHHxq1bW4bqC/1KNZpIzHb28DHbbpIM+YAehBJwc5zzmub8JeAbjx&#10;3rUFrp1vJ5Onn7TeZ/hAIwc56scDjJJzxV0KbheUzrlHpErftc+CZtd8B6H8TYbCHz9LX+zNUvE6&#10;zxElrdn/ANoZZR7Y9K+d9oQYyPpX2S+hy+MdB1v4aalF59rqWntHbSPHtFtIpZwyA/dwy/hjtmvj&#10;u9gks7ySzuF2tHIVb5euDX1GU1HPDcr6fkeFm9H2dZTXX8yPYxXbnrkDC08Djaw/AjmkjUO2N3Qf&#10;xCgDa+09jjbnpXsRj1PIJFJIww6frTo1BXOcYOelR4K9znPcU4FF4X1x/wDXrTlAcVAGNx44b/Cj&#10;cF+4BtU/5FAkycjavfO05FBYDv8AMeTto5UA1+m8gEn9KaSQpAbJ/vN+lHB4A9146fWpLOwvdUvo&#10;tO0+B5ri5kEdvDGuS7nsPrWMtAL3gDwDr/xK8XWvg7w1CrXF0x3STHEcEYGXkcjoqj8SeOpr7Kt/&#10;D/gDwZ4Z0zwD8NLeSOx0+yjkvrvhpLucjE07kDgM+MA8AbRXPfB/4VaF8HvAsGk2N6t14h1y2zrN&#10;5BHnaWJH2WA99o65+8QegrduJodAEircbZI2J2yx7jgkAqOeSQM9MDuew+RzPG/WKnJH4V+Pn/kf&#10;RZdQjRjzvd/gc/4i8Unw/eTWV6gXfCUVdqyHDAkAe+ffAOenNc02uwzssDbPkk3srkNkjjGfw5A5&#10;PPpR41u42uXDSwqzMOsJZWwABkZPPHToO+a5e41BLOxZlOZIyDDHIwJ9cnjtz1/D25aNO6ud8qmp&#10;1LapdRyNYQLIhXjKzc7cZ+U52k/ywM1QiliuIvsr3W7bJkLHJloyOwx0GAT2B9TXKpqN/c3Akn1K&#10;RJONoj+VV4OAAOMe9dLolprPjh9P8MaRayXeqXzhGslUKHYdGJ4AwBuJPAANbS/dq44y5zQ8K+Ct&#10;U8f6jdRafut7TTrRrm8uAwjaK3TnAyfmdjkKueTkj7pq7NHp0LNqWhaDY6TbsFSLTtJkkSOCPj7h&#10;dizZOWYsclyScZAr6DsPhnonwf8Agtq3hS0t/tWpXVi5vGWc7ruTbxgEfJs3YC8jHPUnPzvq2omb&#10;MdkVaRV8qRZHC5cjnjHAIz17muWGK9tJ22Ov2Ps0m9z6j+F/h/8AtP4QWOmWu5oXWO6a9V9m+U4d&#10;1yCME8nnBIGKxPiF4zuPB+gW1hpujeVp97L5F9dIuJHjPXcQC6p1xjAHze9eVfDP9oDXvh/ZXGlx&#10;QefbyK8tvBIoYwSMRliM/MoC5K+p4x3ua98ar3xPpkiTRxXDNKrQzACNUULkAITjd1BOcewNc0qE&#10;nK9jX2i5TqvFfxZvGs5NKsNXbzrk/wClTW9wJdkeSPmP8bEAdDuUHsDXBeONS0u002S8Ee1V2uZH&#10;H7ts5YZPYbc/gcmsK51SQXUh0uCNgxIhkMg2ow9cD5SwHXHbvX1H/wAE5v2bbHxJpV1+1d8afBEm&#10;t+EPCtwbfwz4euigj8Wa/wDfW3wQzNbwAeZK4VxkbcH5gE6PI/zM5VLqx6R/wT//AGfvE/7Pvghf&#10;jx4n8M7fil400NT4T0e4u4luPCnhy5IjfV3Vwfs9xcK3lxM4Xy433MUBJr3nT9StNE0b+yo7pZor&#10;dVS4uGv5JZGbaSkssznfuwrEfMV3R7lHmQHNPx9rE2hTap8T/EniOa+8Ral8+vXk3l7tso2LbRgD&#10;bHbqHACcg4CZKzq6/nR/wUR/bb1SS8vf2efh9fyRyNb+R4r1iOdw/wA337KMjHBwm9ucjaDtfzM1&#10;hsPWzDGKlSVvyS7+v/DGOKr08HQcp/8ADswf+Cm37d1h+0T4mk+DnwluGXwTod7uurxd8a6reJkM&#10;wTO1YFfcyLj7zMR8uxR8mAqAp6hfmBx0pikpHsVsjgKFGNoxwPyqSMgbeV9vev0vA4SnhKCpU1ov&#10;x8z4fE16mIrOcyxCm/aSdvXHyZx/9ajYGXLv93j1/AmiBJCqhR34fr70u6MqrA+ny549cf4V6MaZ&#10;yuQjReYxZVZhjnj5mzSTJEJFIfcGjG1l/QU/JyyBQGWP5hnBwPf9KiAe45AU7SvTjaMVTpiv5jJF&#10;BLLG2SvJUjI/DNV7nPC99pyCvLVZuGRuccsMct0Hp/8AXqCYMB8q7ev4VjOGhcWU0j+bJXaF5K+v&#10;/wCqq0LCPUkYn7sgO0rmrYLq4Jk9Oc9Kpk41BQBzu54rjnG1vU0jI/SD/gm54d8H+Lv2cdWtdesY&#10;ZrxfEckMdxdM7RxRGJH3MFzsAIJBUZzXe618C/B2pTNpfgDwxf6x5sZmt9Rt4p3EjcCQqzdIwQBn&#10;AIySOpx47/wTA+Ix8GaNqFrbXU8kn9qCeW0jjAilUIBvdmzwp/hAJPevvfwb8TtH8Sai7alf29rJ&#10;MoKwabGJZAoAO1Qg2x8lj3B6kivdlrST8jy9VUavY+O/FX7IXiTwnFaeJNY0qzhNveRyrp9u7Sym&#10;Rz8wxy2VBIOW45I5xW1oPgm08P3jajba09xcyTKv9k2okh8gglsZc42ZyCo6578GvqTxX4ftmjXV&#10;dCstscdxmQ3spkuJH/5Z/KoOSSMKOAO5NcNq2m6boFyt7d6BENSupSds7bZnk2qAwDcBip6EDGMd&#10;TWChHoaSlJ7npP7LvxGg8MWdvBqVnD9oyw/s6SUvKOhCsM5ODwFPTGTxzX0RN8WbrV7VbEQrBfbf&#10;nLRbNoHAYEnGOfyz618aeC/EdhoWoyLCFl1KNlkkgt2AMId8fKCvJ7EZGRx0r1zSdc0ue6821v55&#10;GdFTmE5XnDE5PDZ454PfGKyqUYylc2o1JRjY9pS+txew2lteLNNc4ikhtpidxIBJb+9wN3YnjtX4&#10;N/8ABYP4N3Pwi/b48YXkNsq2Piyca/ppU/KVuD86/hIrCv23udehfU7Fb7V1t5Idogmj27RgbiOD&#10;u2juwBBJxX52f8HEXgfR9R0H4e/GTSNEg80ale6Ve6jH994mTzoY/dfvsD71w4mn+5f3nVGXvI/L&#10;sq4bdlt3QfNQd7HaCfpTQ4xt2YAXtSx5b5du3dwxzXlHQKqhVA/2fu05SQCB+frTFyAoz+Xr6U9d&#10;pwq7fm44+lAEke87vlO4c7fUVIMKC6cfN03dajjK5CLUyIpXG7qT7c01qwPs/wD4JvaRd+fcXrFl&#10;h/sy4QXCg7W/dMeeOn6HHNfM0t8E1GdGRJW8+RQyru4DHj6e9fbn/BMjwkrfDi+8QncN2j3O4dmx&#10;C2Wz9f4T2PXrXxrb+LogLqCw0eGNvtDqzMvzHLHp27V9P7OMaNNN20/yPFTbrVHa43w4ks135djY&#10;M0jfMqsuFxjpk+2efWvVLXwL4s8M6fFe+IPD7LGzDy2klGduMq3+1jcc85BPNeRxeINcjuotVt71&#10;o3ifdJ5OEy3Y+oz3r0bUvEsvj/w7bjUNTmmaNQofzjhiRg9+vH5CvWy/2fK+622PPxiqcy7Pc6C+&#10;+BGvaza/8LB0fXrO1t2lPzCQfuSBktuzwcjAJ5PY8Zr9Bf8AgnP/AMFANHtLOw/Z5+NXjy2utUiQ&#10;JpeotKCLhRwE3dSw6Y6+9fmR4a1eey02bw5fSPNbsuV2nPzc474IHHP8qbqs5skttS0+S4tbqzmW&#10;XT7qOTaysDw4I5GOlddRUZ09I776/kaZfjMRgcRzKV1t6r+vuP6FvEujWHirQrjSp7WOa2vLZl6Y&#10;VlYHk/5968h/ZCa9+Gut6t8M9Rhjghtbw/YY4x0jJzx2AHSvlP8A4Jrf8FanvjbfBn9py8ghugyx&#10;6XrTsQlwvTa+eA49utfY1udO1b4nP4k8O3S3FrcBdskPO4HnGR749sfhXnKnKFOUH8L2f9bH6HhM&#10;ZRxkFOHzXVHsmqwJeLvt87WOPlX8f8+tQ6b5tpF8645+Xb/SrmkJK8PlSjHyjO1vTj+VOuNIuJH/&#10;AHSNtxz6Y9CPXH515d7aHfzW0K97fQBNg+6VyQOvX17Vj3RuXfzGLKrN/CmPoAf6+tbkulwnl8bh&#10;+lZ9wyIH2fL+8z655xjp6D8qqLXQqMlsZ8M9+snnxySBVb0OD25z1+tbGj+J5LYH987AcMeQD7Gs&#10;+RJNuJZflx24zk8VReKWPaoDDd97nC59fp/nir0loyviPQtO8WQXi+UTkjqW7LnrVw3EV4vEi91O&#10;B0rzq2vZYC0guCFY5bauPzFbum63PGgClRGeprKVO2qMXTtsdN/Y1p6r+lFZP/CRv/zz/wDHlorP&#10;lkZ6n8oMzAtzU2mN1QHvVaTJfFaGlKioZHGQK8GPxI+ZNFLRoYg3njntWt4P8EReMdQe0fVFhZY9&#10;y5rDN5GePLapLDUvsU32i2keN8Y+U11UpR5ry1QS+HQ1tA0v7BrV3YXh3GFim71xXOeLYVhvJDs/&#10;irf8NTPdTzTyPuZm5b1qn44slL7lJPHeuydPmwt49zn5rVDkkl2HjoalS7JbFVzwStOQ/NivNn8J&#10;1WJHkZ+tRn5ATt9qcMZz+FSBAx2sPasLkkXlbvx4xUqRbDkn2/GnfKq4xgj1qaytHurgNI5Ve/Pa&#10;mlfRALZ2JnO+TCqDndW7a6QLix+2WVuNsf8Arox1HHX/AOtUUU1vbxK0abgBhVZev/16V7m/W/ju&#10;dOnPnbvlVW6DHP410RiogTY0yC3SRYy0mMMdv3eOnP5+1V4rhY22+Tt3E+mD/kVYllkeYs6fMyjz&#10;CvHzH/PNQRSRyNteHK7j93jP+TVFFbUpcrtL7T/u9vb/AOvWbuBfIH1q9qQgEzLA38WfmHeqMmYz&#10;krn396zmrkjdgUYZt2eobp1ppYDHy07zF538bu9I2HGD0rP0AYFZm2gfxdfQ0PgFsj/gQNLhV+UD&#10;6DPSkBQr8oHPpSAaXzk/h0p0SGWVQ38TAN+fWkPIG0KdvBx1q3otsbnWLW1G4mS5RR+faj4mB91f&#10;AbwbcDwNpbfZNpW1JSRoQ2N4AZz2J4wQfy4zXSfEzwGkGl5iiYxtCAGjiXbnrkDjIOenv713PwN8&#10;GC38JaTbSRs80dgu4x5X6jPfPbjjGTW78V9FtY9ImSS1URpDiRtwaRflHy7fun5T3IyM4r6OOHTp&#10;6nLKq1UPzv8A2jbOOzKzwsu4t8r7Qpz357/jXHfBjxp4q0Px7pthpGtzxw3lysc9uWzHICO46de/&#10;Wu//AGvnki1NYmkRh5x4j+6Dz09v5V5P4BZ18f6HNHtLf2pAFywA++ByT2968GtHlrcqOtSvZnuU&#10;nx20KzmbSvFYkst6ny5vs/mRqewxjIXr+ea1rDW/AHimGOXQtUtbrfu/d2853KvGS6k7uOwB714/&#10;8a7YQ61JkrzMw+XPYn16V5+HmhlE0U8kbq2Y3VipX8RWc42kbxrSgfUGv6Hp7SPcSaTG8Mi/vRNj&#10;aq7eVKk/LwCePbn18f8AiR8PP+EKvFvdLfzNOufmiO7c0RP8Dep96xNC+NHxF8PBUt/EElxHG25Y&#10;7r95tPsTyOK7nQvjf4J8a2v9h+PdLjsXk+VZFDNDz79V55wRjPpU+7JHbRxFOt7stGecvJvOIt3z&#10;flmnRiWVsRjjd8xIHPtXUeNPhlfeH2+36bbS3Vh5Yfzo2VkGR1BUnj9fWsXTII02uSPvHB6npz+l&#10;Z6rc6eWUZWkXIbVbO32sWjVRn1LZ9PX6e1WvHGnPofh/T0mX97fadHeSLnlTICR+G3H55qiRdavd&#10;QaPpUTSXF1cJbW0aqSzOx2pwOpyw6c+1dZ+1NDDp3xO1bw9ageTo8kemwjsFt4RF+Byp4PIzg85r&#10;qpR9xv8ArUMRUj7GVjyOD53H+9g89a0vDPiXWvCHiWx8W+Gryaz1HSb6O6sbm3kKyRyxsGVlI5B4&#10;6is2Fv3m1R2y26plOGwpHyrj2qnHmjZng3e5+/X7Knj3RviR4T0TxRbxyf2P4r0dLr7DcP5TTq6D&#10;eoRNk0g5I8ze/s1fDH/BWjwZF4f+Omj/ABU0bw7caZcBX0HWbO8WRXjuLAj7FIQ+GBlsDbtux8+1&#10;j8xLE93/AMEIvi7b+Mfhjr3wR1S823Xhm6+0WsfnS/vrWbJBZAGUkPuUEhRzyele5/8ABWb4K678&#10;VP2fdS1bQ9K+0yWOkprGnoVhWQXNgP8ASFVUYgl7IkAk5PkhcdAPz90fqeMdN7J2+T2/NH2VKssT&#10;h1PuvxW54R4d0nw58VfB6WGuaWo3YlglEjfJuT7ynORjp0PB5714/wDFbwHc/C7U2gbVYLh5jmSH&#10;zglxbjHyHb1AKgEHoTkVV+Hvj34jWOoxw+ComkFinlzRtGhjKkDIOcBSQCfQgGuqv/CXi3X7i61A&#10;+D7ia4mKy3Ei2ZWNmY/xkjnHC45woBrht7N2Z6UkpRPO9W1e4toprCe5uJLrapUSrwdrh2IOOeBk&#10;Bu5I44rs9M1Tw/o8MOp2V9Ne6w9uxSWW3P2ay+Y7Xwwy8mMgEYVQe+M1z93aWVvqX2fyl8u83CSX&#10;hXLsRyM4OCQfrjkDNP0SaJtRaSSdR+5MavID8jDPztjjAB68nr0zWnxGPszk/wBoe9urOz8L+PtS&#10;05IVks30i4uI7cL50kDlkLEDbI/lSKHdiWPHYCuAn8VXutwLYapqjQ2bMW8kR4QntkgbmwPU49u9&#10;d38UvtPj74feItR0/VlWx8PXEOoWGlsf3kq7hb3E6qAQFQFWOSMKBjJNeXeCtCvvFOpWvhzR4mku&#10;Lh/mWNRtOON/J6Dvn617GHjH2Kcuhw1LxrW7ixaNrL6nHBp0Ml1PJxFHb/MWXPYjoAOvTHHtX1H8&#10;AfD2n6R4Vj06ZPOvl3yajNsLCZwpyM45O0kDBwCuSO9ct4L+Hln4DtF0zTR9rmvAf7RulYBiu7G3&#10;nooIwT6Hviuqg06XQIb681DVUt7C1wly03zbFTjJX0wNuOp461y18QqkuVHdRw/s9Wcj+0VexeCd&#10;Bl1XQklja62R28kcxBfzeX2/3c8k4AGfxr5f+L+lxf2rb+JrSXzItShBk3RhWEoHzZUDgnr75r1b&#10;4pfFS2+JWtLa6dZvHpsDmO08770ij+MgfdODjA46HqTXPX+lw+Kvh3qnhuO6j+QC9tYVjyxlTgHO&#10;B95Cw4OPX1r6TKV7OnyvqeJmUVXvboeP2uwyLt9eGA5HtSXYEVyynjPpRH5kUq712nOPp7VLqAdb&#10;nLJhuvT8c19DDWmfLS30IAcjKfXpwf8A69OX5uQPSmhA3K447f5/GnAxgYU9Pve/1q+Uz5veuKww&#10;Vz/WkzuXgjg4I9KFfJAz+YppKry/brUyNFqPVGnkjghDFnZRGqoSWY8AADkkn+lfXPwm/ZJHwt+E&#10;Nx4611Gk+IkkiTPpbr8+kWO1iQF+68rEbm4JUKAp+9WT+xp8JdD+HGlR/HLx7a20usXlo0nhO1vI&#10;d62I6C6dW4Ejc7DyUHzAZK16KviszXIM17dTNcN++tbld0sgO3aoIP489AMdTXyebZk5SdGlst33&#10;8v63PcwmAcYe1qbvZfqeVaV8TbnwtHcW1uY5I5ldkUoflkB++M5wfXIwepqHUvi1r1/cR3Ucdqkc&#10;cO2PchL4J9sYOfz6Gsv4maDBoniHVLa0ljaNZC0bRSbl24BGc4PccH0xWDDPGrtKrr5kjLu5w2M9&#10;f8/pXnxp05+9Y6ueUdDSh8Sa5c6iFuJYGmbLbjCMbicFWPoRnvTJbaa6QoCkKmB9y7RlgenGecH0&#10;wR+lVZ9I1Kys1vYhsa768fLt/wBo+hGSfYin2WlaoY1vUt/lX5g0bE5GMblz2GRn04PYVp7qV0zS&#10;Db3Ofnlu0b7JFEysrBWWMEFm6Aepz2FfZH7LPwP034beEP8AhLPiJot9ZeKnuVjjt9ShaP7AmdxV&#10;4z9/POcjKlVUY5zwP7O/7L0XixD8RPGC6jZvA0cukTiPCXBzkTFmGH27SFxkkjdn5QD9DNqkVpHp&#10;uny27XMCszLcXZYeZIo4SQ9WkBGTk4Y5OckV5GaY7mj7OHzPXy/Dcr55fIg8YaV4gubWHUoYDM8u&#10;2ONZI/NVIT1LN0Iznnng4968m+L37Puva1oMvivTPD32fU9v7uFbfb54B4C7TwwA6kdBk9hX0H4Y&#10;8YWGh6etpcR2sltIwUSCMhIZGIPzAZ2rkDng5bHrWb8Q/Ed5YaLcatbIs/ks52zTEeUQch029Qeo&#10;yOmM9a8yhV9nJNHoVIRlF3Phq3kWIsk0j5tiN6x8KFOd5OeQcjpx/Soby4N22zDM2QyboyAQBkOc&#10;nDHH1/Wtr4pafb2fjO8ezg3Q3UxkhmaPqH+8uB/tduv4UnwF+CHxL/aP+MemfA74VaTJfatqlwv+&#10;k+SfJsoF5lupT/BFEMlj/FjAySBX1NLllT5jx6nuy5Tu/wBiD9kzXv2v/iZdW2p6jJongHw5arqH&#10;xE8WLlVsbQsfLhUsQpuZ2BWJMk8s2CFwf0EufjBpLQaNr2k6I3gvwz4bs20zwZ4PVYoV0fS0yftj&#10;BAzi5m2yN5rbh8rkYeNgeb0X4Q+APBnw8tf2fvg+LuHwH4Y1D7RrOoXej7J/HWuR4/02Yh/3catn&#10;yVbCqUReC6E+M/tOftIaH8HPC95rHifVBczNJ/oel2dzia8v87kIkxkRkhZGIOSuyQ4kEinzqlSp&#10;jKypUV/wRe7Qg5zdip+3t+3FF8J/BKaH4SMLeMfElrMttG1wfN0qzkV0N0yxnCOxLCNPuMHZhujM&#10;YX81pZ3nnee7nkmkfLyySOWZyTyxJ6knknrWn448ceMfiN4nuPGXjXWWvr66KpIxYCOGNRhIYkHy&#10;xxKuFRFACgYxWUWZyfnHAwB0/wAivuspy2nl9HlWsnq33f8Akuh8rjsZLF1XJ7LZDm3A7t25V+7z&#10;zxUkUT7gxXcrDay4z17e1NQuH8xF3YXkBc+2f/rVNGiP8xb5d4w1e9SgeXKRNGbePkuv3gSO578e&#10;npRIpVdnk7VbBz1yKCA0m8P35GOlODL96FI1b+Lrx6GvQp09DnlIr3e0QyAv8+duOOAT+tG4PJIy&#10;vgNNhhu6gYzRfMS0cSn/AJbAsPXv+NJAT5ChW/jY9Ooz61m4+/b+v61D7I1o/wB4WPQcflUE4wRg&#10;528Hbz/k1ZbaQyDb935d3b/61V5xKqn7q+YOG7H/AArGpFI0iytsdZdz98fLu6c1RnJi1BiF2/Nk&#10;ZNaDKu8Hbt9+tUb0n+0MK38Wfu159de7fzOiJ7/+z58Q4/AP2W71G0Vrf7UyvNJMU2/KMk7SvPTr&#10;kex6V9s/C74z67P4Sj8RQDT/ALGytHbX1q7xKjPjETsjFgQPm4HzEgH0r8+fCFhaeJfB02lXce2a&#10;S5Q6fJwPJn2nHPocbSPoe1enfAL40+IdAu4dO1ssbm1U26rHMqMihicZ7gHPrzyK6XivZyUXs0dH&#10;9nqvRUlufohoHxKuEVbqTxdp39qMjNMtukjTuxXIX5+p4ODyM5PHGLWnWjeKru5sraG9kW8jjEMM&#10;1mEa4ctkuCclZOPvdABkk8V89/Dv46eFgF0DX71bNmRVVmuJJCVUE7pGb+InB3J3H417p4J8e6Zd&#10;XcqX2s2zvJtSGS13S+bwNzR4GUGccn6dM1tGrGex5lShUpytJE1j8KH8JeIY9Tu5r5beLdNHZTXg&#10;LTMMcArgNuKgtnvzwOa6JfEeuOGuoNEaxtZZsTQx5ZQpI2owYn5m49x7g1pWltaR6V9jvvETXFwz&#10;ILrjfNOvaFB0CE/xZAAP1FTX+sa1Kv2eaVY7eBQ01jDdIJI5M4RcYIYYyAw5469xYuUfoWuapqGq&#10;Xml6wFa4aMR3sMvyvApbi2GfujAGcfe4Arwj/gujpFjrv7GNvqz3qBdN8VafeabFE4KkyK8LIOvA&#10;U8Yx05zXp1/4su5biOS00yQyc232oSMW2HjYCvGATjccnPWvH/8AgtdrTaf+wn4f8OmVbOS41yxt&#10;/saxjEqRB2K8dADhiQMHFY4m3sJPyZrR+I/JEhi3J/z6UqqF4I5zjnv60HYRgtj/APXSFX5x/wAC&#10;xXzp3jiCpwzfLTscZ2r8xwtMUq38Tbv0p4z0LY56t3PagCRQoOcfN/e9KmG4qxVc/Lhc96hiV8ZY&#10;L8q/nU0S7gwPy/Lz71cAP1O/4Jl6Itp8A5tQ+zN5cnh+c7jGGwvlNgDjcT29ME1+ctzE0Gp3kkbY&#10;X7U52xryPmPHbsK/S7/gmnYyw/s8TX4ilVW8PTLG3Hz/ALhs7QD2Hc9K/NTV0aHUrqOMqm66kP7w&#10;8/fPevqq0f3cPK35I8Wlfml5v9RbKW0uJ47eSFhu52lsAjvyf8+lbnhuWfTJmsdzJHIudxTgKTgf&#10;hkfmBXLLHHB92bbhss4HU9v1+lbOn6iHCstyEZsqJI1+XaP89O1bYapaWu5lXjeNjrNU+UxmRz5a&#10;KBuDhixx2I6Dt+A9zVWZmluWRI45EWP5Tu3Kq56fTnHqfrzWa9150qr9o3RKeG8w+nr7c+lV7pry&#10;CYO10drDLKBjPGOffGK9KVRbpHFGm1ubi2tvNb+VdRnasf7tl6p3O0n+IHgHr0r0b4G/8FJ/2nv2&#10;Sr+HS9N1CPXNFix5NnquWeNR2DZz09c140BLcyqpvWCxjCgZyo65/wA80uq6ZHqieVeTq2WIBbop&#10;6ZGO9c1eVSVP93o/z9TswlSphanNGX3H6NeAf+Dk3SoIYk+IfwKuEbaqyTWNwrD3616t4W/4OLf2&#10;StZRbfX9D13R2bG5ri0yAe/KmvxnvvCb2kzWjbvlb5uOf/1VQ/sIxzrFJt+ZiGLdvevBqSrc3vRR&#10;9FTzbEdZJ+qX6WP6AfBH/BXj9hvx86x6b8b9Mt5JlB23k3lMPQEMBjntXqeg/tSfs/8AixPP0L4s&#10;eH7hWXLLDqkR7+m6v5sp/CSLJ5UuH7Rt5f3vxp1ppWqaS6Sabf3ELH/n3lZccdOKrma3h9zN45zP&#10;rFP71/mf0yJ4y8JawkT6b4lsJN3KqtwjY/X/AD2qa01PTLqVkN9G6g4+WUcntz6e9fzWaP8AEz4u&#10;6IrDRfijrloBkfutUkHfvzXZ+Ev2jP2uYIJ9a0740eJY7e0jC+c2oOwK/ielaRrQloos6Y51CMdY&#10;fj/wD+ii+hhCZhnX72WbPBxSRXgPN1cRbduCnQH3Ffz66L+3j+2owFra/HHWmUN/z23Hge/b/PrV&#10;LWP2+v20Zz9ln+P2uptb5ljm24P5dKJYinGN3f7jRZzT25H96P6FvNH/AD+w/wDf4f8AxVFfzuf8&#10;N5ftef8ARf8AxB/4GNRWX1yj5/d/wSv7YpfyP70eISHbJkir1o8qx/uo81TZBuyxrS0S6WMYb868&#10;KO545Gst83/LiT/wE0CS5jBkktWX3Zeldr4V1/S7PBvLRWH0pfiH4s8N3WlfZNOsUWQ8bhXVGCUb&#10;8wMwfCM7IzPjAbtWh4njF3Y+aY+nesfw63lSKrNjca7WTRo7vQHkiky23JFe1gqbrYdxOKtLlmme&#10;RXce25ZPemAMWwKv65ayWl42R0aquYyuc14couMmmdsZe6Oh4GeKcHxUcbF28sc1NCsSjDCs3FAO&#10;iiztZx/wGtG13W6FvLG0cMAOtVra38+RQG+7yxb0q4G2S5RMBMY3dGpxjYAlgMsiyR/fbGxf7tX9&#10;OiOkv9oEHmSk5+fjb7/nUUOLNA7RBZJF+7u5Apv2sEMrS5DMdzL1q1oBNcXzxPIXjDbs/MyhsN65&#10;9Kqm5McDIsaru9uRmnebChVYl244UcYHuabNJG4ZZeMABflzgZ/yaAKbxqkbTSDJ/hqnySRyoz81&#10;XZ4lhILN/Fnapzj3x6VWlfC7MDj3rOQELMM5cfiKbuyBz3okbzB5YP3fu+1NA42lc8dPWs5PsA3c&#10;GOX/AL2OOlOGCMqfwx1oVAe/6dKeqKOQoyvRcVICMGUEY6Z5rc+GWmjVviBo+noG/eX8Y2qfcetY&#10;cWQfMY4zxgV3v7MGkDXfjx4fsvKRv9MBYSEY4BP9OKunrUS8wP1d+E2gW66Pa/avO8trRF8xowuM&#10;DOfoM1Q+NGnRfYp1LqrRxqXYx9FzuGe3TByPXFdj8PoIzGkxjXcQFZplG4tjB98D09a5n44zSppM&#10;08V4N5y8e6PG3nJPT5vXn6V9b5Hnva5+Zn7Yswi8VR2mRt+YxjbjHOD9ee+B1ryTQLn7N4g0+7z/&#10;AKq8hY8dfnFenfteXZv/AIlyerbmPzkktn+deTwzNBcwz79rRzKyt6YYGvmcV/vDfmd0fhR6d+0B&#10;FGNXmMUQCiZiu1do6/mPxryucjdnGP6V678fYMNJIzmTdhmm3E5yoPJzknr/AEryEjPzH+H9f88U&#10;VvjbKEYDO4tzTdvGF59sU4qQ+VH8WOfShQ+cABef4T0rlktdQNzwr438Q+F08rT9RY28jYms5ctE&#10;47gj39sGrl14l0bVJhLa6P8AY2/55LIXTd3IPYexrBFzcFVXzF+h605r+f7gZRt5+Udc/wBaDqhi&#10;KkYctz0/9mbSzrH7QvhOG5hkkgs9XjvpVEbthYFM2fk+bA2DJHNYnxj8SXHinxHqviG9WNpdQ1Ca&#10;6maOMqheRixKjJwMk8ZrsP2LrTUT4u8TeO/tDLH4f8J3LC4MzL5c0+IUxhgSxy2AD29M15345d5J&#10;Ji5bAf7oY8H/ABrqp/wfmEq3NTaRy9uPmyitzzUi+h7nGf71Mj3AElzuXnHbFPjJJLFv17VJyn0l&#10;/wAEpPjG/wAHv21vDVxLKv2LxBHLpF5G5co/mYMRwjoSRIoA+YdecjIP7ceKdY8H+Jvh5M2v6XJe&#10;X3h6ZdUsLVpxD5jIPmimUKJGhdCysvmDKnrjNfzg6Lq2oaDqltrei3LQ3VlcpcW0sbFSro24EH14&#10;r99f+CfHxHv/AIt/B/wz8bfBesDT7fV7TfeW9ldSRmGbO2RSsAKLtYNwwXjHFfL55h5fWI1FtJWf&#10;qtvw/I+gyesvZypvo7r+v63PgL4reFNL+D3xZ1/wJ4XvFk0+xumk0iaaQE31vIBJE4KgZYxspBPG&#10;ARjnjp/A/wAVk0+4to9au5GjUMtvDcylVQYHyNxgH/a7gjjivUf+Cjv7I/i+0tIPiIvjKzu7zR77&#10;+yryOzDqk9s5eWzI3gZkRfMR84bIXAbBI+Pb3w7qWtwf2Dqsn8QEkmAGd8/eBGS3UbR9civnY0ua&#10;Vno+p9FGo+XRHrHjrSvB2qeI5TpM8j2Nw48zYwfy3Ixg9wwPKnPXHBHFeZfEHXIPDllM1ruTzt9v&#10;Gvm7/Jb/AJaOCAM8dvXHHNauiab4b8D2llc3HiTdE25LqzlmXPlBWO0EdMHueTnpmuZ1i68L+MLi&#10;TV1mdSi7Le1LbUReCTz/ABEEZxxwK6qNJRld7FSd4+ZX+F2p+E5/FVlp3ji0um0K+H2TV1s5SsrW&#10;sq+VIyMo+UjO/GD93HU5o0P4dH4H38ml+Ii3nzZBvI8jjJAGR/DjDDsSaq28dmLW4a0udsiwsTIy&#10;ndL7Bs8Dvzwea+rPjV8HfD/xG8H2XiG08PW1nqGoadbyMttahVFwECuykZVsqOeQec4GRm8RW9jp&#10;0e4qVFT97qtjkfhDD4NvbP7Naan9okuYWEZmcKAFGGLDnjoQ3U5/GvF/2hPH+peM9Ym0DS7mVtLs&#10;38tsgbrycDHmPt68cKCccbupp91ovjr4Va6LK4M0TRgtH5mApznrnoPTIz3xXYeC/hj8JfFWsT65&#10;q8Em6VXa6WO+ZQ8mclkGM8jOcH6VyU5Rp1udu66F1OapDl2PmbX7R7Ob7TBBJHsOGViCfoeOo/r3&#10;q14R8Tmw1GO6ZG3b02EMMKCQCOD3GR+PSvrDxr+y18EvEfhS+Gi28kc0cbTWNzHeu0hVVxwpY/xZ&#10;GDyTzjpXy2NNv/Cks3h29slgkSQ5HHOTjknqcfpzX02X4uFb4d0eJiqEqcr9Ged/Erw5F4Y8W3Fp&#10;bT7oWk8yNmUggE/d571k6k2WjlDdYwa9a+Muh3Pi34d2fjGezuY9R0oi3cG1ZY7i1JOx0cjnY2Vb&#10;GfvDkV5Neeb9nj89CvB3AjvnPSvqMPNSi2fK4qny1GkV1bIx17UhQAdCM9/WhG2njHrQrrHwh6c/&#10;McZNdF0clpDmI3fMxwOmT0r274Ifs3aYNCT4nfGG1kjsp4c6HonneXcXO4fJdSDqkXdMjLnB5Xrl&#10;/sq+Fv2fte1hZPize+IbzWW1yzi0Tw3o+htcwTW5Dvc3VwwIZ1jCqBAuC5blgoNe7/FnwD4n0nxB&#10;YT+KvEEt94o8RWg1C00qzXf8hwixx+VlC6fKjKmQpGBwtePmuInRioxe562W4eFSXNLoVZvEV/qv&#10;2PS7t2t0t7dYled248v7mFA+UjBPfimxajdQiRJZ5Nq87pF3GRcEDH93B7g9h3q14T8L6jclZN8j&#10;Bo2aVpGI2YzkNxnPtjOc471Z8SwG0UW1g8jssYLeT82wNnoWHAB4IPI9wK+HnL3z6acfdPJ/iTqe&#10;zxPqFrbQxmPdGkm5j/CqnjPv264rldPskvNSjkEirHNcJuJ6BSevP0+v6itnx/pc3/CY3ElvcMyX&#10;PlyRuh4b1A9SSP8AOas+GPh9dXwZ90keGKyLuPy99px0zjqD+telGcadJNvoeVJPmOqljt9CjW9k&#10;t2mZFaFvkJBZc4PJGCR9eeRxxXQfBv4Q3fxP17+3vEET2XhuznH9qaos0cflrydib/lZ2xgjBCjL&#10;Y6VL4G+H2s+I7ix8Fk2Mdw7KI9Z1OXZDaKBkyXLEY2KM5blgo6HgHV8WfE06Hp9h4I0O4sYtJ02Z&#10;hNJb26x/2g2d3mvwC4JPCn7qhQRla82pUk1aO/c66Djzano3i746adYWx8P+EtGuJtNiUhVuLkoW&#10;RUCqEC8gBVGD25xjNb1pLpWraLFrGj627W9xClxHJImW+9goOdu5e5wenNeL6tPY6jYw6nY3ChRE&#10;Cy5A8s4xlcjJUYC7Rn+Wem8EeJobjwylhPLGtvCzlVbIUgNyVHy+WRwc8DsOteTUo+7dHt0q3vHQ&#10;eN/HNjomlf2kZ5o7ZWaNpSoZjzhcdd/ORwAOPYVmeF/F1t4q0xb9bqSe1uGZip+ZN2cYwfunPJz7&#10;54rnPiz5PiDw/IYmSFtPdZJI4ehGMc4+9jkk9s/WsX4M67bR6peWqyqYljSbdMTncBjg5+ZRwSOR&#10;jPeqjRtR5uqLdS9SxoX/AMNrn4i+KYfAVnoOoapd3V9Hb29vZjdNNI52x7NoCqT06YIGT7fZ3wM/&#10;ZQ8Kfs5eDtS+Bnw71qzm1a/kV/jR4qupN/mW+0sNI0+QAbYIR/rZcfO5dsMqFam+CXwkvPgjoFn8&#10;S9M8NT3fxS8XaSP7Ja2Z/J8L6DcZQ3MjrtaK5uBkR78bIyRw0gB6bVL7Tvhj4TtfBfhprfTdPjw1&#10;7CsxiDyghvPZ2yynoyyEcBhJj/Wit/rFTk9nd26/5f59jnlGMpcxy/7Q3xs+Gnwb+G/9p6v4g+w6&#10;fpqmOS1s7VSkKyHZgrkggthTGpKneVBQeUw/JH47/GXxJ8cPiJeeL9bnaK185hpWnq2Y7OHPCjgA&#10;swG5m6sxJOa9Q/br/a2T42eIZvhX8PbpZPBei6kz2101mIW1CZCUWTaCdiIuUVQcY5y2FI+estsw&#10;OVPavuMiyz6rS9tVVpv8F/n3Pk80xv1ip7OD91fixVYljkH/AGVxnvUn3h8w+gx/nFNVWY4DMzdF&#10;+bqPb8Kkh3A4I9OGxX09KOp4spEiDAVS/J/ujvipV2AhlYN6e9NgO6RXlDbV6Mo9veldSV353d1Y&#10;fzxXpUo6XOeTJFLkMqk5Hp1HPb0/nS8OVY7vm4X39vrTEEmNjHcdu1ff6GlLBRiSQn+669T/AIV1&#10;R+HUxIrxmj1CGDf/AKsFuOh460QoFtViYMxVAAy9V+v+ec1VJV9QlLf8s4cD1JParkw8xfNI/wCB&#10;K36Y/wAisYvmcn5/8D9CnokNkcudz7duPlO3v9fT+tVZWLAKCAo4wV/zz/OrTbVzuC7m5XAyP171&#10;Xl2lfMB9N3GM+lZ1k7FRK5JR/lU/eBHPUVSv963fzMvH61ddSJQp/L1qlqGTP6bfu15uI+D5nVA9&#10;N8E3t5Z+FJLi0vkj8m6gMh8sHAORuOeMZ4HTk1teJ7e7stZtfEumwKLbUIvMlWPjZIBg59QcZ56k&#10;muX8HvNL4D1QxY2wxW8rdOB5oHIPufzr0z4WaVY/EG3tfA+pyMBJKrwSR4MkbcjGc+nY/pzXLipb&#10;JeR9VltH21G3kU/DfxY8oeT5SRSQthXaMFhMflJbORtA4CjjvmvXfhp8fbPwheWl1byTyC3kbba/&#10;atpwwG9hsxj8QcYHFcB43/Z78S+A7htPu7mTc0h8xnt9xAB4XIGCcdTnqOO1cjFZ6hp99JHLf7lW&#10;LzYVY7SOcHjnt2rlhUqQkcOMo292SPuX4LftEaXBE0GptJdPdQyIftFxt3xndkHGWHBGcY556Gu5&#10;uPi5M+jwvcana26tHv8ALaQrlD0VmOWPZl65A/GvgPwZ441XSXmnS8/eMPn85fmkIwFGP4ee455z&#10;X0l4X+Ltr4s8M21tJCy3NudgjdVKLGCC8idyR2yORnrivTo4rmjZni1cLyu6PZvBupztcf2zc3iw&#10;orhYZmmy2wjcMDgbwepwBzXi/wDwXO8azzfBf4V+C7G2Zre+vLnUpbiQ7mbYmxeTzk7yT6/Sul0P&#10;xLbzvZQG+W+sfmYWsV5u5cjdv9A+FLKME7eK8Q/4LXeMP7T+I3w58JfaZmk0fwbmaFuVUyyZG05I&#10;IAXHFXiKieHlYzpw5ah8QlCQwGA278qQqvyjPLdaflwOemf7vFIBuO3zPfpXinUNjQLycn1pyBgc&#10;Z69GI6UhBXHzds/U06LKtjd+X8qAJFHzYOOQPxq1DllznoveqqDJDF+hwRVux2tIQFB5+UMOprSm&#10;hPY/Xn/gnDZxD9mSOYBePDkqFupXMROAO5988gdq/LjXo2XXLxIlX/j+m+Vs4++evNfq9+wJYPpv&#10;7MELbVIHhmTayqGLny29f84NflFrMlsmu3yCVci+lCpnBOXPJ/8ArV9ViPhiv62R49Fb/wBdSk0M&#10;TDYSvbcqtjnPQj0qaEQRR7IhhmI2/vPvfT3OaqSSI8jdiT8w6Z/D3pv26SN2ZGVdy8+v4e9c6qRT&#10;NeST0Ni3kadFMVwsasfm4+7jrnvmrDgz23nQSL7LnHPpyeaxILy5Mnlb2k53Bdx4x3/zmrdtePCG&#10;tlb5mGF2sfmHUf8A1q6IYiPUxlSsy5ahpTJtfjgNHnoeOhz65pZ3aIecsTfM2e+SM9ffp1rKe9vY&#10;dzRpwufl25yf6/jTbi8vjEu5tw4x83T2olXjy7AqfvG1OLnUHW8nmHl/KTtGNxx0P+f51n3ViJ/k&#10;trdR/HtDZLYOTn047U3T9Uup7YwSoBtPy9O9aEMUt/fRaZYLulmk2xxxnkg8AH2qLxqRK96BLoyy&#10;3NsNyRmaNim0L97j7w+nfP6Vdl0exkTy7WKW4k4/cxgFlYgcN6D3962YvhT4l8L69Gut6lb2D+Xu&#10;dZZVbYvfPPHU9OvNdT4g8ceAfhfYqvgFIdS1KT5b7UDErCFj90xk8E5/Ida6qdHlheo7W77/ACRy&#10;yre+lT1v2/zPO9Y+HMWgaAPEWv7RcXDEW9qknIUAHB9OvfrVTQvihcXNnD4RuLGG1t8hA6gg49c5&#10;x1q34h1HVrzUf7X8TXEl2twoZrhvvOM+np+ArB1fR7PVEM1jJ8scny8Yyv8AQ9eK4qrlCV6Wnl1Z&#10;10/ejapr+huS6XZWd1H/AGZdxtC21pJAxLAE8r2BxUHiTw7Yz3K3umKzWzZUzNwN3v7n16dqxNL1&#10;G801ZLeWfoTlsHLe3+ev0zXU/wDCQSan4S/eTeY0I3n5cbVzjbntyMj15NZqUKsWmrF+9Tkmcj/Y&#10;8X/PdP8AP40Vq/2uv/P03/fdFY+zpdzo5pHn+3zGqRGMY+Q1H/q3609RgYIrwTsH/b7pRtydv1qM&#10;SzXMmZCalhUNkEVLFGiHOK0h7wE1hPJbXCnGcMO9dlo+rMgAUblZcHJri1OG3Y78Gug0ObfCoJ6C&#10;vcy2pKM7HLXirGL47sGS6aVR9456Vzaws4r0PxfYR3mnCdI/m7tXBSAQMcmufMqPssQ2upeHqc0B&#10;0aLAnB5NSwo7tkmooyHOSa0NPjXPzD5R1rzzct2lrEyeTM3lttJVvWrNlFp2f+JveeWqsArL1pQu&#10;+AM6AKnRsdaytQcXbjafb6VT90DW1C1tWlm8rWYpI0kyDnrVUaRfPEstrNG65+XkZwe9ZYtJNvBq&#10;aKCSFwiuTt/usanmv0Amms762XbdQOpz/EvX2qF5CvLDace9aUGpaxDg3E5b5cLvXd9MZ6U15kcZ&#10;kgj9ZMDFVoBlSiSZ/l459ffrTJIZU4Ynn/DrVhkilmMcY+U/dX1ouobhAu8bvQjvUctwKRj3DgdO&#10;NtKU55HPpiphGMcA+rZFNkUgAgY/vGspRtsBDtfnCcZ6ZpdrlFJOW9aehVP3ir/FzjjNAC4xnG7n&#10;cakBoGT1+oH869n/AGCNDGrftEaa7opW2RpemeO5Hvjp7144QpXO3b9BX0R/wTV0I6l8dGnRyrQ2&#10;rGP+7u68/gD689Aa6MNG+Ij6ky+Fn6ceHD9m0xCo8tVyx3OSUAxhj0zn8O1cH8bNVmSynliKLGy5&#10;hMnDNwc9SRj27D9O60+KD7NNh2kjEYCqQdoJHHb0B/Dn2ryn44TldJu4kPzKpG5WLBRjnbn5fqSe&#10;vvX1CfU4ZdD80f2mrt7j4nXSufuZ+Vmzt56fhXnLs5Rnz91c/d712fxxuxdfEbUJVi8sCVhtZs9+&#10;v4/1rkJgPLbB7EfSvlcQ+arL1O9bHr3xpmt7nR7O6hh+Z7OMzKORkxjnnoc/XArxmUbi2B3+72Fe&#10;1fEZvtHw60m48xB52l27fdwW+Tp05/DjPFeLy7d2Cp4zk+tXW5b6jGbjnj5fbNKoX5SW5P8As004&#10;7enPy/rUgYgbgq49G6iuf/EA4LEGyZADn+FaUtGzKpl69sUzDYwEUf73WnAMF6r6AFelID339npG&#10;8Lfss+M/GAnjjfWvE1rplqXtyxZYYGlfDk4AzIowATnHIHXyPxh8kSu0/mAr6Y/z9a9hs4bGy/Zq&#10;8H+HbSWJZPs95qeoL8w3TyzMFGSNu7y0QYHPTntXi/izJlZd2VDfLxXVH+GD0ijHg3Z25/8Ar05d&#10;zNtZfpz3ojAZNhHVaOvGP4sEipMxybTgbtuK/SP/AIIo/HLxXp/w/wBX+Flnqjz2ul635/2GXcfI&#10;hmXO+PBX/lor/LuxnnFfm4nAyX+UfrX01/wSo+Klv8Pv2q7Hw3q0jtpviizksZbd7xYYWmUeZE0h&#10;fKYBBAYjjd26152bUfbYGVt1r93/AAD0MvqezxcX30+//gn66/tM/CDUfjh8MdY8LLozLHqmiySW&#10;d9BDIrJew4khl+ZnVZg6qqjI3K7ghzgD8nNS+N+pR5XWvB8kerW0u2aGNlCvKnDE5GVfI6DoQR3x&#10;X7GeD9c8P674Wks9C8QSLcaP5U7RWfluJ8Y+Rkhw0iMMjOMcZwRkH8l/27vh7Z/An9pzxf4Nks82&#10;99qA1nSFbeG+z3WZF68ghiykfwlccdK+Uowp1JX3ufWRqSit7Hiuv+KNd1zU7jVr6zWHzWaRrOMn&#10;ao9Qc/T3FR2XiFraWNLposLl18wnA/M9f6dq6fRPhx438f2cOp2GjPDbpDlb66+RH/vFf+enGeB1&#10;x3q1H+zrqk115c/izTNhbAMe9l55AyBgEfnXo3p8ttjNqputSrZ+JbXUpLdbWRWzjy/MkAAbHzLx&#10;1AP0FfoH8PvEcNz8HdDvtb1NZLjT7a1kjtUt22lZIgkzIw46iMsDwBnHeviHQv2Ybuyu4dS1PxTb&#10;3NrHMDLbWbPl3DcIxONu7ucelfYXwU+KPg7xLo0mneINOb7GqmzJWTcLfzF8tGAyNzq5HHoOR0ry&#10;cwhHTkO7B1Ja8+hrfEb4SaD8RUzp2gM3msECLCXcsx/1Q7v833QMcNxXN+AP+CWX7afi7VS/hX4b&#10;rpNqrMBda9fpaosfYBQWdsZ7D5lz06V0XwF+MJ8JftofDP4fXurpDZ2/idIbi6a4VS9wUdI85Pzn&#10;heB6Yxmv1g03WdME1wYB9qjWPz1+zyF/lLIUc4GFyHVFOeHcq3SuLD0JbydrlYjEfyo+I/gZ/wAE&#10;XLrS0hm+P3x5nu41jYHQ/Bth5CgMGBVriTcz8cjbGpPHXg17L8Of+CZX7Efwnv7PUPDvwAs9Z1Kw&#10;hzDqviBvt0jfu87y8uU6BsMEALIAdu6vf28QadBJatcahZwshw7eeFEUfnMu/AJIwcnBGY22Doay&#10;te1OGxtGmZriCOOMedDNb7I48nySjhyigbniEyYJB+cY5r0YxjT+H5nnTlOpLU/OT/gv54G04aP4&#10;LuNN8eeD/Da2fh/UU0/wvrGiyNc6opnjWYQyoypEEUxuIynLhssdoFfjrf8AgDVLzTo7jQ1bUwGZ&#10;R9lBaRlH+z1BHpjjFfsJ/wAHFOkwat+y94J8U6fDCz+GvGxW4mkuF8zbdWvlNGvlqFJLQKW+Y5G1&#10;+5r8ifBPjzUNEa8tra4dFm/eKqttCMOp/EHBHQjqCK+zyOpTlg0pd38j5jNIyWKbXZfkcTf2dxpj&#10;tFdQSRsrbW82MqQR1Bz0INQ7S4xu9s+9etWnxrtp76STW9Ktb+P7skc0KNuXkcZU+v48k54Ij1fR&#10;Pgz4xaGy0pI9HvHKma6iTA3H+AJwvqB0Nev7KEtYTv5PQ8vmkt0cf8Ivi74x+BXxI0f4tfDu6WHV&#10;tCuvNtGmQNHICpV43X+JHRmVh/dY+xr9FPht8Z/BvxwsLH9qD4O2tmi2NnLp+ueGrphLqPhOabYS&#10;IHyN0EjLmObbkL8jEFct+e1z8H7uWa3g0rXrWSG43YmkfAVh2P19en5GtHwBa/Hn4K+MbXxF4DfU&#10;rK+kItt2lr53nLKQvkuik7w+QNuOvTkceTmWFnWp3ejWzPQweIdGXdP+rn2z8YNb8H3GmvqvhvXb&#10;e41wrGNaWxiaKMzkncVxgZQEb2wELEhR1NeeWHhrxT4mvQfLlWZlZ5vMTgNjBD4PC7cc9cda+qJf&#10;+CYf7Unw5l8N+N/h78OkXVL3TY/+EyhsNRhmm0S4aErLAqSAG5OGZMxg8lucYNdp4H/Zuhhv7ebx&#10;5rWox61J80t7dRjM/RDAVx8qBVGc84AAHGa+EqTSlp1PrOST0Z8vwfsh3Ov6EmppYQR39m3mxQzq&#10;cyRkZZQenOMqRj9c1iaf4E0+1dIlt/sjLh4WeXzGVkOQD09yEPX8K+3PEdv4S8H6m2galqNrYxsc&#10;WLXl0mJkzkOhY59QAThuleT/ABR+EfhnTDdfFTwr4o0nU9ZtbVLu88Ptbs9rb7wfKmmcqYvPGAwi&#10;UkkDcxABB571JOzZx4iChqjxLXpH8PaHNotrrdjNLqiLPqEen2eNgDEx27ueM4zI4HGSF7HPh/xK&#10;8TadrNw0elQSJcQsOseAo4A5AHOe+MY/OvYJEvrz7RPe6hEGVzug3/Ky5+YOrYBXIOGH3icYNcf4&#10;v+Edxf3i2stlIIcsZGYt+4Ofl3Pjcc8Dbn2HSumjyxldnJTqXPLdE+INxp87wag0ixMQWP3txHfn&#10;jPNd1ofjaFNN/tGGe1+aJll+U8ZJO/nPTqTzk8VX8R/BNbjTvLvNscibf3cULFuQfurj5QfbOSDn&#10;JrkR4B8WaGz6Pe+YkcbgLI0ZGNxHGRyfbqMCt5QoVFfY76dSojtl8Uw3HlCTy5FLFflkYs7bgcgD&#10;A57gn8BXu37EP7PXhS08OR/tVfFrTobzSYdQuLP4caBcyMIvFGsRPx9oCgn7DA2C+CokfamR8xri&#10;P2V/2RZ/F2mXvxQ+J73lv4H0m+Wzu7jSFDTaxqBjZ00+2PPzFRuklAKwodzEFlr7q8DJqFrLa/GX&#10;xrHpumLDpFnYeEfBdmm3TvDlvbgCFIEkQLAxba5lYFHLB2d1kYjjqckW4xf9d/63OyLlJanoOh+D&#10;oPCdtrHizxRr95eeJPETrf6tdXUm6JHZdrwwop+SMMuEXn5dyFS6ox/Nn/gq/wDtt22r6jefs1/D&#10;O9ZhDIB4g1JY9kgjcbzbZB4Zt/z4yp+8pXzGQegftmft9+Kfhf4TvJZtTjbxDqiyQeH9N8tmXap8&#10;t5ZRwVVBj5SSS6KpwYlJ/NG6vL3VL2XUtRvZJ7i5maW4uJGLNI5OWYk9ST3r3Mhy76xNYiovdXwr&#10;u+/y/P0PHzTMPZ0/YU3q9/JdhqL8gCHj09qk+fG4fivpUeCRndgk/KetOUMSqtnrn5u9fbxPmnsT&#10;BAW8pev97sakiCoGZVb3z2pqqhGxC3Ix06+tSL5YyhBClsLz0rtpxMJbEoUkYLHLNj2+tKySxLky&#10;ccBm/vf4U1Ci/I5x1H1xTk2xFnXK7mw3+Ir0qcVyowluKwwjBSWB9cfoaSTcqs5ACsMhT/D6CnAu&#10;zgojSbcfdTOfr+H61DP5SR5DjnOfr/nnFXLSLZC3Klg7Pd3DZ5yo+72zVt/KjPyhh6/McDnvVPSS&#10;GR3P8U2NwHbH86uMp83JDfd+6wGfrXNR1op/1uaT+IhmbaSwXbz8qsabOyp8udvzYJXt708oyoSG&#10;ON2Nv1pjFV2hSo/u98VE9horSsc7S3bPTrVTUm2yLjv1q1MCDlTVXUV37SE6L1HevPxHws6IHvH7&#10;D/w7sPjP8S5PhDqsWY/EXh2/t4ZCo3JcpbvNCynP3hLEgx3DHr0rC+Gus32katbxXZkgltpylx8+&#10;0JIpxzjnIIrX/YK8TDwl+0d4N8RGTbHZ6skjtz8gByTx6DJ9OKv/ALTfhSP4X/tZePvBkKstrF4m&#10;uHi39WhlPnIcdvlcfSuDF/w4tH2OSytTg/Ox9v8AwM8QeAPiP4Mg1Xxdp8l80KqrNC6CMFPlEjs3&#10;zKP4jwclfeuO+M/7N/w41PVV8S+FbZZLC6VpZoPtCx/vFx8iccKRyd2OTXln7NHj+ZfDk1jJqe3z&#10;GSMQyMRGyqMqQq9eg6+ueK+pbLULnxJ4as7bR5bO30/YqJbvGm1Lhh82XbqD6jgZGc1WHlGtCzRW&#10;c4V05ua2Z8afET4J6/4fvJp7LSFtbZfLkhUzkruZcgMfXH44Aq94LtotI1V4rjUrjzUtsWMsf3ZJ&#10;O6cc/dJIzjpX0p4w0LRorOZJVjvZroPLH5jYNswbaQM8DP3QehA4xXjus+Aba5vmvtN1JbVbflYv&#10;IZW3HIOF4IbH1AH1rR4dxd0fMSqR2Zt/BPw3Zav4xj8O6Srxtf3UbSSXTrjiTvt7YJzyDjjnFfKH&#10;/BQP4pab8XP2tvFuvaHctNp+n3a6Tp8/mbg8VqohDKRxglSa+oNe+I+h/s7/AAj8RfES31KBtXm0&#10;5tO0JvJ3ST3UqFVK+0a/MWHQgd6+A006eT5mbeScs3Xmor3jBQXqYKXNK5TUAr8rZBPWjpyc8L/F&#10;WgNGkwxKH8FqaLQnZlBONzY+b/PNc3s5FcyMscHAXdxnp0p3lsTkLWuvh+bdsMRGOqgVds/DEsjl&#10;Tbk7eNvr/n3q40ZSDmRzojcDbjp1q7pEMUlzGZvu7zuBzwK3734fao8DTWlrnauWHT8qzdJt97NF&#10;5X7yM/xHGPrWns5Qkk0TzKS0P2O/Ynhns/2bLd5I1K/8I05h28Z/cHr1z3r8fdavV/t2+VWy32yX&#10;cG/32r9gv2KJYr/9k23162nkaObw+21ZF4yIW7DP596/GnWdT/4nl8zQFs30uGbP9817eYTUYxd/&#10;6sjz8JHe/wDWrLUl7GMO+duMf4Ukdyhl+c5P8O7vWYdUAx+6O3opx0oXUVVvnVvlP+TXme28zq5P&#10;I2BdxW0qtEcMuQWXPHp/OpLq/Mzj95tbjaV6msX+0ocEknlvu46/hUi6vbDgx4DN83JqliPMPZm0&#10;LgSfef8AnkD1psl0rIEiYcfdXvj3/Gsk6vE4xhh+FIurRYGT/Dgcc49Kv6wtrk+zNe2mAfLSOo2/&#10;ICvX/Pp3p8Wr6ho2pW+oWlw0VzHLuiljblfSsYaxGg4c9flFSJq1qLyB/NYiNgWVumfSl7fsx+zX&#10;VG1r2o+I9Zd77Ub+Sa4llzJJJ8zN+P09Ks6amtvaNGtuB1DMeACRjj/Gs7WfF6Xx2QMqopwvTp6V&#10;X/4TS4W0a3dsrxgdcVr7akqjbk2R7OXLoj0K28MeHtMso9Q8Q695qhTut4mBYH8P15rU0DxZ8LNL&#10;jvraHQ1dhCBDJM2OTySoxx2HPpXkNz4nubolJfMYfd29sCoxq9yo/wBFsct0y2TW8cwhFrlivzZl&#10;LCSkvebPQrq88N6lbS3Nzb+Wyr8yrIMsefUD8abpGm6RcabI41jy4TGW2sv3v1x06fU157JJr9/y&#10;Syq3ouMmtC20q6uE+zy6gFUKPMb+R/z3pwxHtJfBf8BujyxtzGn/AGN4a/5+l/7+GiqP/CID/n5l&#10;/wC/w/xoqvY1P+fa+8OaP8zOccgvipiPkzULfe/Gpj/qx9a+ZPSFgUtJgVbW0bGXOKr2P/Hwv1rT&#10;YfN0ramNK5UZGC4JrY8PNiPArNmAweP4auaETn8K9LBytVMKq0OhW0+1wNEx4K1wHiTTXtrplHAz&#10;XoWnn95+Fcv4+VRdNhR930r18yoxnhVPqjjoScatjlLZij9a07W5ZI9yj61lt/rRVqE/LXzB6O5a&#10;udVmnXyYztX096gtsuOW71AxO+prPkUDLKpvg2serVdtrSNI1cqW+p6VGB/oanH8VWoCfLUf7NVE&#10;ZMlnGf3cMu7dwvOR9aR7IsGa5fAVcYUdPSpCqqBtUD5f60zUGba/PaqJV9jCkXFwowcemRU8zMr7&#10;h8oHRTmmzf8AHzCP9vFSdYRmsxkbSRBsGP2yD/ntVeYwknymb5fWmyd6hUkuSf8APNG4ExV0OAN3&#10;Py4oD7OdvtzUULMJVwx4XiproD7RjHZf5VPKAgZjnB4zg5r6y/4JV6Us/j/WNXMXyrbiLPpu/wA9&#10;R0r5MX+H6Gvs/wD4JHIh1XWsoP8Aj3c9PRRXThY/7REmXws+8LLyzpMgMUYdclSy4WT19gOo656V&#10;4j+0RPDHo92PK2r5blcKTtx646npjHGPxr2T7+n3KPyojcAH0+XivCv2iSU0fUgh2/LJ0+le6cf2&#10;j81viJOl1421C55w1wx5HTmsWSHHST7y/l/hVzWiTrVxn/ns1Zz/APHyR/s/0r5uaTk7nctj2HxD&#10;b/bvhBoN0q426XGO56DH45I49AK8buQQ7sX6Ma9muiV+BOg7Tjdp3ze+GavG70D7Qwx/y0arqrb0&#10;AhLNkYDD6fSj5cKAe33vWgcrz6j+dSYAZyB2/pXK+wBbRtINwTd0zVuHTJrqaO0hhPmTSLHGvckn&#10;H9aTTADuBH8Of0rrfhNBDP8AE7wpFPCrq3iKxDKygggzrkGmkB7Z8evDcfgy9vvCSXM3l6Xb2thb&#10;tKfubIUyvH3Ru3ZAPXvXzl4oyJ3IHPmY9+vSvqH9qD958UvHKSfMsOvssKt/Au3OB6DPpXyz4gZj&#10;IGJ5K5J9ea2h/DHU6FSIHb8wHFGO7dzwBRD93P0ocnc3+e9MyBM7cY27q0vC3iLU/BfiXTfGWjpH&#10;JeaNqUF/apJ91pIZA4VvYlcfQ1QQfuycf5yKVRgsQPT+dS0pKzNFpqfvT+zH8Q/DfxC0vTvGnhN7&#10;XVNJ8UaX9paOOFhbhmUFoWZkXO3LKcZwRwTXzx/wU0+HviW/07w/8V9d8DQR3Gm3U2n3jpH5iNEG&#10;LW6hckxBFDKCeGXb06V2H/BLG7um/Z18D2DXMhgXSbTbCXOwbpJd3HTnv619AfH7TNN1Hw3rcOoa&#10;fBcIzW+5ZoQwbEr4zkdsCvg4wVGs0toto+zoydSipPqkflTps3j6/ja9sWkaF1Jf938rqOSQBwB0&#10;7Dnvmuo8PaTDr+mLNd2x028NwY2vFmCRySHgEknCr+ZwT6c+9RaZpumeO7y203T4LeMTSERwQhFH&#10;3ewFfHf7UF/fS/GWbTpLyZrePR7FkgaQlFYxtkhegJr06MY1PI561aVNHoGmfF7wF4IeRr3xW2pX&#10;VrJiax0+HzluV3YZd52opHOeT079Dx/jf9pvxI2rSan8JdLj8JsrM0bwzedPcZGMliNqsOWyvOeh&#10;4rz1Y491lH5a7W8wsu3gna3NZNt+8ljD/NtmYDd2G2u6ng6MpXkrnnVsZWtZOxveDvH1/wCEfi34&#10;d+LuuavdXU2keKLHVLi8muJGkKx3KM7bx83I3H5eeuOTX9HWk61J4gs47yWRHWRRN5kNrId6yrsV&#10;nWUoqRmSSMSR4JRkVuc5r+arxBx4E1LH/QMmP4gNg1/Qr+xrDDc/BHw6bmFZPKs9BMXmKDsLwTFy&#10;M9NxVc+uBnpXmZxTjGpTt5r7rHXlc5S50/J/mdxrOpWulwzXNpFtkgzcM0t0zKzMg4kjt0wMCBEk&#10;BPzI4cc0ax4n8iKY3t8q3S+Y7TNFDGyXAjD4EkrOXkWViPu/vIx6jjiPF+q6oPFGi2Y1G48mZLEz&#10;Rec22Q/bGjyRnB+QBef4QB04rio4oofhPYalDEq3C2AdbhVw4ZdSmVW3dcgcA9hwK8CVd05NW/pH&#10;rqKkeR/8FaP7N+Mv7CfjLRrnVoLi68PiPUdPs7aSa48mSFxIoSQhU2i2JKsByjlf4K/EK1s4ZL+0&#10;kkb93NIIm65AYYr9g/i5eXetfC34qLrN1Jdi38H6z9nF05k8vbbx7du7OMb2xjpuPqa/H2Bithp8&#10;inDefGd3fqtfV8M4iVbCy5uj/wAj5vOoRjiE12MeX7TazSI7dMqy7e+amt74t8gLKeu7qQfWnasS&#10;b+4Y9WuZNx9eTVWIA7QR/FX0HM+ax45pR+IJbGN/Kkbc2QCrcf8A1q+qP+CNPwd1T46/tmaOupXz&#10;/wBn+GLV9WuIjKcvIrbYVAwc4dt+MfwV8jyj5c4/gzX6Yf8ABuPYWNx4i+KWpT2UMlxFa6bFHcPG&#10;C6RvM4dA3UKw4I6Eda87N606eX1GuyX3tI7stpxqY2EX3v8AdqfrV4N1C9023NtY6vJJGy5jkunW&#10;RZI2UFenKgoY+e27k54ra8U+DvBnxBs1tfiB4Lj6gf2hZgGQNndu7MAFIAHPeufsYYYvH3iTSool&#10;W1t/7cFvbKuI4vKmCxbV6DYoCrj7oAAwBXcwySDTFAdv+PJZOv8AGbiUFvrjjPXFfG0feVmfXVNG&#10;vM+Qvj9+wn44ubnyfBt3pPiLSbuYtDqmoAxappCnLeSCAfMt4wcnADbsADrXxX8YvEWvfD6y1uCC&#10;6ujZhBYXfnQGPzgTjBHG12wxAIB7jHIr9g/HEcccdx5car5cMYj2r93dy2PTJ6+tfn5/wXD0fSJf&#10;Anw71qXSrdry81S9W7u2gUyzhfL2h2xlsdsk4ohRi6l0efj42o8yPgHVfiDrcV+1zp6+cvmAf7Lc&#10;Y2jOOxHfGQetdt4L+IGlXp3a9Hc28lvMqQhcMueFBfuc5PP+ORyfgKCG88a29tdwrLG7uHjkUMrY&#10;IxkHrTtRlli1+3jikZVkYiRVbAYBjjPrXXKMdjx4fFY9QFr4euXS406+AlLsFn/urjOc9ABwO5+n&#10;Suw+C37NafGfx0vhOG/Nrb2sK3uvawsPmxaRYK2HuHGM78HaqDl3YLjJyPH/AA1d3f8AY+mw/aZN&#10;iX1wEXecL06DtX2p+xvLLpv7OEep6dI1vc6z8SY7PWLiE7ZL63Gns4hmYcyx7vm2tkZ5xmuRx95K&#10;562G10PSvCo8IeEtesfDtr4TsLfwrpuknT7OxXD29wMs0blc5E7hTLLNxzjZkoynwT9tf9pDw14P&#10;8Oaj4h1DWYtPs7GZYW0x7gQv5bDG9VAZmyCxKqhVmOMeXKSvrPjiR7D9n23ubF2hkTT5WSSE7WUn&#10;TvMJBHfeA3+8Aetflf8A8FGb28fUr6B7uRo18VzRqjSHAQRRkLj0BJwOgzWmDorF4mFGT0er/wAj&#10;bGVnQouUVseQ/tC/GvWvj/8AEH/hONYOFFstrZBgy7YI+F+Us20kdhgZrizwefoR1xTJiRa25H/P&#10;D/2akBO7Ge9folGnGnBQirJaHx05SqVHKW7Jo2GNyjbtb7u2plDt8pk+m7tUcf8Aqyf9k/zqTAO0&#10;EfxCu6mjnkSR/M24vt29eOSKsKhRFYLkZKt7f/XqPA3Nx/EKeFULE20ZaDLe5yOa76O5jIUOwJQF&#10;eR97bz06UqCUR7kHba5A6e/50rcIrDr5bHP402bgqB7fyrtjpcxJMLGoYTYDDHTqD3qrfTFYSsn9&#10;3gtnrjrVgqofaFH8Pb/Zqpff8eUn+e9RWl+7ugp/EM0iL/Q1Z225ctj07A1aG7fkgemOuKi0f5rS&#10;3LDPyN1+tPkYgxkHv/SopRUaMfl+Q5fExjKQ33cY5Zh/KonG8HCbV4O4Gpn/ANaV7BeKihJaRVbk&#10;fMMH8azqRKiVpBzyw9j61VvSY1VscdOKuTAEcj+P+lU9S6AfX+VebX+BnRHdHd/AzWbjR/EVpqds&#10;v7y38xo18zbkiMnbn0459a+gv+Cn9pb6x8avBPxysbYx23xA+GumalNIcZa6hD28zZ6Mcov4YzXz&#10;d8K1VtQTcufkuOv/AFwkr6f/AG1Sbr9jP9mm4uT5kn9k6wnmSfM20Nb4XJ7D0rhxPvUUfS5XL93b&#10;z/yPPPgZ4zPh7XbeS6nCwzSYOXxx/ez7enpxmvoXTvET6RpVzbS6uyySSsVjmY+WhIG11y3TGD6d&#10;fSvkLwU7vryxMxKpKoRSeF57V7t8R3eHTNImhYq39nx/Mpwe4rhw9SUah9niqUcTl95dD1Sy+IIu&#10;tNayfU7RpVwk1xNFu3DPBOTuAPO1V6ZBNYOv/EJLmyfVPF2o+RDEB5cYh/fXDZ/hA9QMY6d81xeh&#10;/vn0vzfm8yRvM3c7ucc+vFZ+tKtzq8huF8zYqhd/O0bm6fkPyr3PaPlPzXEUYxqM4X4vX3i/4z+J&#10;4tS1eCa30+xVodJ05SPLtI+D+LMeWY8n6cVgwfCv90rMyOHUbmX0z1/OvUoYohDMwiXKu4B29Pmr&#10;QuoIYluvKhVcXC42qBjiuijh4VPekeZXqShpE8rf4TxwYCRljn7rDrkY/MEVYtfhXCJ1cIGTco27&#10;P0/+txXqFrBA1i0jQqW82T5toz9xa6GztbUWlqwto8tHGzfIOTv6/WuqGGpX2OSVafc8etfhjDGV&#10;kWCVZA2HVf4gR0A9O/0rS074YL5yLbaaZP3mBGFG5sjhcf5Fe0aZZWRt43NnFu3EbvLGerf4VsSW&#10;FimonZZQj9zG3EY+96/WumOGp7mLrzPJNK+FupzWWw6Z8pXCo0eWUZ546V518U/2bPFmkXP/AAlm&#10;g6VJcWuz99HGp3bu/A/XqB6mvsDTFUz7Co27CduPda2L61toztjt41EkAMgVB833uvrSqYSnWhZk&#10;08VUg7otf8E7PHx03/gn/wCONU1/93J4Y029UtNJtKfuiVHT1OO3pX5dzQi5dp3BHmSF246ZOa/T&#10;b4iWlpov/BOH4pf2Nax2nmyWySfZYxHvUyLkHbjINfmeQEtm2DH70Dj044rz8dHljCL1/pHfhZc3&#10;M13/AFK/2Jeqj5gM7e/0pr2SBiWVfb2qxL8tywUdfMz+dSoAGTA/5Z1wxjGR1ybRR+xqWJK57/d6&#10;cUx7GMcZ5POSuOK1OkjAD+IVDMBleP8AloRR7ONhczKf9nDGB77cCmnTwcsqcdPerZJAODQflAK8&#10;fOv86pU4i5mVG09SPm+96baDpuOCq/MuQ3XFXj/x7MfRjj24FOjVWiLMuTvXn8KHRjcOaRmiwXBK&#10;jO3qw/lUi2Kocle/X2rQvVVZWCrjG7GO3NQys3lRtnnyc/zqnRjFBzMjSy7CP+Hrt61NFazH5AmG&#10;xn61Mw23ioowNucfhUkZPlrz2H863jTijOUmhvllV4bOcY+apzu27sjOfvYH5etXdUjjitrd441V&#10;sD5lGPSq8/AJH94/zrvjRjTbMPaORJ9gsv8An5H5tRVWitvd7Ec0j//ZUEsDBBQABgAIAAAAIQAL&#10;9S0+5QAAAA8BAAAPAAAAZHJzL2Rvd25yZXYueG1sTI9Ba4NAFITvhf6H5RV6S9bVasW4hhDankKh&#10;SaHk9qIvKnF3xd2o+ffdnprjMMPMN/l6Vh0babCt0RLEMgBGujRVq2sJ34f3RQrMOtQVdkaThBtZ&#10;WBePDzlmlZn0F417VzNfom2GEhrn+oxzWzak0C5NT9p7ZzModF4ONa8GnHy56ngYBAlX2Gq/0GBP&#10;24bKy/6qJHxMOG0i8TbuLuft7XiIP392gqR8fpo3K2COZvcfhj98jw6FZzqZq64s6yQsRJr4M847&#10;8WsQA/OZUKTxC7CThChKwgR4kfP7H8U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Iisy6mQ8AAN9lAAAOAAAAAAAAAAAAAAAAADwCAABkcnMvZTJvRG9jLnhtbFBL&#10;AQItAAoAAAAAAAAAIQAxAQqm5l0DAOZdAwAVAAAAAAAAAAAAAAAAAAESAABkcnMvbWVkaWEvaW1h&#10;Z2UxLmpwZWdQSwECLQAUAAYACAAAACEAC/UtPuUAAAAPAQAADwAAAAAAAAAAAAAAAAAacAMAZHJz&#10;L2Rvd25yZXYueG1sUEsBAi0AFAAGAAgAAAAhAFhgsxu6AAAAIgEAABkAAAAAAAAAAAAAAAAALHED&#10;AGRycy9fcmVscy9lMm9Eb2MueG1sLnJlbHNQSwUGAAAAAAYABgB9AQAAHXIDAAAA&#10;">
              <v:shape id="Freihandform: Form 21" o:spid="_x0000_s1028" style="position:absolute;left:74945;top:39366;width:6231;height:150584;rotation:9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vtxQAAANwAAAAPAAAAZHJzL2Rvd25yZXYueG1sRI9Ba8JA&#10;FITvQv/D8grezEZBsamrlILgQRFjKT0+dl+TkOzbmF01+uvdQsHjMDPfMItVbxtxoc5XjhWMkxQE&#10;sXam4kLB13E9moPwAdlg45gU3MjDavkyWGBm3JUPdMlDISKEfYYKyhDaTEqvS7LoE9cSR+/XdRZD&#10;lF0hTYfXCLeNnKTpTFqsOC6U2NJnSbrOz1aBftvxd623u596djrX03veTPeVUsPX/uMdRKA+PMP/&#10;7Y1RMEnH8HcmHgG5fAAAAP//AwBQSwECLQAUAAYACAAAACEA2+H2y+4AAACFAQAAEwAAAAAAAAAA&#10;AAAAAAAAAAAAW0NvbnRlbnRfVHlwZXNdLnhtbFBLAQItABQABgAIAAAAIQBa9CxbvwAAABUBAAAL&#10;AAAAAAAAAAAAAAAAAB8BAABfcmVscy8ucmVsc1BLAQItABQABgAIAAAAIQDaYOvtxQAAANwAAAAP&#10;AAAAAAAAAAAAAAAAAAcCAABkcnMvZG93bnJldi54bWxQSwUGAAAAAAMAAwC3AAAA+QIAAAAA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607637,5345310;623096,5345313;623095,15058391;607637,15016630;557000,4859372;572459,4859372;572459,14921592;557000,14879831;506364,4373438;521822,4373438;521822,14784793;506364,14743032;455727,3887497;471186,3887497;471186,14647994;455728,14606233;405091,3401563;420549,3401563;420549,14511198;405091,14469434;354455,2915625;369913,2915625;369913,14374399;354456,14332638;303819,2429684;319277,2429684;319277,14237603;303819,14195842;253182,1943750;268640,1943750;268640,14100804;253182,14059043;202546,1457813;218004,1457813;218004,13964008;202546,13922244;151909,971875;167368,971875;167368,13827209;151909,13785448;101273,485934;116732,485934;116732,13690410;101273,13648649;50637,0;66095,0;66095,13553614;50637,13511850;0,0;15458,0;15458,13416815;0,13375051" o:connectangles="0,0,0,0,0,0,0,0,0,0,0,0,0,0,0,0,0,0,0,0,0,0,0,0,0,0,0,0,0,0,0,0,0,0,0,0,0,0,0,0,0,0,0,0,0,0,0,0,0,0,0,0"/>
              </v:shape>
              <v:group id="Gruppe 220" o:spid="_x0000_s1029" style="position:absolute;left:19129;top:26209;width:6270;height:8572" coordorigin="-261,-2549" coordsize="8784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<v:oval id="Ellipse 78" o:spid="_x0000_s1030" style="position:absolute;left:-261;top:-2273;width:7826;height:7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0SlwgAAANsAAAAPAAAAZHJzL2Rvd25yZXYueG1sRE9LS8NA&#10;EL4L/Q/LCF6k3dSDLbHbYoWCIkH6uHgbsmM2mJ0Nu2MS/fXuQfD48b03u8l3aqCY2sAGlosCFHEd&#10;bMuNgcv5MF+DSoJssQtMBr4pwW47u9pgacPIRxpO0qgcwqlEA06kL7VOtSOPaRF64sx9hOhRMoyN&#10;thHHHO47fVcU99pjy7nBYU9PjurP05c3cFvt346HOFSX1bt9XcqLjO6nMubmenp8ACU0yb/4z/1s&#10;Dazy2Pwl/wC9/QUAAP//AwBQSwECLQAUAAYACAAAACEA2+H2y+4AAACFAQAAEwAAAAAAAAAAAAAA&#10;AAAAAAAAW0NvbnRlbnRfVHlwZXNdLnhtbFBLAQItABQABgAIAAAAIQBa9CxbvwAAABUBAAALAAAA&#10;AAAAAAAAAAAAAB8BAABfcmVscy8ucmVsc1BLAQItABQABgAIAAAAIQCLU0SlwgAAANsAAAAPAAAA&#10;AAAAAAAAAAAAAAcCAABkcnMvZG93bnJldi54bWxQSwUGAAAAAAMAAwC3AAAA9gIAAAAA&#10;" fillcolor="white [3212]" strokecolor="#ffc000 [3204]" strokeweight="2.25pt">
                  <v:stroke joinstyle="miter"/>
                  <v:textbox inset="0,,0"/>
                </v:oval>
                <v:oval id="Ellipse 217" o:spid="_x0000_s1031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zwxAAAANwAAAAPAAAAZHJzL2Rvd25yZXYueG1sRI9PawIx&#10;FMTvhX6H8Aq9FM0qWGU1ylIQPBT/tXh+bJ67wc3LNom6fnsjCD0OM/MbZrbobCMu5INxrGDQz0AQ&#10;l04brhT8/ix7ExAhImtsHJOCGwVYzF9fZphrd+UdXfaxEgnCIUcFdYxtLmUoa7IY+q4lTt7ReYsx&#10;SV9J7fGa4LaRwyz7lBYNp4UaW/qqqTztz1bBh5dF59cj+ce2MpvvlTXF9qDU+1tXTEFE6uJ/+Nle&#10;aQXDwRgeZ9IRkPM7AAAA//8DAFBLAQItABQABgAIAAAAIQDb4fbL7gAAAIUBAAATAAAAAAAAAAAA&#10;AAAAAAAAAABbQ29udGVudF9UeXBlc10ueG1sUEsBAi0AFAAGAAgAAAAhAFr0LFu/AAAAFQEAAAsA&#10;AAAAAAAAAAAAAAAAHwEAAF9yZWxzLy5yZWxzUEsBAi0AFAAGAAgAAAAhABgzLPDEAAAA3AAAAA8A&#10;AAAAAAAAAAAAAAAABwIAAGRycy9kb3ducmV2LnhtbFBLBQYAAAAAAwADALcAAAD4AgAAAAA=&#10;" fillcolor="#ffc000 [3204]" stroked="f" strokeweight="1pt">
                  <v:stroke joinstyle="miter"/>
                </v:oval>
                <v:oval id="Ellipse 218" o:spid="_x0000_s1032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F9wgAAANwAAAAPAAAAZHJzL2Rvd25yZXYueG1sRE9ba8Iw&#10;FH4X/A/hDPamaR1soxplCBEHA6+Ij8fm2Babk9Jktf578zDY48d3ny16W4uOWl85VpCOExDEuTMV&#10;FwqOBz36BOEDssHaMSl4kIfFfDiYYWbcnXfU7UMhYgj7DBWUITSZlD4vyaIfu4Y4clfXWgwRtoU0&#10;Ld5juK3lJEnepcWKY0OJDS1Lym/7X6vgbbnZ7D5OenU5r7fbb/2ju7TRSr2+9F9TEIH68C/+c6+N&#10;gkka18Yz8QjI+RMAAP//AwBQSwECLQAUAAYACAAAACEA2+H2y+4AAACFAQAAEwAAAAAAAAAAAAAA&#10;AAAAAAAAW0NvbnRlbnRfVHlwZXNdLnhtbFBLAQItABQABgAIAAAAIQBa9CxbvwAAABUBAAALAAAA&#10;AAAAAAAAAAAAAB8BAABfcmVscy8ucmVsc1BLAQItABQABgAIAAAAIQBvQoF9wgAAANwAAAAPAAAA&#10;AAAAAAAAAAAAAAcCAABkcnMvZG93bnJldi54bWxQSwUGAAAAAAMAAwC3AAAA9gIAAAAA&#10;" fillcolor="#7030a0 [3206]" stroked="f" strokeweight="1pt">
                  <v:stroke joinstyle="miter"/>
                </v:oval>
                <v:oval id="Ellipse 219" o:spid="_x0000_s1033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B0ZxAAAANwAAAAPAAAAZHJzL2Rvd25yZXYueG1sRI9PawIx&#10;FMTvhX6H8Aq9FM0qWHQ1ylIQPBT/tXh+bJ67wc3LNom6fnsjCD0OM/MbZrbobCMu5INxrGDQz0AQ&#10;l04brhT8/ix7YxAhImtsHJOCGwVYzF9fZphrd+UdXfaxEgnCIUcFdYxtLmUoa7IY+q4lTt7ReYsx&#10;SV9J7fGa4LaRwyz7lBYNp4UaW/qqqTztz1bBh5dF59cj+ce2MpvvlTXF9qDU+1tXTEFE6uJ/+Nle&#10;aQXDwQQeZ9IRkPM7AAAA//8DAFBLAQItABQABgAIAAAAIQDb4fbL7gAAAIUBAAATAAAAAAAAAAAA&#10;AAAAAAAAAABbQ29udGVudF9UeXBlc10ueG1sUEsBAi0AFAAGAAgAAAAhAFr0LFu/AAAAFQEAAAsA&#10;AAAAAAAAAAAAAAAAHwEAAF9yZWxzLy5yZWxzUEsBAi0AFAAGAAgAAAAhAAbgHRnEAAAA3AAAAA8A&#10;AAAAAAAAAAAAAAAABwIAAGRycy9kb3ducmV2LnhtbFBLBQYAAAAAAwADALcAAAD4AgAAAAA=&#10;" fillcolor="#ffc000 [3204]" stroked="f" strokeweight="1pt">
                  <v:stroke joinstyle="miter"/>
                </v:oval>
              </v:group>
              <v:group id="Gruppe 221" o:spid="_x0000_s1034" style="position:absolute;left:45990;top:12493;width:4086;height:5976;rotation:-90" coordorigin="315,-2549" coordsize="8207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Si3xgAAANwAAAAPAAAAZHJzL2Rvd25yZXYueG1sRI9Ba8JA&#10;FITvQv/D8oRepG4MRUp0Fam05CCI2ktvz+xrEpp9G7OvGv99VxA8DjPzDTNf9q5RZ+pC7dnAZJyA&#10;Ii68rbk08HX4eHkDFQTZYuOZDFwpwHLxNJhjZv2Fd3TeS6kihEOGBiqRNtM6FBU5DGPfEkfvx3cO&#10;Jcqu1LbDS4S7RqdJMtUOa44LFbb0XlHxu/9zBqRZf2/y7bb+PMjxujmdXvv1KDfmedivZqCEenmE&#10;7+3cGkjTCdzOxCOgF/8AAAD//wMAUEsBAi0AFAAGAAgAAAAhANvh9svuAAAAhQEAABMAAAAAAAAA&#10;AAAAAAAAAAAAAFtDb250ZW50X1R5cGVzXS54bWxQSwECLQAUAAYACAAAACEAWvQsW78AAAAVAQAA&#10;CwAAAAAAAAAAAAAAAAAfAQAAX3JlbHMvLnJlbHNQSwECLQAUAAYACAAAACEAepkot8YAAADcAAAA&#10;DwAAAAAAAAAAAAAAAAAHAgAAZHJzL2Rvd25yZXYueG1sUEsFBgAAAAADAAMAtwAAAPoCAAAAAA==&#10;">
                <v:oval id="Ellipse 222" o:spid="_x0000_s1035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XVxAAAANwAAAAPAAAAZHJzL2Rvd25yZXYueG1sRI/NasMw&#10;EITvgb6D2EIvIZFraAhOFGMKBR9K2/yQ82JtbBFr5Upq4rx9VCj0OMzMN8y6HG0vLuSDcazgeZ6B&#10;IG6cNtwqOOzfZksQISJr7B2TghsFKDcPkzUW2l15S5ddbEWCcChQQRfjUEgZmo4shrkbiJN3ct5i&#10;TNK3Unu8JrjtZZ5lC2nRcFrocKDXjprz7scqmHpZjf7jRX6zbc3ne21N9XVU6ulxrFYgIo3xP/zX&#10;rrWCPM/h90w6AnJzBwAA//8DAFBLAQItABQABgAIAAAAIQDb4fbL7gAAAIUBAAATAAAAAAAAAAAA&#10;AAAAAAAAAABbQ29udGVudF9UeXBlc10ueG1sUEsBAi0AFAAGAAgAAAAhAFr0LFu/AAAAFQEAAAsA&#10;AAAAAAAAAAAAAAAAHwEAAF9yZWxzLy5yZWxzUEsBAi0AFAAGAAgAAAAhAMYoRdXEAAAA3AAAAA8A&#10;AAAAAAAAAAAAAAAABwIAAGRycy9kb3ducmV2LnhtbFBLBQYAAAAAAwADALcAAAD4AgAAAAA=&#10;" fillcolor="#ffc000 [3204]" stroked="f" strokeweight="1pt">
                  <v:stroke joinstyle="miter"/>
                </v:oval>
                <v:oval id="Ellipse 223" o:spid="_x0000_s1036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mxxgAAANwAAAAPAAAAZHJzL2Rvd25yZXYueG1sRI/dasJA&#10;FITvC77DcoTe1Y0RbImuIsKKhYI/LeLlMXuahGbPhuw2xrd3hUIvh5n5hpkve1uLjlpfOVYwHiUg&#10;iHNnKi4UfH3qlzcQPiAbrB2Tght5WC4GT3PMjLvygbpjKESEsM9QQRlCk0np85Is+pFriKP37VqL&#10;Icq2kKbFa4TbWqZJMpUWK44LJTa0Lin/Of5aBZP1bnd4PenN5bzd79/1h+7GjVbqedivZiAC9eE/&#10;/NfeGgVpOoHHmXgE5OIOAAD//wMAUEsBAi0AFAAGAAgAAAAhANvh9svuAAAAhQEAABMAAAAAAAAA&#10;AAAAAAAAAAAAAFtDb250ZW50X1R5cGVzXS54bWxQSwECLQAUAAYACAAAACEAWvQsW78AAAAVAQAA&#10;CwAAAAAAAAAAAAAAAAAfAQAAX3JlbHMvLnJlbHNQSwECLQAUAAYACAAAACEAr4rZscYAAADcAAAA&#10;DwAAAAAAAAAAAAAAAAAHAgAAZHJzL2Rvd25yZXYueG1sUEsFBgAAAAADAAMAtwAAAPoCAAAAAA==&#10;" fillcolor="#7030a0 [3206]" stroked="f" strokeweight="1pt">
                  <v:stroke joinstyle="miter"/>
                </v:oval>
                <v:oval id="Ellipse 224" o:spid="_x0000_s1037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g6xAAAANwAAAAPAAAAZHJzL2Rvd25yZXYueG1sRI9BawIx&#10;FITvQv9DeAUvUrMutZStURZB8CBVt6Xnx+Z1N3Tzsk2ibv99Iwgeh5n5hlmsBtuJM/lgHCuYTTMQ&#10;xLXThhsFnx+bp1cQISJr7ByTgj8KsFo+jBZYaHfhI52r2IgE4VCggjbGvpAy1C1ZDFPXEyfv23mL&#10;MUnfSO3xkuC2k3mWvUiLhtNCiz2tW6p/qpNVMPGyHPz7XP6ybcx+t7WmPHwpNX4cyjcQkYZ4D9/a&#10;W60gz5/heiYdAbn8BwAA//8DAFBLAQItABQABgAIAAAAIQDb4fbL7gAAAIUBAAATAAAAAAAAAAAA&#10;AAAAAAAAAABbQ29udGVudF9UeXBlc10ueG1sUEsBAi0AFAAGAAgAAAAhAFr0LFu/AAAAFQEAAAsA&#10;AAAAAAAAAAAAAAAAHwEAAF9yZWxzLy5yZWxzUEsBAi0AFAAGAAgAAAAhACaNeDrEAAAA3AAAAA8A&#10;AAAAAAAAAAAAAAAABwIAAGRycy9kb3ducmV2LnhtbFBLBQYAAAAAAwADALcAAAD4AgAAAAA=&#10;" fillcolor="#ffc000 [3204]" stroked="f" strokeweight="1pt">
                  <v:stroke joinstyle="miter"/>
                </v:oval>
              </v:group>
              <v:group id="Gruppe 11" o:spid="_x0000_s1038" style="position:absolute;left:19701;top:4016;width:26243;height:25877;flip:x" coordorigin="-209,213" coordsize="43366,4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OrvwAAANsAAAAPAAAAZHJzL2Rvd25yZXYueG1sRE9Li8Iw&#10;EL4L/ocwgjdNlbJINYoIioiXrQ88Ds3YBptJaaLWf79ZWNjbfHzPWaw6W4sXtd44VjAZJyCIC6cN&#10;lwrOp+1oBsIHZI21Y1LwIQ+rZb+3wEy7N3/TKw+liCHsM1RQhdBkUvqiIot+7BriyN1dazFE2JZS&#10;t/iO4baW0yT5khYNx4YKG9pUVDzyp1VwWZuU0uvtcEwKor2Wt11uUqWGg249BxGoC//iP/dex/kT&#10;+P0lHiCXPwAAAP//AwBQSwECLQAUAAYACAAAACEA2+H2y+4AAACFAQAAEwAAAAAAAAAAAAAAAAAA&#10;AAAAW0NvbnRlbnRfVHlwZXNdLnhtbFBLAQItABQABgAIAAAAIQBa9CxbvwAAABUBAAALAAAAAAAA&#10;AAAAAAAAAB8BAABfcmVscy8ucmVsc1BLAQItABQABgAIAAAAIQAgpgOrvwAAANsAAAAPAAAAAAAA&#10;AAAAAAAAAAcCAABkcnMvZG93bnJldi54bWxQSwUGAAAAAAMAAwC3AAAA8wIAAAAA&#10;">
                <v:oval id="Ellipse 29" o:spid="_x0000_s1039" style="position:absolute;left:1094;top:213;width:42062;height:4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fs/wwAAANsAAAAPAAAAZHJzL2Rvd25yZXYueG1sRI9BawIx&#10;FITvQv9DeIVeRLMKlXa7WVkEwUOxaovnx+Z1N3Tzsk2irv++KQgeh5n5himWg+3EmXwwjhXMphkI&#10;4tppw42Cr8/15AVEiMgaO8ek4EoBluXDqMBcuwvv6XyIjUgQDjkqaGPscylD3ZLFMHU9cfK+nbcY&#10;k/SN1B4vCW47Oc+yhbRoOC202NOqpfrncLIKxl5Wg98+y1+2jfl431hT7Y5KPT0O1RuISEO8h2/t&#10;jVYwf4X/L+kHyPIPAAD//wMAUEsBAi0AFAAGAAgAAAAhANvh9svuAAAAhQEAABMAAAAAAAAAAAAA&#10;AAAAAAAAAFtDb250ZW50X1R5cGVzXS54bWxQSwECLQAUAAYACAAAACEAWvQsW78AAAAVAQAACwAA&#10;AAAAAAAAAAAAAAAfAQAAX3JlbHMvLnJlbHNQSwECLQAUAAYACAAAACEAu037P8MAAADbAAAADwAA&#10;AAAAAAAAAAAAAAAHAgAAZHJzL2Rvd25yZXYueG1sUEsFBgAAAAADAAMAtwAAAPcCAAAAAA==&#10;" fillcolor="#ffc000 [3204]" stroked="f" strokeweight="1pt">
                  <v:stroke joinstyle="miter"/>
                </v:oval>
                <v:oval id="Ellipse 31" o:spid="_x0000_s1040" alt="Klassenraum, in dem ein Lehrer zu einer Gruppe von Schülern spricht" style="position:absolute;left:-209;top:1994;width:41097;height:4107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nfwQAAANsAAAAPAAAAZHJzL2Rvd25yZXYueG1sRI/RisIw&#10;FETfF/yHcIV9W1MVRKpRRBAKK0irH3Bprm2xualNbLt+/UYQfBxm5gyz3g6mFh21rrKsYDqJQBDn&#10;VldcKLicDz9LEM4ja6wtk4I/crDdjL7WGGvbc0pd5gsRIOxiVFB638RSurwkg25iG+LgXW1r0AfZ&#10;FlK32Ae4qeUsihbSYMVhocSG9iXlt+xhFKRPPGb3Zzb0SZWe0nsi+ffcKfU9HnYrEJ4G/wm/24lW&#10;MJ/C60v4AXLzDwAA//8DAFBLAQItABQABgAIAAAAIQDb4fbL7gAAAIUBAAATAAAAAAAAAAAAAAAA&#10;AAAAAABbQ29udGVudF9UeXBlc10ueG1sUEsBAi0AFAAGAAgAAAAhAFr0LFu/AAAAFQEAAAsAAAAA&#10;AAAAAAAAAAAAHwEAAF9yZWxzLy5yZWxzUEsBAi0AFAAGAAgAAAAhACddKd/BAAAA2wAAAA8AAAAA&#10;AAAAAAAAAAAABwIAAGRycy9kb3ducmV2LnhtbFBLBQYAAAAAAwADALcAAAD1AgAAAAA=&#10;" stroked="f" strokeweight="1pt">
                  <v:fill r:id="rId2" o:title="Klassenraum, in dem ein Lehrer zu einer Gruppe von Schülern spricht" recolor="t" rotate="t" type="frame"/>
                  <v:stroke joinstyle="miter"/>
                  <v:textbox>
                    <w:txbxContent>
                      <w:p w:rsidR="00F43619" w:rsidRDefault="00F43619"/>
                    </w:txbxContent>
                  </v:textbox>
                </v:oval>
              </v:group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m 199" o:spid="_x0000_s1041" type="#_x0000_t7" style="position:absolute;left:17796;top:108186;width:97307;height:5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QIwQAAANwAAAAPAAAAZHJzL2Rvd25yZXYueG1sRE9LasMw&#10;EN0Xegcxhe4auVmExLUcitNCdqWJDzBYE9mNNTKSoji3rwqF7ObxvlNtZzuKRD4MjhW8LgoQxJ3T&#10;AxsF7fHzZQ0iRGSNo2NScKMA2/rxocJSuyt/UzpEI3IIhxIV9DFOpZSh68liWLiJOHMn5y3GDL2R&#10;2uM1h9tRLotiJS0OnBt6nKjpqTsfLlZBKORH+krNz2mfhrVvd+a8bIxSz0/z+xuISHO8i//de53n&#10;bzbw90y+QNa/AAAA//8DAFBLAQItABQABgAIAAAAIQDb4fbL7gAAAIUBAAATAAAAAAAAAAAAAAAA&#10;AAAAAABbQ29udGVudF9UeXBlc10ueG1sUEsBAi0AFAAGAAgAAAAhAFr0LFu/AAAAFQEAAAsAAAAA&#10;AAAAAAAAAAAAHwEAAF9yZWxzLy5yZWxzUEsBAi0AFAAGAAgAAAAhAHB6tAjBAAAA3AAAAA8AAAAA&#10;AAAAAAAAAAAABwIAAGRycy9kb3ducmV2LnhtbFBLBQYAAAAAAwADALcAAAD1AgAAAAA=&#10;" adj="0" fillcolor="#532477 [2406]" stroked="f" strokeweight="1pt">
                <v:fill r:id="rId3" o:title="" color2="#7030a0 [3206]" type="pattern"/>
                <v:textbox inset="0,0,0,0">
                  <w:txbxContent>
                    <w:p w:rsidR="00A5113F" w:rsidRPr="00564E44" w:rsidRDefault="00A5113F" w:rsidP="00D261BA">
                      <w:pPr>
                        <w:rPr>
                          <w:noProof/>
                          <w:lang w:val="de-DE"/>
                        </w:rPr>
                      </w:pPr>
                    </w:p>
                  </w:txbxContent>
                </v:textbox>
              </v:shape>
              <v:shape id="Parallelogramm 204" o:spid="_x0000_s1042" type="#_x0000_t7" style="position:absolute;left:18081;top:113797;width:97308;height:9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KwxxQAAANwAAAAPAAAAZHJzL2Rvd25yZXYueG1sRI9Ba8JA&#10;FITvgv9heUJvZqMUCamrFFEQWoQmBe3tNfvMBrNvQ3Yb03/fLRR6HGbmG2a9HW0rBup941jBIklB&#10;EFdON1wreC8P8wyED8gaW8ek4Js8bDfTyRpz7e78RkMRahEh7HNUYELocil9ZciiT1xHHL2r6y2G&#10;KPta6h7vEW5buUzTlbTYcFww2NHOUHUrvqyCj7Cvi/Lzcs5M+VpmL3Qa+EpKPczG5ycQgcbwH/5r&#10;H7WCZfoIv2fiEZCbHwAAAP//AwBQSwECLQAUAAYACAAAACEA2+H2y+4AAACFAQAAEwAAAAAAAAAA&#10;AAAAAAAAAAAAW0NvbnRlbnRfVHlwZXNdLnhtbFBLAQItABQABgAIAAAAIQBa9CxbvwAAABUBAAAL&#10;AAAAAAAAAAAAAAAAAB8BAABfcmVscy8ucmVsc1BLAQItABQABgAIAAAAIQD/FKwxxQAAANwAAAAP&#10;AAAAAAAAAAAAAAAAAAcCAABkcnMvZG93bnJldi54bWxQSwUGAAAAAAMAAwC3AAAA+QIAAAAA&#10;" adj="0" fillcolor="#002b82 [3208]" stroked="f" strokeweight="1pt">
                <v:textbox inset="0,0,0,0">
                  <w:txbxContent>
                    <w:p w:rsidR="00BA4966" w:rsidRPr="00D763BE" w:rsidRDefault="00BA4966" w:rsidP="00D261BA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F16684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-1289685</wp:posOffset>
              </wp:positionH>
              <wp:positionV relativeFrom="paragraph">
                <wp:posOffset>-2695575</wp:posOffset>
              </wp:positionV>
              <wp:extent cx="13951880" cy="12982755"/>
              <wp:effectExtent l="0" t="2133600" r="0" b="9525"/>
              <wp:wrapNone/>
              <wp:docPr id="7" name="Gruppe 7" descr="Hintergrundbilder und Objektformen auf erster Sei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951880" cy="12982755"/>
                        <a:chOff x="76200" y="0"/>
                        <a:chExt cx="13951880" cy="12982755"/>
                      </a:xfrm>
                    </wpg:grpSpPr>
                    <wps:wsp>
                      <wps:cNvPr id="22" name="Freihandform: Form 21">
                        <a:extLst>
                          <a:ext uri="{FF2B5EF4-FFF2-40B4-BE49-F238E27FC236}">
                            <a16:creationId xmlns:a16="http://schemas.microsoft.com/office/drawing/2014/main" id="{4FD0684F-1AC2-4005-B1C0-A5A80D08262C}"/>
                          </a:ext>
                        </a:extLst>
                      </wps:cNvPr>
                      <wps:cNvSpPr/>
                      <wps:spPr>
                        <a:xfrm rot="3600000">
                          <a:off x="6210300" y="-3601675"/>
                          <a:ext cx="1730079" cy="8933430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Freihandform: Form 21">
                        <a:extLst/>
                      </wps:cNvPr>
                      <wps:cNvSpPr/>
                      <wps:spPr>
                        <a:xfrm rot="3600000">
                          <a:off x="8696325" y="2302983"/>
                          <a:ext cx="1730079" cy="8933430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Parallelogramm 148"/>
                      <wps:cNvSpPr/>
                      <wps:spPr>
                        <a:xfrm>
                          <a:off x="3114675" y="9113358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Parallelogramm 144"/>
                      <wps:cNvSpPr/>
                      <wps:spPr>
                        <a:xfrm>
                          <a:off x="3867150" y="9113358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  <a:alpha val="3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Parallelogramm 146"/>
                      <wps:cNvSpPr/>
                      <wps:spPr>
                        <a:xfrm>
                          <a:off x="4962525" y="8970483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Rechteck 4"/>
                      <wps:cNvSpPr/>
                      <wps:spPr>
                        <a:xfrm>
                          <a:off x="1247775" y="3465875"/>
                          <a:ext cx="2580740" cy="1747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568" w:rsidRPr="00783BF9" w:rsidRDefault="00015568" w:rsidP="00D261BA">
                            <w:pPr>
                              <w:pStyle w:val="berschrift1"/>
                            </w:pPr>
                            <w:r w:rsidRPr="00034F0D">
                              <w:rPr>
                                <w:lang w:val="de-DE" w:bidi="de-DE"/>
                              </w:rPr>
                              <w:t>LEHRER-ELTERN-AUSSCHUSS</w:t>
                            </w:r>
                            <w:r w:rsidRPr="00034F0D">
                              <w:rPr>
                                <w:sz w:val="52"/>
                                <w:szCs w:val="52"/>
                                <w:lang w:val="de-DE" w:bidi="de-DE"/>
                              </w:rPr>
                              <w:t xml:space="preserve"> </w:t>
                            </w:r>
                            <w:r w:rsidRPr="00034F0D">
                              <w:rPr>
                                <w:sz w:val="44"/>
                                <w:szCs w:val="44"/>
                                <w:lang w:val="de-DE" w:bidi="de-DE"/>
                              </w:rPr>
                              <w:t>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" name="Ellipse 211"/>
                      <wps:cNvSpPr/>
                      <wps:spPr>
                        <a:xfrm>
                          <a:off x="1085850" y="6361475"/>
                          <a:ext cx="211421" cy="21143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Ellipse 6"/>
                      <wps:cNvSpPr/>
                      <wps:spPr>
                        <a:xfrm>
                          <a:off x="466725" y="5923325"/>
                          <a:ext cx="775380" cy="7754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Ellipse 212"/>
                      <wps:cNvSpPr/>
                      <wps:spPr>
                        <a:xfrm>
                          <a:off x="3352800" y="1827575"/>
                          <a:ext cx="623354" cy="623396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Ellipse 206"/>
                      <wps:cNvSpPr/>
                      <wps:spPr>
                        <a:xfrm>
                          <a:off x="333375" y="5494700"/>
                          <a:ext cx="775211" cy="77526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Ellipse 47"/>
                      <wps:cNvSpPr/>
                      <wps:spPr>
                        <a:xfrm>
                          <a:off x="76200" y="1827575"/>
                          <a:ext cx="4202620" cy="4200771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3D50" w:rsidRDefault="002F3D50" w:rsidP="002F3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59353" cy="2524125"/>
                                  <wp:effectExtent l="0" t="0" r="0" b="0"/>
                                  <wp:docPr id="236" name="Grafik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7118" cy="2529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Ellipse 103"/>
                      <wps:cNvSpPr/>
                      <wps:spPr>
                        <a:xfrm flipH="1">
                          <a:off x="5181600" y="7208358"/>
                          <a:ext cx="3797587" cy="379556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FCC" w:rsidRDefault="00147CB0" w:rsidP="00A14F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3952" cy="1959610"/>
                                  <wp:effectExtent l="0" t="0" r="0" b="2540"/>
                                  <wp:docPr id="237" name="Grafik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361" cy="1973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Parallelogramm 147"/>
                      <wps:cNvSpPr/>
                      <wps:spPr>
                        <a:xfrm>
                          <a:off x="5886450" y="8837133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Rechteck 150"/>
                      <wps:cNvSpPr/>
                      <wps:spPr>
                        <a:xfrm>
                          <a:off x="2457450" y="11256483"/>
                          <a:ext cx="6216288" cy="120575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568" w:rsidRPr="00184A14" w:rsidRDefault="00015568" w:rsidP="00D261BA">
                            <w:pPr>
                              <w:pStyle w:val="Inhalt0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31520" tIns="182880" rIns="45720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Ellipse 205"/>
                      <wps:cNvSpPr/>
                      <wps:spPr>
                        <a:xfrm>
                          <a:off x="4067175" y="2389550"/>
                          <a:ext cx="1003986" cy="100233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568" w:rsidRPr="00BE27CD" w:rsidRDefault="00015568" w:rsidP="00D261BA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Ellipse 45"/>
                      <wps:cNvSpPr/>
                      <wps:spPr>
                        <a:xfrm>
                          <a:off x="4171776" y="2418057"/>
                          <a:ext cx="1000400" cy="1000400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5568" w:rsidRPr="00564E44" w:rsidRDefault="009E724D" w:rsidP="00472FA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111" cy="571500"/>
                                  <wp:effectExtent l="0" t="0" r="0" b="0"/>
                                  <wp:docPr id="238" name="Grafik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652" cy="593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Ellipse 18"/>
                      <wps:cNvSpPr/>
                      <wps:spPr>
                        <a:xfrm>
                          <a:off x="7991475" y="7027383"/>
                          <a:ext cx="223484" cy="223499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Ellipse 25"/>
                      <wps:cNvSpPr/>
                      <wps:spPr>
                        <a:xfrm>
                          <a:off x="3800475" y="2313350"/>
                          <a:ext cx="212001" cy="21201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Ellipse 210"/>
                      <wps:cNvSpPr/>
                      <wps:spPr>
                        <a:xfrm>
                          <a:off x="914400" y="5551850"/>
                          <a:ext cx="405180" cy="405208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Ellipse 16"/>
                      <wps:cNvSpPr/>
                      <wps:spPr>
                        <a:xfrm>
                          <a:off x="5372100" y="10103958"/>
                          <a:ext cx="416517" cy="4165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" name="Ellipse 208"/>
                      <wps:cNvSpPr/>
                      <wps:spPr>
                        <a:xfrm>
                          <a:off x="5448300" y="10161108"/>
                          <a:ext cx="416517" cy="41654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" name="Ellipse 209"/>
                      <wps:cNvSpPr/>
                      <wps:spPr>
                        <a:xfrm>
                          <a:off x="5248275" y="10351608"/>
                          <a:ext cx="226139" cy="22615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Ellipse 207"/>
                      <wps:cNvSpPr/>
                      <wps:spPr>
                        <a:xfrm>
                          <a:off x="7772400" y="10103958"/>
                          <a:ext cx="1099009" cy="109908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Pfeil: Fünfeck 151"/>
                      <wps:cNvSpPr/>
                      <wps:spPr>
                        <a:xfrm>
                          <a:off x="838200" y="11056458"/>
                          <a:ext cx="2159289" cy="1603227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Ellipse 17"/>
                      <wps:cNvSpPr/>
                      <wps:spPr>
                        <a:xfrm>
                          <a:off x="8153400" y="9989658"/>
                          <a:ext cx="226139" cy="22615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Rechteck 143"/>
                      <wps:cNvSpPr/>
                      <wps:spPr>
                        <a:xfrm>
                          <a:off x="628585" y="12659265"/>
                          <a:ext cx="8045778" cy="323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" name="Pfeil: Fünfeck 152"/>
                      <wps:cNvSpPr/>
                      <wps:spPr>
                        <a:xfrm>
                          <a:off x="714375" y="11256483"/>
                          <a:ext cx="2159289" cy="1205754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" name="Pfeil: Fünfeck 153"/>
                      <wps:cNvSpPr/>
                      <wps:spPr>
                        <a:xfrm>
                          <a:off x="552416" y="11064830"/>
                          <a:ext cx="2159328" cy="1593850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7CB0" w:rsidRDefault="009E724D" w:rsidP="00147C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6386" cy="1171575"/>
                                  <wp:effectExtent l="0" t="0" r="0" b="0"/>
                                  <wp:docPr id="240" name="Grafik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654" cy="119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e 7" o:spid="_x0000_s1043" alt="Hintergrundbilder und Objektformen auf erster Seite" style="position:absolute;margin-left:-101.55pt;margin-top:-212.25pt;width:1098.55pt;height:1022.25pt;z-index:251664384;mso-width-relative:margin;mso-height-relative:margin" coordorigin="762" coordsize="139518,129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5b6RMAACTRAAAOAAAAZHJzL2Uyb0RvYy54bWzsXVtz27gVfu9M/wNHj51xTIDgzbPeTjaJ&#10;t53ZdjO729n2kZYoS60kqhQdZ9vpP+tb/1g/3EgQkkwgiZuJCz+YF+EQFx4cntsHfPXb99tN9K5u&#10;D+tmdz0jL+JZVO/mzWK9u7ue/emnm4tiFh26areoNs2uvp79Uh9mv/3617/66mF/VdNm1WwWdRvh&#10;IbvD1cP+erbquv3V5eVhvqq31eFFs693+HHZtNuqw2V7d7loqwc8fbu5pHGcXT407WLfNvP6cMDd&#10;1/LH2dfi+ctlPe++Xy4PdRdtrmdoWyf+t+L/Lf9/+fVX1dVdW+1X67lqRvUBrdhW6x0q7R/1uuqq&#10;6L5dHz1qu563zaFZdi/mzfayWS7X81r0Ab0hsdWbb9vmfi/6cnf1cLfvhwlDa43TBz92/sd3b9to&#10;vbie5bNoV23xir5t7/f7OsL1oj7MMVa/W++6ur1r73eL27V4XziLvr/9a/23jr+ZehdV98sITIBi&#10;0Y/1uqv5uD7s767w+G/b/Y/7t626cSev+FC9X7ZbfsQgRO/FG/mlfyP1+y6a4yZJypQUBd7cHD8S&#10;WhY0T1P51uYrvFpOmWfghFk0UM9XbybpL3UDLnk7+2Y97MGHh2GoDx831D+uqn0t3uCBj4Uaakr1&#10;WN+09XqF2cGH8Sq6wf+IEsFIGIHvDh0fHz4WgpX+eXNDv0nf3LCLG5xdsPgbdvHNG1Ze3NCkeEPz&#10;m1c0yf7FqUl2NW/rqsOk/P1CszXJ3PqiJhhnSHYpGFvwxz/Zzes4K9jNBXn5itcepxffkFfxxcv0&#10;ZRG/jgua0Vf/4q8GQ4s266PoBQZZDQDnC3HaM8Xh6gD+0BwRtQ0maZLF/E+MhOKPjJI4Ue/5Ar+T&#10;LFeMwAdIMEuO3/NS8kpRJglLxATvX3V1Nb8/dN/WjeC76h2aJuf/Qg313ULNgXmz2x3Ax38GXy23&#10;G4iE31xGRUlykkYPUUkYi4nkwiOSv5gkaGSWlGW0ilhOMUDniP5MjHrk4yfrMUl4PXgj0/WA8/r+&#10;iHriyXpMEtWL6XoSox7HcTNJWB6XKWXT9TCzHpKzePr9mCQkpXg9Du8nNevBSJfT42aSONeT+ddj&#10;krAsL3NSTI8bpHvPB4XbuJkkLMMfJdP14PPf15NjPpbT78ckIUlOIAqm68GsH+rJ0ryYfj8miXM9&#10;xJzduVtFIxqWJVkBKTItEcz57Th0xKRhGcXoOfACMWd4lhV5Mf2SRjSEkpK4zCJizvEM8icnk+Jn&#10;RONekznLXWsyaVhaJiWhDu/JnOdi9LLpPpk0LC1iN44wZ3paMpY71GTSkBjtc5lNxJzrGb56mcN7&#10;MmncazJnu2tNJg1LUwLN2eE9mfPddfRMGpYmuRNHUFNGpFCjsnySI0Y06sM8KSKgTgxSL2W0SOl0&#10;RSaNc0WmhHCtyKRhKVg8zqffEjUlhBi7YrpLJg1jZerED3Q02zEJU4eaTJo8g8xzUB3oaLJnRcqS&#10;6S6ZNM4VmXOdOVY0omEZhtzh20TNuc4cx86igTrv8G2i5lzH5yxlDm/JpMni0kmBoOZUT0pGE4e3&#10;ZNK4VgSbZJi0jhWNaBijNIkdvkyJOdUdx25EAyundOKHxJzrtMyhVE+y+IiGpTls+GnxkJhTPcH8&#10;g40wZY+NaJwrMme6a0UmDcPHwskiS8yp7jp2Jg1LssyNH8y5TiktqcNbMmmSmDmpD4k51SlLM+Lw&#10;lkwa54rMme5akUnDkiRjpcN3KTGnuuvYmTQsoYkTPzBTPhBWwLk1yeJjGmHTTs8lZooH6HiJi+08&#10;onGtyJQOrhWZNIyWCTQ2hy6Z4sF17Ewa6FCxEz8wc67DOoMGOiWHRiQOso6Zk7zMSgfTeUTiUoU5&#10;ux2rMEkYTeOsdPgUMXN2Ow6XSYLPce7GAebsdngn4+KTGjczpzQceg6W8ojE4Z2k5vx3q2JEwmic&#10;54WDXpqac3l6qEbFGSkZrOrxjISf9U57UquVdq7O3++UdxVnUcXjQtKvu28O3HtvulrhwteXcKNK&#10;VzKouG94ghh9MYmFnxXtcSOGrDGJqVfNEB8mceJFDCliEjMvYsgHk1h4w537jGlsEmdeNWNqmsS5&#10;FzGmnElceBFj/pnEpRcxd8SZ1Lj24jGbyfy4jLvMRrX78Rn3g43I/TiNWKyGa6++W8xG/LiNWOyG&#10;a6/aLYaDf8qL3GI54sdzxGI6XPvUzl075ovDtRe5xXUyhuQ8z3mscVS7H9dxf8yI3I/ruJNlRO7H&#10;ddx1MiL34zpqcR2uvUbe4jp4PbzILa6DK8OL3OI6OCh8yLnLwBy6PhTq9knkfoARuZ+s48b9iNyP&#10;67jJPiL347rE4jpcew2dxXWw0L3ILa5L/LiOG8+jvvtxXWJxHa69Gm9xHexeH3JuiJqNx7UXucV1&#10;MFG9yC2uY35cxyyuw7VX7RbXwd7zIre4DracF7nFdcyP67iBNnpxflzHLK7DtVfjLa6DzeRDzu0f&#10;s/G49iK3uA6WjkEuv7TKhGmRUMZTyTYilaybRUiPamcRUsluOU11ta86bvno0+jheiaCLKhidT3T&#10;SSD8523zrv6pEQU7bgfJLAnREZU1oloxFNzsTAL9XPRcpX8oAl1MH/fi+TLWI56vmyF7qYvpoyxu&#10;NEclY1hPn2+aQy36PDRQkYp8AtkTmV8x0ZNCJFScINBN0kf1/KG4ynewmmYVH5qj0has4ud7IsPu&#10;smEyE2GiJzIj4ASBbpI+yp4YxVVegNU0q7hIoBBPV8F9q/j5nsiwvmyYjNZP9ETGzE8Q6Cbpo+yJ&#10;UVxFzq2mWcV5loGUWCr8bRU/3xMZupUNk/HsqZ6I+PUJAt0kfVQ9GYqr2LLVtHFxozkqQGwVf6Qn&#10;IjQsGqYmp5yQw3yyqhIR3uPyupQ+yn7IMK0oraKvVsOs4rwxUoqrEKpV/Hw/ZABQ1CRDlYryXD9k&#10;aPK4vG6QPsp+GKWZjE9aDbOKi2ik7DZLeZDRKn6+HzJEJkhlMG+iHzJ4d1xeN0gfZT+M0iqCZzXM&#10;Ki5inaofIgxnFT/fDxlEkqQirjbVDxFHOy6vG6SPqh9GaRnjsho2Lm42RgaqrOKP9EOEqES7ZEBo&#10;oh8yAHRcXjdIH2U/jNIqCmQ1zCo+NEaFcqzi5/shAxGiXTIPcKIfMkRyXF43SB9lP4zSKk5iNcwq&#10;LiJK4uEq2GEVP98P4bcXlFq/OjfDRShhVFI3Qh9l24dyKpJgtWVceqhfhQOs0udbLvXDqVYLZ7tD&#10;q4dyytdutWPcalm3cphbJXWLoWNyxVGkTPcaJFc8jXTlQ7NZL27Wmw1XGQU+on61aaN3FdTRaj6v&#10;d51WW0clN8J7vms4pdb3UM8DkrBl2rU4637Z1Py5m90P9RLp3tBHqUi+PlORaMOqWtSy/lQka8vH&#10;9xSiN+KBvPQS9ffPlinufclTnVDlOWktcBw9sYwePErcU4iam13XE2/Xu6Y91bNNP3xLWV4Pkhwa&#10;Pkq3zeIXZPCLBHW81cN+frMG5uG76tC9rVrkiOMmoDDd9/i33DRQ/aHiizMo/037j1P3eXmk5ePX&#10;WfQAGMr17PD3+6qtZ9Hm9zuAD4RiAGNDXIjkBdgc5i+35i+7++2rBvwAawOtE6doU9tt9OmybbY/&#10;AzHzkteKn6rdHHUj6tLBipEXrzpc4ydAEub1y5fiHFgVsOV3ux/3c/5wPqp79Pyn9z9X7T7ip9ez&#10;Dmn4f2w04KG60un1nLf7spxy17y875rlmufeCz6U46ouAL6QEIEnR2EAW+IKw9AtFRCOD0YwFFmZ&#10;JcqlyTN4ykI4GCTCIwAYAoDBMREffqY+190ZWADvUk8k7e3JhAWTxLkeGHW+9ZgkAcAAoJEjrgDi&#10;qx/qAGDQKK0AYJBotQBg6DlCeHQmxd0I9BAADHr0AoCBYz8DgEGBYF1xBabyEAAMavAck/BHoAdX&#10;XEEAMHDA9l8CgEEC13kORK8dBgCD1ImccQWIhveD54orMGmcK0LExbsikyYAGJRolW7wSSVvDHoQ&#10;0elxEjPPYbYXgUAeyfCWXCsyaQKAIXJEF5hqg0OyPLJchjfjWIVJEgAM01D/AGAIAIazoA07500F&#10;uNySTDHZR2lbXsSYxiaxX7qble3ml+xm5brpBAO3PluZbn6JbgHAMOCDAoBBZibykBpY7zFkVQAw&#10;DGwDQIOMU7tN1wBgMIbOT9Jxh4QpoQOAwXnCBgDDwHUBwODMNgHAMLANAA0+cj4AGAKAgWc1SSjG&#10;gBhQeQ+Kl87lOwYAA7AtcmFDNVI6B1If5cAaeIoAYOC4nQBg4KsFaybRR8ksAcAAYEUAMPCFwSbE&#10;rwxvCWtDru/1qBAySwcAwzD7dDL6MTQxABiGURrLqABgkCBQCPEAYBijMAKAwYQpBADDx+zYoVEV&#10;HIUybCMBsawBDBx/stnUmwZbmWy3Ef8F1q8qfmanBe44VnsrJIQg8VqGY0pCkiQV9AMyIcctxlcA&#10;49tw0KJIUuAYpH2tt/HgIA++tYKCg+zNFgnEiACE8Er7AHu1+KsO3wLGFJEMAE8dEFGluWBRD+ak&#10;I2jTSQiQdu+OSgYQlAI1SWhXAEEFEJTaigY7mZyVIWL9EncZUmSALAM4BgnxxcsQLms299s/NAuJ&#10;Tcw5wpELPODaNvtVJe/yBV21bdILIwF7DNInQDADBNPYmO2cBoMsDrnr2JEGIxI6nKUPKzPKdRIu&#10;fYoyx0LVFrbyS9Jg3KTPedB1kD5B+gTpMyl9ePKoFD4/1PNVV8//FvmpPISyPFdmU4K1aQp7RzqK&#10;rX2wJ5navTBnedovAnnGbOILjA3WkrSwTAOoX8iBe6S4nOhvCD+6XrRAbKjHhechrOzgsLJD9/72&#10;vdjkUHw0+Lh9jrUewCfSTYITucYDTuT6DjgJazssTu2RelqxoHwnNDm332w26/2hxr6aYn0UZ40C&#10;K0dhTyAMPDQKhDaxV5nweAw+ETyQ8R2YhEsE5/0yoWemdi0b8tjsHn24e4vi1PIoo5JBEgT3Rljj&#10;5dROu/0XXksBT6siy3JlVKQldoSSTs9BBODjn+jNiXGOhcEed4p+pAi4vTuzxBNfZhS7v0FCcZVg&#10;JBtcpUhQH76shaHwYToRU+kVBrVUVFAavJQGYPZspUHMaGelAWES7CAklQbC9yq3lQbsyYpIilQa&#10;+HmpcSufSmlo7277ZeFybJj9sndQmuvHBY0haAxBYzilMdD4SGfgt7yiqUmC3aqE4ZCyEqtnq8iB&#10;3qcemoKwT7jhwM8zHbP8VDJgvqq3YXHIcyMQfIPBNzjtGwRCdKwKSECBsyaQY9/GR/QArBxLUUIq&#10;ArjAnm1atw9SgC8/+2UuEds7EntH8udwJIZFYw9XmKhYV7fr9leXl8IGrg4vtut52xyaZfcCC9pe&#10;IvdpPa8vH7AcrrtjkcTYJGYsGPitSfUgWsIL+TvN1irtKiUFwebUQlNAmjOyqqy0K6Qn54gqSCmB&#10;izTNtDofpMQzkBLCo8w/KUFKPK+lpfl2SlJKHOU1CFyisxqRFkWGtQdlXkOB9eOwNZpIQ+qNiS8o&#10;M/NsXgOcj72fMuRPiREIVkqwUiatFJFvKeVMn8LA702qI3wmKiUEy9vlWsIQQtPsKHUqoyRDzrfU&#10;QgiN4dTUW9ud0UKmshimIxQyknEyBTMIi6MdP55GWPTGTO/++hxqSp4Ag40PoIx2wKle8IibzI9Q&#10;aD+VJKF/++CgR/d/twcGJrNWVHSElN/ykR8sRt63cnfSpICNYrk7SRwnJd/sjfs7cYGox4T4CGFS&#10;7rsUasBz2j+nlye9Cvw55EkvSlSI1Mq0CoFTf6cItqq1fCJy81pnK4dhUdU8h4iAhKCMFFAxxlYO&#10;xEYMsEUvQ8QFpBR0gTMqyEfKEInl1IGZkb4SYqefLHbaS4QerhgkAjTzYb+sL3ZvrR6ZqtUK0r9i&#10;AFinEal5CSe20irymOaJjeegNGGFSqTg56UGjgZ58OU6Rj/H7A/BkicLlvDUyXGsRCZQOusFSK6M&#10;tRSgCcelW7YFhTsi7nOwsYXxBCr9k2gFOlAbtIKn8TsEKfCsgiGUr1ptiQHc8vExCBmNp8A8SFNE&#10;TW0xwGLcVNYBzhFK5Y8PxoHayvfLzKUIYuBZiQFylFeJOz5CIE1yiBIpBUiMrIvSTpdgJEv5Ln7c&#10;0cjPpRfiycTAo3AMUsaQUgGO0cd1T6HYno/+ALYMcIxPm2rFv+K23iA/7M72Q8oQzBxERkYA6hw7&#10;Fv/HImO8RFwwIJ6PAAhuhKdzI8TYScIyIHDLS3egjKOxhAUBzSFF2qUlCCjNSIJ6BJob51MpDp/E&#10;kxDiC9qXEgRBSHeaTHeicZ9WqcMK/JaPIMB6LVQEEkUuwikjgsRlGXOJI9MVcCFDD09mRgSdYDwC&#10;QRQEUTApCghfjFbqBG+X9XpzFd3859+7JV/Dif/kIxKKpOihWiRG/qPtVqAEiz8UWiJkcUKpEDrn&#10;JcKq2dZvN1VXD4u9cE/AuYVvKdbL1OHLD133VqdUBZsiyI8gP6blx5EmAcehl9QgKV/+VVgUZVmU&#10;WP2N0w9rwwSD4hmmMIaYxPOKSfAd86QWMeAncM9HEAAagXXipGeBZtAUMmuduCJGTmmu4BMJT1US&#10;wc/z2sPHoye0VR2UgaAMBGVgWhlI+4Wfjo0JvwWgcqwDqf2MJ8FUY2PCBUz1xMaEuWAUwBlxjzAP&#10;wiMIjyA8HIRHr0McCw8/VSJNAX6QKAhEKjkQ8yjdMS0TLCEtfZM4V5lQ53WJJxYep1aa0imYQX48&#10;jfzoQRN9CCxYJf8rq+TyYX939XC3F8mF2Gtrv1rPX1ddZV7j/GF/VdNm1WwWdfv1fwEAAP//AwBQ&#10;SwMEFAAGAAgAAAAhAHabIpzjAAAADwEAAA8AAABkcnMvZG93bnJldi54bWxMj0FrwkAQhe+F/odl&#10;Cr3pJjFKjdmISNuTFKqF4m1NxiSYnQ3ZNYn/vuOp3t4wj/e+l65H04geO1dbUhBOAxBIuS1qKhX8&#10;HD4mbyCc11ToxhIquKGDdfb8lOqksAN9Y7/3peAQcolWUHnfJlK6vEKj3dS2SPw7285oz2dXyqLT&#10;A4ebRkZBsJBG18QNlW5xW2F+2V+Ngs9BD5tZ+N7vLuft7XiYf/3uQlTq9WXcrEB4HP2/Ge74jA4Z&#10;M53slQonGgWTKJiF7GUVR/EcxN2zXMY88MRqwe0gs1Q+7sj+AAAA//8DAFBLAQItABQABgAIAAAA&#10;IQC2gziS/gAAAOEBAAATAAAAAAAAAAAAAAAAAAAAAABbQ29udGVudF9UeXBlc10ueG1sUEsBAi0A&#10;FAAGAAgAAAAhADj9If/WAAAAlAEAAAsAAAAAAAAAAAAAAAAALwEAAF9yZWxzLy5yZWxzUEsBAi0A&#10;FAAGAAgAAAAhAOljXlvpEwAAJNEAAA4AAAAAAAAAAAAAAAAALgIAAGRycy9lMm9Eb2MueG1sUEsB&#10;Ai0AFAAGAAgAAAAhAHabIpzjAAAADwEAAA8AAAAAAAAAAAAAAAAAQxYAAGRycy9kb3ducmV2Lnht&#10;bFBLBQYAAAAABAAEAPMAAABTFwAAAAA=&#10;">
              <v:shape id="Freihandform: Form 21" o:spid="_x0000_s1044" style="position:absolute;left:62103;top:-36017;width:17300;height:89334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dNxAAAANsAAAAPAAAAZHJzL2Rvd25yZXYueG1sRI/NasMw&#10;EITvgbyD2EJviVQfSupECaXBtJSGkp9DjltrY5taKyOpjvv2USCQ4zAz3zCL1WBb0ZMPjWMNT1MF&#10;grh0puFKw2FfTGYgQkQ22DomDf8UYLUcjxaYG3fmLfW7WIkE4ZCjhjrGLpcylDVZDFPXESfv5LzF&#10;mKSvpPF4TnDbykypZ2mx4bRQY0dvNZW/uz+rof/aqBdXvP8cN6pcF6dv6v0naf34MLzOQUQa4j18&#10;a38YDVkG1y/pB8jlBQAA//8DAFBLAQItABQABgAIAAAAIQDb4fbL7gAAAIUBAAATAAAAAAAAAAAA&#10;AAAAAAAAAABbQ29udGVudF9UeXBlc10ueG1sUEsBAi0AFAAGAAgAAAAhAFr0LFu/AAAAFQEAAAsA&#10;AAAAAAAAAAAAAAAAHwEAAF9yZWxzLy5yZWxzUEsBAi0AFAAGAAgAAAAhAA8jB03EAAAA2wAAAA8A&#10;AAAAAAAAAAAAAAAABwIAAGRycy9kb3ducmV2LnhtbFBLBQYAAAAAAwADALcAAAD4Ag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687156,3171119;1730079,3171121;1730077,8933430;1687156,8908655;1546559,2882835;1589480,2882835;1589480,8852274;1546559,8827499;1405962,2594553;1448883,2594553;1448883,8771117;1405962,8746343;1265365,2306268;1308288,2306268;1308288,8689961;1265367,8665186;1124770,2017986;1167690,2017986;1167690,8608806;1124770,8584030;984174,1729702;1027095,1729702;1027095,8527650;984176,8502875;843579,1441417;886500,1441417;886500,8446495;843579,8421721;702982,1153135;745903,1153135;745903,8365339;702982,8340564;562387,864851;605308,864851;605308,8284184;562387,8259408;421790,576567;464710,576567;464710,8203028;421790,8178253;281194,288282;324115,288282;324115,8121872;281194,8097097;140597,0;183518,0;183518,8040717;140597,8015941;0,0;42921,0;42921,7959561;0,7934784" o:connectangles="0,0,0,0,0,0,0,0,0,0,0,0,0,0,0,0,0,0,0,0,0,0,0,0,0,0,0,0,0,0,0,0,0,0,0,0,0,0,0,0,0,0,0,0,0,0,0,0,0,0,0,0"/>
              </v:shape>
              <v:shape id="Freihandform: Form 21" o:spid="_x0000_s1045" style="position:absolute;left:86962;top:23030;width:17301;height:89334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cuwwAAANwAAAAPAAAAZHJzL2Rvd25yZXYueG1sRE9LawIx&#10;EL4X/A9hBG81sYVSV6OIZWkpFfFx8Dhuxt3FzWRJ4rr9902h0Nt8fM+ZL3vbiI58qB1rmIwVCOLC&#10;mZpLDcdD/vgKIkRkg41j0vBNAZaLwcMcM+PuvKNuH0uRQjhkqKGKsc2kDEVFFsPYtcSJuzhvMSbo&#10;S2k83lO4beSTUi/SYs2pocKW1hUV1/3Naui+Nmrq8vfzaaOKt/yypc5/ktajYb+agYjUx3/xn/vD&#10;pPnPU/h9Jl0gFz8AAAD//wMAUEsBAi0AFAAGAAgAAAAhANvh9svuAAAAhQEAABMAAAAAAAAAAAAA&#10;AAAAAAAAAFtDb250ZW50X1R5cGVzXS54bWxQSwECLQAUAAYACAAAACEAWvQsW78AAAAVAQAACwAA&#10;AAAAAAAAAAAAAAAfAQAAX3JlbHMvLnJlbHNQSwECLQAUAAYACAAAACEAzkSXLsMAAADcAAAADwAA&#10;AAAAAAAAAAAAAAAHAgAAZHJzL2Rvd25yZXYueG1sUEsFBgAAAAADAAMAtwAAAPcCAAAAAA=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687156,3171119;1730079,3171121;1730077,8933430;1687156,8908655;1546559,2882835;1589480,2882835;1589480,8852274;1546559,8827499;1405962,2594553;1448883,2594553;1448883,8771117;1405962,8746343;1265365,2306268;1308288,2306268;1308288,8689961;1265367,8665186;1124770,2017986;1167690,2017986;1167690,8608806;1124770,8584030;984174,1729702;1027095,1729702;1027095,8527650;984176,8502875;843579,1441417;886500,1441417;886500,8446495;843579,8421721;702982,1153135;745903,1153135;745903,8365339;702982,8340564;562387,864851;605308,864851;605308,8284184;562387,8259408;421790,576567;464710,576567;464710,8203028;421790,8178253;281194,288282;324115,288282;324115,8121872;281194,8097097;140597,0;183518,0;183518,8040717;140597,8015941;0,0;42921,0;42921,7959561;0,7934784" o:connectangles="0,0,0,0,0,0,0,0,0,0,0,0,0,0,0,0,0,0,0,0,0,0,0,0,0,0,0,0,0,0,0,0,0,0,0,0,0,0,0,0,0,0,0,0,0,0,0,0,0,0,0,0"/>
              </v:shape>
              <v:shape id="Parallelogramm 148" o:spid="_x0000_s1046" type="#_x0000_t7" style="position:absolute;left:31146;top:91133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1SxAAAANwAAAAPAAAAZHJzL2Rvd25yZXYueG1sRI9Ba8JA&#10;EIXvQv/DMoVepG4UkZK6CUVosUXBpnofstMkNDsbsmtM/71zELzN8N689806H12rBupD49nAfJaA&#10;Ii69bbgycPx5f34BFSKyxdYzGfinAHn2MFljav2Fv2koYqUkhEOKBuoYu1TrUNbkMMx8Ryzar+8d&#10;Rln7StseLxLuWr1IkpV22LA01NjRpqbyrzg7A9ZR+Bzny7Mbpl/2tD/E3ebDGvP0OL69goo0xrv5&#10;dr21gr8UWnlGJtDZFQAA//8DAFBLAQItABQABgAIAAAAIQDb4fbL7gAAAIUBAAATAAAAAAAAAAAA&#10;AAAAAAAAAABbQ29udGVudF9UeXBlc10ueG1sUEsBAi0AFAAGAAgAAAAhAFr0LFu/AAAAFQEAAAsA&#10;AAAAAAAAAAAAAAAAHwEAAF9yZWxzLy5yZWxzUEsBAi0AFAAGAAgAAAAhAMpV7VLEAAAA3AAAAA8A&#10;AAAAAAAAAAAAAAAABwIAAGRycy9kb3ducmV2LnhtbFBLBQYAAAAAAwADALcAAAD4AgAAAAA=&#10;" adj="13965" fillcolor="#7030a0 [3206]" stroked="f" strokeweight="1pt"/>
              <v:shape id="Parallelogramm 144" o:spid="_x0000_s1047" type="#_x0000_t7" style="position:absolute;left:38671;top:91133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lewgAAANwAAAAPAAAAZHJzL2Rvd25yZXYueG1sRE9Na8JA&#10;EL0X/A/LCF6KbgwiJXUVEUQPgjVtweOQnSbB7GzYXZP4791Cobd5vM9ZbQbTiI6cry0rmM8SEMSF&#10;1TWXCr4+99M3ED4ga2wsk4IHedisRy8rzLTt+UJdHkoRQ9hnqKAKoc2k9EVFBv3MtsSR+7HOYIjQ&#10;lVI77GO4aWSaJEtpsObYUGFLu4qKW343Ck7p+bD31+4Vv+smDeXy46Jdr9RkPGzfQQQawr/4z33U&#10;cf5iAb/PxAvk+gkAAP//AwBQSwECLQAUAAYACAAAACEA2+H2y+4AAACFAQAAEwAAAAAAAAAAAAAA&#10;AAAAAAAAW0NvbnRlbnRfVHlwZXNdLnhtbFBLAQItABQABgAIAAAAIQBa9CxbvwAAABUBAAALAAAA&#10;AAAAAAAAAAAAAB8BAABfcmVscy8ucmVsc1BLAQItABQABgAIAAAAIQBilSlewgAAANwAAAAPAAAA&#10;AAAAAAAAAAAAAAcCAABkcnMvZG93bnJldi54bWxQSwUGAAAAAAMAAwC3AAAA9gIAAAAA&#10;" adj="13965" fillcolor="#532477 [2406]" stroked="f" strokeweight="1pt">
                <v:fill opacity="22359f"/>
              </v:shape>
              <v:shape id="Parallelogramm 146" o:spid="_x0000_s1048" type="#_x0000_t7" style="position:absolute;left:49625;top:89704;width:73354;height:28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MkWwwAAANwAAAAPAAAAZHJzL2Rvd25yZXYueG1sRE/fa8Iw&#10;EH4X/B/CCXubqW64Uo2yCRuDPQw7ER+P5myKzaUkWe3++0UQfLuP7+etNoNtRU8+NI4VzKYZCOLK&#10;6YZrBfuf98ccRIjIGlvHpOCPAmzW49EKC+0uvKO+jLVIIRwKVGBi7AopQ2XIYpi6jjhxJ+ctxgR9&#10;LbXHSwq3rZxn2UJabDg1GOxoa6g6l79WgT68nCSWPp9tv/OnN7P/6L+Oc6UeJsPrEkSkId7FN/en&#10;TvOfF3B9Jl0g1/8AAAD//wMAUEsBAi0AFAAGAAgAAAAhANvh9svuAAAAhQEAABMAAAAAAAAAAAAA&#10;AAAAAAAAAFtDb250ZW50X1R5cGVzXS54bWxQSwECLQAUAAYACAAAACEAWvQsW78AAAAVAQAACwAA&#10;AAAAAAAAAAAAAAAfAQAAX3JlbHMvLnJlbHNQSwECLQAUAAYACAAAACEAudDJFsMAAADcAAAADwAA&#10;AAAAAAAAAAAAAAAHAgAAZHJzL2Rvd25yZXYueG1sUEsFBgAAAAADAAMAtwAAAPcCAAAAAA==&#10;" adj="13965" fillcolor="#532477 [2406]" stroked="f" strokeweight="1pt">
                <v:fill opacity="32896f"/>
              </v:shape>
              <v:rect id="Rechteck 4" o:spid="_x0000_s1049" style="position:absolute;left:12477;top:34658;width:25808;height:17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hHwwAAANsAAAAPAAAAZHJzL2Rvd25yZXYueG1sRI9Bi8Iw&#10;FITvwv6H8Ba8aaqISDWKyK7Yk1jLssdH82yLzUtpYu366zeC4HGYmW+Y1aY3teiodZVlBZNxBII4&#10;t7riQkF2/h4tQDiPrLG2TAr+yMFm/TFYYaztnU/Upb4QAcIuRgWl900spctLMujGtiEO3sW2Bn2Q&#10;bSF1i/cAN7WcRtFcGqw4LJTY0K6k/JrejILH/ieZJb8p28Ukyb5u2y59nI5KDT/77RKEp96/w6/2&#10;QSuYzeH5JfwAuf4HAAD//wMAUEsBAi0AFAAGAAgAAAAhANvh9svuAAAAhQEAABMAAAAAAAAAAAAA&#10;AAAAAAAAAFtDb250ZW50X1R5cGVzXS54bWxQSwECLQAUAAYACAAAACEAWvQsW78AAAAVAQAACwAA&#10;AAAAAAAAAAAAAAAfAQAAX3JlbHMvLnJlbHNQSwECLQAUAAYACAAAACEAVbJYR8MAAADbAAAADwAA&#10;AAAAAAAAAAAAAAAHAgAAZHJzL2Rvd25yZXYueG1sUEsFBgAAAAADAAMAtwAAAPcCAAAAAA==&#10;" filled="f" stroked="f" strokeweight="1pt">
                <v:textbox inset="0,0,0,0">
                  <w:txbxContent>
                    <w:p w:rsidR="00015568" w:rsidRPr="00783BF9" w:rsidRDefault="00015568" w:rsidP="00D261BA">
                      <w:pPr>
                        <w:pStyle w:val="berschrift1"/>
                      </w:pPr>
                      <w:r w:rsidRPr="00034F0D">
                        <w:rPr>
                          <w:lang w:val="de-DE" w:bidi="de-DE"/>
                        </w:rPr>
                        <w:t>LEHRER-ELTERN-AUSSCHUSS</w:t>
                      </w:r>
                      <w:r w:rsidRPr="00034F0D">
                        <w:rPr>
                          <w:sz w:val="52"/>
                          <w:szCs w:val="52"/>
                          <w:lang w:val="de-DE" w:bidi="de-DE"/>
                        </w:rPr>
                        <w:t xml:space="preserve"> </w:t>
                      </w:r>
                      <w:r w:rsidRPr="00034F0D">
                        <w:rPr>
                          <w:sz w:val="44"/>
                          <w:szCs w:val="44"/>
                          <w:lang w:val="de-DE" w:bidi="de-DE"/>
                        </w:rPr>
                        <w:t>20XX</w:t>
                      </w:r>
                    </w:p>
                  </w:txbxContent>
                </v:textbox>
              </v:rect>
              <v:oval id="Ellipse 211" o:spid="_x0000_s1050" style="position:absolute;left:10858;top:63614;width:2114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EfxAAAANwAAAAPAAAAZHJzL2Rvd25yZXYueG1sRI9Ba8JA&#10;FITvgv9heYIXqZsILSXNRoIgeBDbaun5kX1NFrNv4+6q6b/vFgo9DjPzDVOuR9uLG/lgHCvIlxkI&#10;4sZpw62Cj9P24RlEiMgae8ek4JsCrKvppMRCuzu/0+0YW5EgHApU0MU4FFKGpiOLYekG4uR9OW8x&#10;JulbqT3eE9z2cpVlT9Ki4bTQ4UCbjprz8WoVLLysR394lBe2rXnd76yp3z6Vms/G+gVEpDH+h//a&#10;O61glefweyYdAVn9AAAA//8DAFBLAQItABQABgAIAAAAIQDb4fbL7gAAAIUBAAATAAAAAAAAAAAA&#10;AAAAAAAAAABbQ29udGVudF9UeXBlc10ueG1sUEsBAi0AFAAGAAgAAAAhAFr0LFu/AAAAFQEAAAsA&#10;AAAAAAAAAAAAAAAAHwEAAF9yZWxzLy5yZWxzUEsBAi0AFAAGAAgAAAAhAPiWER/EAAAA3AAAAA8A&#10;AAAAAAAAAAAAAAAABwIAAGRycy9kb3ducmV2LnhtbFBLBQYAAAAAAwADALcAAAD4AgAAAAA=&#10;" fillcolor="#ffc000 [3204]" stroked="f" strokeweight="1pt">
                <v:stroke joinstyle="miter"/>
              </v:oval>
              <v:oval id="Ellipse 6" o:spid="_x0000_s1051" style="position:absolute;left:4667;top:59233;width:7754;height:7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+xcxAAAANoAAAAPAAAAZHJzL2Rvd25yZXYueG1sRI9BS8NA&#10;FITvBf/D8gpeit3UQ5XYbalCQZEgrb14e2Sf2WD2bdh9JtFf7wqCx2FmvmE2u8l3aqCY2sAGVssC&#10;FHEdbMuNgfPr4eoWVBJki11gMvBFCXbbi9kGSxtGPtJwkkZlCKcSDTiRvtQ61Y48pmXoibP3HqJH&#10;yTI22kYcM9x3+roo1tpjy3nBYU8PjuqP06c3sKjuX46HOFTnmzf7vJInGd13ZczlfNrfgRKa5D/8&#10;1360BtbweyXfAL39AQAA//8DAFBLAQItABQABgAIAAAAIQDb4fbL7gAAAIUBAAATAAAAAAAAAAAA&#10;AAAAAAAAAABbQ29udGVudF9UeXBlc10ueG1sUEsBAi0AFAAGAAgAAAAhAFr0LFu/AAAAFQEAAAsA&#10;AAAAAAAAAAAAAAAAHwEAAF9yZWxzLy5yZWxzUEsBAi0AFAAGAAgAAAAhAFs/7FzEAAAA2gAAAA8A&#10;AAAAAAAAAAAAAAAABwIAAGRycy9kb3ducmV2LnhtbFBLBQYAAAAAAwADALcAAAD4AgAAAAA=&#10;" fillcolor="white [3212]" strokecolor="#ffc000 [3204]" strokeweight="2.25pt">
                <v:stroke joinstyle="miter"/>
                <v:textbox inset="0,,0"/>
              </v:oval>
              <v:oval id="Ellipse 212" o:spid="_x0000_s1052" style="position:absolute;left:33528;top:18275;width:6233;height:6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RfxQAAANwAAAAPAAAAZHJzL2Rvd25yZXYueG1sRI9Ba8JA&#10;FITvQv/D8gq96cYcrKZuQkmRCp6qgZLbI/uahGbfht1V0/56t1DwOMzMN8y2mMwgLuR8b1nBcpGA&#10;IG6s7rlVUJ128zUIH5A1DpZJwQ95KPKH2RYzba/8QZdjaEWEsM9QQRfCmEnpm44M+oUdiaP3ZZ3B&#10;EKVrpXZ4jXAzyDRJVtJgz3Ghw5HKjprv49koWL3tN6bsa4f1c3t4/+Wyqj5LpZ4ep9cXEIGmcA//&#10;t/daQbpM4e9MPAIyvwEAAP//AwBQSwECLQAUAAYACAAAACEA2+H2y+4AAACFAQAAEwAAAAAAAAAA&#10;AAAAAAAAAAAAW0NvbnRlbnRfVHlwZXNdLnhtbFBLAQItABQABgAIAAAAIQBa9CxbvwAAABUBAAAL&#10;AAAAAAAAAAAAAAAAAB8BAABfcmVscy8ucmVsc1BLAQItABQABgAIAAAAIQC42QRfxQAAANwAAAAP&#10;AAAAAAAAAAAAAAAAAAcCAABkcnMvZG93bnJldi54bWxQSwUGAAAAAAMAAwC3AAAA+QIAAAAA&#10;" fillcolor="#7030a0" stroked="f" strokeweight="1pt">
                <v:stroke joinstyle="miter"/>
              </v:oval>
              <v:oval id="Ellipse 206" o:spid="_x0000_s1053" style="position:absolute;left:3333;top:54947;width:7752;height:7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+2xAAAANwAAAAPAAAAZHJzL2Rvd25yZXYueG1sRI9PawIx&#10;FMTvQr9DeEIvotkKlbKaXZaC4KG0/imeH5vnbnDzsiapbr99UxA8DjPzG2ZVDrYTV/LBOFbwMstA&#10;ENdOG24UfB/W0zcQISJr7ByTgl8KUBZPoxXm2t14R9d9bESCcMhRQRtjn0sZ6pYshpnriZN3ct5i&#10;TNI3Unu8Jbjt5DzLFtKi4bTQYk/vLdXn/Y9VMPGyGvznq7ywbczXx8aaantU6nk8VEsQkYb4CN/b&#10;G61gni3g/0w6ArL4AwAA//8DAFBLAQItABQABgAIAAAAIQDb4fbL7gAAAIUBAAATAAAAAAAAAAAA&#10;AAAAAAAAAABbQ29udGVudF9UeXBlc10ueG1sUEsBAi0AFAAGAAgAAAAhAFr0LFu/AAAAFQEAAAsA&#10;AAAAAAAAAAAAAAAAHwEAAF9yZWxzLy5yZWxzUEsBAi0AFAAGAAgAAAAhAPKmH7bEAAAA3AAAAA8A&#10;AAAAAAAAAAAAAAAABwIAAGRycy9kb3ducmV2LnhtbFBLBQYAAAAAAwADALcAAAD4AgAAAAA=&#10;" fillcolor="#ffc000 [3204]" stroked="f" strokeweight="1pt">
                <v:stroke joinstyle="miter"/>
              </v:oval>
              <v:oval id="Ellipse 47" o:spid="_x0000_s1054" style="position:absolute;left:762;top:18275;width:42026;height:42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S92wwAAANsAAAAPAAAAZHJzL2Rvd25yZXYueG1sRI9BawIx&#10;FITvhf6H8ApeRLMVW2VrlEUQPIi1Kp4fm9fd0M3LmkTd/vtGEHocZuYbZrbobCOu5INxrOB1mIEg&#10;Lp02XCk4HlaDKYgQkTU2jknBLwVYzJ+fZphrd+Mvuu5jJRKEQ44K6hjbXMpQ1mQxDF1LnLxv5y3G&#10;JH0ltcdbgttGjrLsXVo0nBZqbGlZU/mzv1gFfS+Lzm/f5JltZT43a2uK3Ump3ktXfICI1MX/8KO9&#10;1grGE7h/ST9Azv8AAAD//wMAUEsBAi0AFAAGAAgAAAAhANvh9svuAAAAhQEAABMAAAAAAAAAAAAA&#10;AAAAAAAAAFtDb250ZW50X1R5cGVzXS54bWxQSwECLQAUAAYACAAAACEAWvQsW78AAAAVAQAACwAA&#10;AAAAAAAAAAAAAAAfAQAAX3JlbHMvLnJlbHNQSwECLQAUAAYACAAAACEAeEEvdsMAAADbAAAADwAA&#10;AAAAAAAAAAAAAAAHAgAAZHJzL2Rvd25yZXYueG1sUEsFBgAAAAADAAMAtwAAAPcCAAAAAA==&#10;" fillcolor="#ffc000 [3204]" stroked="f" strokeweight="1pt">
                <v:stroke joinstyle="miter"/>
                <v:textbox>
                  <w:txbxContent>
                    <w:p w:rsidR="002F3D50" w:rsidRDefault="002F3D50" w:rsidP="002F3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59353" cy="2524125"/>
                            <wp:effectExtent l="0" t="0" r="0" b="0"/>
                            <wp:docPr id="236" name="Grafik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7118" cy="2529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  <v:oval id="Ellipse 103" o:spid="_x0000_s1055" style="position:absolute;left:51816;top:72083;width:37975;height:3795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2RwQAAANwAAAAPAAAAZHJzL2Rvd25yZXYueG1sRE/NisIw&#10;EL4v+A5hhL2tie4iUo0ii4qHvaz2AYZmbIvNpCbZWn16Iwh7m4/vdxar3jaiIx9qxxrGIwWCuHCm&#10;5lJDftx+zECEiGywcUwabhRgtRy8LTAz7sq/1B1iKVIIhww1VDG2mZShqMhiGLmWOHEn5y3GBH0p&#10;jcdrCreNnCg1lRZrTg0VtvRdUXE+/FkNym9cP7387DZ5vp7cb2rfOfrS+n3Yr+cgIvXxX/xy702a&#10;rz7h+Uy6QC4fAAAA//8DAFBLAQItABQABgAIAAAAIQDb4fbL7gAAAIUBAAATAAAAAAAAAAAAAAAA&#10;AAAAAABbQ29udGVudF9UeXBlc10ueG1sUEsBAi0AFAAGAAgAAAAhAFr0LFu/AAAAFQEAAAsAAAAA&#10;AAAAAAAAAAAAHwEAAF9yZWxzLy5yZWxzUEsBAi0AFAAGAAgAAAAhAGHIDZHBAAAA3AAAAA8AAAAA&#10;AAAAAAAAAAAABwIAAGRycy9kb3ducmV2LnhtbFBLBQYAAAAAAwADALcAAAD1AgAAAAA=&#10;" fillcolor="#ffc000 [3204]" stroked="f" strokeweight="1pt">
                <v:stroke joinstyle="miter"/>
                <v:textbox>
                  <w:txbxContent>
                    <w:p w:rsidR="00A14FCC" w:rsidRDefault="00147CB0" w:rsidP="00A14F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3952" cy="1959610"/>
                            <wp:effectExtent l="0" t="0" r="0" b="2540"/>
                            <wp:docPr id="237" name="Grafik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361" cy="1973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  <v:shape id="Parallelogramm 147" o:spid="_x0000_s1056" type="#_x0000_t7" style="position:absolute;left:58864;top:88371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BlCwQAAANwAAAAPAAAAZHJzL2Rvd25yZXYueG1sRE/JasMw&#10;EL0X+g9iCr01chaS4loOIRDSa9O057E1sZxII2MpsfP3VaHQ2zzeOsV6dFbcqA+tZwXTSQaCuPa6&#10;5UbB8XP38goiRGSN1jMpuFOAdfn4UGCu/cAfdDvERqQQDjkqMDF2uZShNuQwTHxHnLiT7x3GBPtG&#10;6h6HFO6snGXZUjpsOTUY7GhrqL4crk5BhYu5tfPleXevvlf74SuYal8r9fw0bt5ARBrjv/jP/a7T&#10;/MUKfp9JF8jyBwAA//8DAFBLAQItABQABgAIAAAAIQDb4fbL7gAAAIUBAAATAAAAAAAAAAAAAAAA&#10;AAAAAABbQ29udGVudF9UeXBlc10ueG1sUEsBAi0AFAAGAAgAAAAhAFr0LFu/AAAAFQEAAAsAAAAA&#10;AAAAAAAAAAAAHwEAAF9yZWxzLy5yZWxzUEsBAi0AFAAGAAgAAAAhAHv8GULBAAAA3AAAAA8AAAAA&#10;AAAAAAAAAAAABwIAAGRycy9kb3ducmV2LnhtbFBLBQYAAAAAAwADALcAAAD1AgAAAAA=&#10;" adj="13965" fillcolor="#532477 [2406]" stroked="f" strokeweight="1pt"/>
              <v:rect id="Rechteck 150" o:spid="_x0000_s1057" style="position:absolute;left:24574;top:112564;width:62163;height:1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B8yAAAANwAAAAPAAAAZHJzL2Rvd25yZXYueG1sRI9Ba8JA&#10;EIXvhf6HZQq9FN1UsZXUVYpg8VAoxgoeh+w0Cc3Oprsbjf31nYPQ2wzvzXvfLFaDa9WJQmw8G3gc&#10;Z6CIS28brgx87jejOaiYkC22nsnAhSKslrc3C8ytP/OOTkWqlIRwzNFAnVKXax3LmhzGse+IRfvy&#10;wWGSNVTaBjxLuGv1JMuetMOGpaHGjtY1ld9F7wzs+5/3SeV20/6hO3wcL2+h+E3PxtzfDa8voBIN&#10;6d98vd5awZ8JvjwjE+jlHwAAAP//AwBQSwECLQAUAAYACAAAACEA2+H2y+4AAACFAQAAEwAAAAAA&#10;AAAAAAAAAAAAAAAAW0NvbnRlbnRfVHlwZXNdLnhtbFBLAQItABQABgAIAAAAIQBa9CxbvwAAABUB&#10;AAALAAAAAAAAAAAAAAAAAB8BAABfcmVscy8ucmVsc1BLAQItABQABgAIAAAAIQCguzB8yAAAANwA&#10;AAAPAAAAAAAAAAAAAAAAAAcCAABkcnMvZG93bnJldi54bWxQSwUGAAAAAAMAAwC3AAAA/AIAAAAA&#10;" fillcolor="#002061 [2408]" stroked="f" strokeweight="1pt">
                <v:textbox inset="57.6pt,14.4pt,36pt,14.4pt">
                  <w:txbxContent>
                    <w:p w:rsidR="00015568" w:rsidRPr="00184A14" w:rsidRDefault="00015568" w:rsidP="00D261BA">
                      <w:pPr>
                        <w:pStyle w:val="Inhalt02"/>
                      </w:pPr>
                    </w:p>
                  </w:txbxContent>
                </v:textbox>
              </v:rect>
              <v:oval id="Ellipse 205" o:spid="_x0000_s1058" style="position:absolute;left:40671;top:23895;width:10040;height:10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e+xgAAANwAAAAPAAAAZHJzL2Rvd25yZXYueG1sRI9fS8NA&#10;EMTfBb/DsYIvYi8t+Ie016JCQZFQWvvStyW35oK5vXC3JtFP7wmCj8PM/IZZbSbfqYFiagMbmM8K&#10;UMR1sC03Bo5v2+t7UEmQLXaBycAXJdisz89WWNow8p6GgzQqQziVaMCJ9KXWqXbkMc1CT5y99xA9&#10;Spax0TbimOG+04uiuNUeW84LDnt6clR/HD69gavqcbffxqE63p3s61xeZHTflTGXF9PDEpTQJP/h&#10;v/azNbAobuD3TD4Cev0DAAD//wMAUEsBAi0AFAAGAAgAAAAhANvh9svuAAAAhQEAABMAAAAAAAAA&#10;AAAAAAAAAAAAAFtDb250ZW50X1R5cGVzXS54bWxQSwECLQAUAAYACAAAACEAWvQsW78AAAAVAQAA&#10;CwAAAAAAAAAAAAAAAAAfAQAAX3JlbHMvLnJlbHNQSwECLQAUAAYACAAAACEAWEz3vsYAAADcAAAA&#10;DwAAAAAAAAAAAAAAAAAHAgAAZHJzL2Rvd25yZXYueG1sUEsFBgAAAAADAAMAtwAAAPoCAAAAAA==&#10;" fillcolor="white [3212]" strokecolor="#ffc000 [3204]" strokeweight="2.25pt">
                <v:stroke joinstyle="miter"/>
                <v:textbox inset="0,,0">
                  <w:txbxContent>
                    <w:p w:rsidR="00015568" w:rsidRPr="00BE27CD" w:rsidRDefault="00015568" w:rsidP="00D261BA"/>
                  </w:txbxContent>
                </v:textbox>
              </v:oval>
              <v:oval id="Ellipse 45" o:spid="_x0000_s1059" style="position:absolute;left:41717;top:24180;width:10004;height:10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uoCwwAAANsAAAAPAAAAZHJzL2Rvd25yZXYueG1sRI9Pi8Iw&#10;FMTvC36H8IS9ramySq1GkUVBBGX9c/D4aJ5ttXnpNlHrtzeCsMdhZn7DjKeNKcWNaldYVtDtRCCI&#10;U6sLzhQc9ouvGITzyBpLy6TgQQ6mk9bHGBNt77yl285nIkDYJagg975KpHRpTgZdx1bEwTvZ2qAP&#10;ss6krvEe4KaUvSgaSIMFh4UcK/rJKb3sriaM/MZ07PkAGW70/Py3sutqu1Tqs93MRiA8Nf4//G4v&#10;tYLvPry+hB8gJ08AAAD//wMAUEsBAi0AFAAGAAgAAAAhANvh9svuAAAAhQEAABMAAAAAAAAAAAAA&#10;AAAAAAAAAFtDb250ZW50X1R5cGVzXS54bWxQSwECLQAUAAYACAAAACEAWvQsW78AAAAVAQAACwAA&#10;AAAAAAAAAAAAAAAfAQAAX3JlbHMvLnJlbHNQSwECLQAUAAYACAAAACEA/L7qAsMAAADbAAAADwAA&#10;AAAAAAAAAAAAAAAHAgAAZHJzL2Rvd25yZXYueG1sUEsFBgAAAAADAAMAtwAAAPcCAAAAAA==&#10;" fillcolor="#7030a0 [3206]" stroked="f" strokeweight="1pt">
                <v:stroke joinstyle="miter"/>
                <v:textbox inset="0,,0">
                  <w:txbxContent>
                    <w:p w:rsidR="00015568" w:rsidRPr="00564E44" w:rsidRDefault="009E724D" w:rsidP="00472FAE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111" cy="571500"/>
                            <wp:effectExtent l="0" t="0" r="0" b="0"/>
                            <wp:docPr id="238" name="Grafik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652" cy="593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  <v:oval id="Ellipse 18" o:spid="_x0000_s1060" style="position:absolute;left:79914;top:70273;width:2235;height:2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AvxQAAANsAAAAPAAAAZHJzL2Rvd25yZXYueG1sRI9BS8NA&#10;EIXvgv9hGcGb3UTBSuy2SGClgtA2ingcs2MSzM6G7JrGf+8cCr3N8N68981qM/teTTTGLrCBfJGB&#10;Iq6D67gx8P5mbx5AxYTssA9MBv4owmZ9ebHCwoUjH2iqUqMkhGOBBtqUhkLrWLfkMS7CQCzadxg9&#10;JlnHRrsRjxLue32bZffaY8fS0OJAZUv1T/XrDdyVu91h+WGfvz63+/2LfbVTPlhjrq/mp0dQieZ0&#10;Np+ut07wBVZ+kQH0+h8AAP//AwBQSwECLQAUAAYACAAAACEA2+H2y+4AAACFAQAAEwAAAAAAAAAA&#10;AAAAAAAAAAAAW0NvbnRlbnRfVHlwZXNdLnhtbFBLAQItABQABgAIAAAAIQBa9CxbvwAAABUBAAAL&#10;AAAAAAAAAAAAAAAAAB8BAABfcmVscy8ucmVsc1BLAQItABQABgAIAAAAIQDDGxAvxQAAANsAAAAP&#10;AAAAAAAAAAAAAAAAAAcCAABkcnMvZG93bnJldi54bWxQSwUGAAAAAAMAAwC3AAAA+QIAAAAA&#10;" fillcolor="#7030a0 [3206]" stroked="f" strokeweight="1pt">
                <v:stroke joinstyle="miter"/>
              </v:oval>
              <v:oval id="Ellipse 25" o:spid="_x0000_s1061" style="position:absolute;left:38004;top:23133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PE6wwAAANsAAAAPAAAAZHJzL2Rvd25yZXYueG1sRI/NasMw&#10;EITvhbyD2EIupZEbSAhOZGMCgRxCmz96XqyNLWqtHElN3LevAoUeh5n5hlmVg+3EjXwwjhW8TTIQ&#10;xLXThhsF59PmdQEiRGSNnWNS8EMBymL0tMJcuzsf6HaMjUgQDjkqaGPscylD3ZLFMHE9cfIuzluM&#10;SfpGao/3BLednGbZXFo0nBZa7GndUv11/LYKXrysBv8+k1e2jfnYba2p9p9KjZ+Hagki0hD/w3/t&#10;rVYwncHjS/oBsvgFAAD//wMAUEsBAi0AFAAGAAgAAAAhANvh9svuAAAAhQEAABMAAAAAAAAAAAAA&#10;AAAAAAAAAFtDb250ZW50X1R5cGVzXS54bWxQSwECLQAUAAYACAAAACEAWvQsW78AAAAVAQAACwAA&#10;AAAAAAAAAAAAAAAfAQAAX3JlbHMvLnJlbHNQSwECLQAUAAYACAAAACEAOgDxOsMAAADbAAAADwAA&#10;AAAAAAAAAAAAAAAHAgAAZHJzL2Rvd25yZXYueG1sUEsFBgAAAAADAAMAtwAAAPcCAAAAAA==&#10;" fillcolor="#ffc000 [3204]" stroked="f" strokeweight="1pt">
                <v:stroke joinstyle="miter"/>
              </v:oval>
              <v:oval id="Ellipse 210" o:spid="_x0000_s1062" style="position:absolute;left:9144;top:55518;width:4051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17wgAAANwAAAAPAAAAZHJzL2Rvd25yZXYueG1sRE9ba8Iw&#10;FH4X/A/hDPamaR1soxplCBEHA6+Ij8fm2Babk9Jktf578zDY48d3ny16W4uOWl85VpCOExDEuTMV&#10;FwqOBz36BOEDssHaMSl4kIfFfDiYYWbcnXfU7UMhYgj7DBWUITSZlD4vyaIfu4Y4clfXWgwRtoU0&#10;Ld5juK3lJEnepcWKY0OJDS1Lym/7X6vgbbnZ7D5OenU5r7fbb/2ju7TRSr2+9F9TEIH68C/+c6+N&#10;gkka58cz8QjI+RMAAP//AwBQSwECLQAUAAYACAAAACEA2+H2y+4AAACFAQAAEwAAAAAAAAAAAAAA&#10;AAAAAAAAW0NvbnRlbnRfVHlwZXNdLnhtbFBLAQItABQABgAIAAAAIQBa9CxbvwAAABUBAAALAAAA&#10;AAAAAAAAAAAAAB8BAABfcmVscy8ucmVsc1BLAQItABQABgAIAAAAIQCRNI17wgAAANwAAAAPAAAA&#10;AAAAAAAAAAAAAAcCAABkcnMvZG93bnJldi54bWxQSwUGAAAAAAMAAwC3AAAA9gIAAAAA&#10;" fillcolor="#7030a0 [3206]" stroked="f" strokeweight="1pt">
                <v:stroke joinstyle="miter"/>
              </v:oval>
              <v:oval id="Ellipse 16" o:spid="_x0000_s1063" style="position:absolute;left:53721;top:101039;width:4165;height:4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zIxQAAANsAAAAPAAAAZHJzL2Rvd25yZXYueG1sRE/basJA&#10;EH0v+A/LFHwpumkpiaau0ptUKIKX6POQHZPY7GzMrpr+fbdQ6NscznUms87U4kKtqywruB9GIIhz&#10;qysuFGTb+WAEwnlkjbVlUvBNDmbT3s0EU22vvKbLxhcihLBLUUHpfZNK6fKSDLqhbYgDd7CtQR9g&#10;W0jd4jWEm1o+RFEsDVYcGkps6LWk/GtzNgp27y+r+HC3z9afj28f2TFJTuNlolT/tnt+AuGp8//i&#10;P/dCh/kx/P4SDpDTHwAAAP//AwBQSwECLQAUAAYACAAAACEA2+H2y+4AAACFAQAAEwAAAAAAAAAA&#10;AAAAAAAAAAAAW0NvbnRlbnRfVHlwZXNdLnhtbFBLAQItABQABgAIAAAAIQBa9CxbvwAAABUBAAAL&#10;AAAAAAAAAAAAAAAAAB8BAABfcmVscy8ucmVsc1BLAQItABQABgAIAAAAIQD0jLzIxQAAANsAAAAP&#10;AAAAAAAAAAAAAAAAAAcCAABkcnMvZG93bnJldi54bWxQSwUGAAAAAAMAAwC3AAAA+QIAAAAA&#10;" fillcolor="white [3212]" strokecolor="#ffc000 [3204]" strokeweight="1.5pt">
                <v:stroke joinstyle="miter"/>
                <v:textbox inset="0,,0"/>
              </v:oval>
              <v:oval id="Ellipse 208" o:spid="_x0000_s1064" style="position:absolute;left:54483;top:101611;width:4165;height: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5fwQAAANwAAAAPAAAAZHJzL2Rvd25yZXYueG1sRE/Pa8Iw&#10;FL4P9j+EN/AybGphQ6pRymDgQdxWxfOjebZhzUuXxFr/++Uw2PHj+73eTrYXI/lgHCtYZDkI4sZp&#10;w62C0/F9vgQRIrLG3jEpuFOA7ebxYY2ldjf+orGOrUghHEpU0MU4lFKGpiOLIXMDceIuzluMCfpW&#10;ao+3FG57WeT5q7RoODV0ONBbR813fbUKnr2sJn94kT9sW/Ox31lTfZ6Vmj1N1QpEpCn+i//cO62g&#10;yNPadCYdAbn5BQAA//8DAFBLAQItABQABgAIAAAAIQDb4fbL7gAAAIUBAAATAAAAAAAAAAAAAAAA&#10;AAAAAABbQ29udGVudF9UeXBlc10ueG1sUEsBAi0AFAAGAAgAAAAhAFr0LFu/AAAAFQEAAAsAAAAA&#10;AAAAAAAAAAAAHwEAAF9yZWxzLy5yZWxzUEsBAi0AFAAGAAgAAAAhAOx1Ll/BAAAA3AAAAA8AAAAA&#10;AAAAAAAAAAAABwIAAGRycy9kb3ducmV2LnhtbFBLBQYAAAAAAwADALcAAAD1AgAAAAA=&#10;" fillcolor="#ffc000 [3204]" stroked="f" strokeweight="1pt">
                <v:stroke joinstyle="miter"/>
              </v:oval>
              <v:oval id="Ellipse 209" o:spid="_x0000_s1065" style="position:absolute;left:52482;top:103516;width:2262;height:2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7I7xgAAANwAAAAPAAAAZHJzL2Rvd25yZXYueG1sRI/dasJA&#10;FITvC77Dcgq9qxstWI2uIsKKhYK/iJfH7GkSzJ4N2W2Mb98tFHo5zMw3zGzR2Uq01PjSsYJBPwFB&#10;nDlTcq7gdNSvYxA+IBusHJOCB3lYzHtPM0yNu/Oe2kPIRYSwT1FBEUKdSumzgiz6vquJo/flGosh&#10;yiaXpsF7hNtKDpNkJC2WHBcKrGlVUHY7fFsFb6vtdv9+1uvrZbPbfehP3Q5qrdTLc7ecggjUhf/w&#10;X3tjFAyTCfyeiUdAzn8AAAD//wMAUEsBAi0AFAAGAAgAAAAhANvh9svuAAAAhQEAABMAAAAAAAAA&#10;AAAAAAAAAAAAAFtDb250ZW50X1R5cGVzXS54bWxQSwECLQAUAAYACAAAACEAWvQsW78AAAAVAQAA&#10;CwAAAAAAAAAAAAAAAAAfAQAAX3JlbHMvLnJlbHNQSwECLQAUAAYACAAAACEAhdeyO8YAAADcAAAA&#10;DwAAAAAAAAAAAAAAAAAHAgAAZHJzL2Rvd25yZXYueG1sUEsFBgAAAAADAAMAtwAAAPoCAAAAAA==&#10;" fillcolor="#7030a0 [3206]" stroked="f" strokeweight="1pt">
                <v:stroke joinstyle="miter"/>
              </v:oval>
              <v:oval id="Ellipse 207" o:spid="_x0000_s1066" style="position:absolute;left:77724;top:101039;width:10990;height:10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otwwAAANwAAAAPAAAAZHJzL2Rvd25yZXYueG1sRI9PawIx&#10;FMTvQr9DeIVeimYr2MpqlKUgeCj+q3h+bJ67oZuXbRJ1/fZGEDwOM/MbZjrvbCPO5INxrOBjkIEg&#10;Lp02XCnY/y76YxAhImtsHJOCKwWYz156U8y1u/CWzrtYiQThkKOCOsY2lzKUNVkMA9cSJ+/ovMWY&#10;pK+k9nhJcNvIYZZ9SouG00KNLX3XVP7tTlbBu5dF51cj+c+2MuufpTXF5qDU22tXTEBE6uIz/Ggv&#10;tYJh9gX3M+kIyNkNAAD//wMAUEsBAi0AFAAGAAgAAAAhANvh9svuAAAAhQEAABMAAAAAAAAAAAAA&#10;AAAAAAAAAFtDb250ZW50X1R5cGVzXS54bWxQSwECLQAUAAYACAAAACEAWvQsW78AAAAVAQAACwAA&#10;AAAAAAAAAAAAAAAfAQAAX3JlbHMvLnJlbHNQSwECLQAUAAYACAAAACEAneq6LcMAAADcAAAADwAA&#10;AAAAAAAAAAAAAAAHAgAAZHJzL2Rvd25yZXYueG1sUEsFBgAAAAADAAMAtwAAAPcCAAAAAA==&#10;" fillcolor="#ffc000 [3204]" stroked="f" strokeweight="1pt">
                <v:stroke joinstyle="miter"/>
              </v:oval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feil: Fünfeck 151" o:spid="_x0000_s1067" type="#_x0000_t15" style="position:absolute;left:8382;top:110564;width:21592;height:16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bawwAAANwAAAAPAAAAZHJzL2Rvd25yZXYueG1sRE/dasIw&#10;FL4f7B3CEXa3pgoTrUaRgetgY7jqAxybY1NtTkqTafXpl4Gwu/Px/Z75sreNOFPna8cKhkkKgrh0&#10;uuZKwW67fp6A8AFZY+OYFFzJw3Lx+DDHTLsLf9O5CJWIIewzVGBCaDMpfWnIok9cSxy5g+sshgi7&#10;SuoOLzHcNnKUpmNpsebYYLClV0PlqfixCqa34N7a/dXspoX5+Eo/82O+yZV6GvSrGYhAffgX393v&#10;Os5/GcLfM/ECufgFAAD//wMAUEsBAi0AFAAGAAgAAAAhANvh9svuAAAAhQEAABMAAAAAAAAAAAAA&#10;AAAAAAAAAFtDb250ZW50X1R5cGVzXS54bWxQSwECLQAUAAYACAAAACEAWvQsW78AAAAVAQAACwAA&#10;AAAAAAAAAAAAAAAfAQAAX3JlbHMvLnJlbHNQSwECLQAUAAYACAAAACEA1pJG2sMAAADcAAAADwAA&#10;AAAAAAAAAAAAAAAHAgAAZHJzL2Rvd25yZXYueG1sUEsFBgAAAAADAAMAtwAAAPcCAAAAAA==&#10;" adj="16930" fillcolor="#0038a8 [3207]" stroked="f" strokeweight="1pt"/>
              <v:oval id="Ellipse 17" o:spid="_x0000_s1068" style="position:absolute;left:81534;top:99896;width:2261;height:2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RdwwAAANsAAAAPAAAAZHJzL2Rvd25yZXYueG1sRE/basJA&#10;EH0X+g/LFPqmG1vQEl1FhC0WBC8V8XHMjkkwOxuy25j+fVcQfJvDuc503tlKtNT40rGC4SABQZw5&#10;U3Ku4PCj+58gfEA2WDkmBX/kYT576U0xNe7GO2r3IRcxhH2KCooQ6lRKnxVk0Q9cTRy5i2sshgib&#10;XJoGbzHcVvI9SUbSYsmxocCalgVl1/2vVfCx3Gx246P+Op9W2+23Xut2WGul3l67xQREoC48xQ/3&#10;ysT5Y7j/Eg+Qs38AAAD//wMAUEsBAi0AFAAGAAgAAAAhANvh9svuAAAAhQEAABMAAAAAAAAAAAAA&#10;AAAAAAAAAFtDb250ZW50X1R5cGVzXS54bWxQSwECLQAUAAYACAAAACEAWvQsW78AAAAVAQAACwAA&#10;AAAAAAAAAAAAAAAfAQAAX3JlbHMvLnJlbHNQSwECLQAUAAYACAAAACEAsoSEXcMAAADbAAAADwAA&#10;AAAAAAAAAAAAAAAHAgAAZHJzL2Rvd25yZXYueG1sUEsFBgAAAAADAAMAtwAAAPcCAAAAAA==&#10;" fillcolor="#7030a0 [3206]" stroked="f" strokeweight="1pt">
                <v:stroke joinstyle="miter"/>
              </v:oval>
              <v:rect id="Rechteck 143" o:spid="_x0000_s1069" style="position:absolute;left:6285;top:126592;width:80458;height:3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yWGxAAAANwAAAAPAAAAZHJzL2Rvd25yZXYueG1sRE9Na8JA&#10;EL0X/A/LCL01G02pEl1FBEFKKTTVg7chO2aj2dmQXWPaX98tFHqbx/uc5Xqwjeip87VjBZMkBUFc&#10;Ol1zpeDwuXuag/ABWWPjmBR8kYf1avSwxFy7O39QX4RKxBD2OSowIbS5lL40ZNEnriWO3Nl1FkOE&#10;XSV1h/cYbhs5TdMXabHm2GCwpa2h8lrcrILXyywrTL/pv7N3Ohp3fDvttl6px/GwWYAINIR/8Z97&#10;r+P85wx+n4kXyNUPAAAA//8DAFBLAQItABQABgAIAAAAIQDb4fbL7gAAAIUBAAATAAAAAAAAAAAA&#10;AAAAAAAAAABbQ29udGVudF9UeXBlc10ueG1sUEsBAi0AFAAGAAgAAAAhAFr0LFu/AAAAFQEAAAsA&#10;AAAAAAAAAAAAAAAAHwEAAF9yZWxzLy5yZWxzUEsBAi0AFAAGAAgAAAAhADYnJYbEAAAA3AAAAA8A&#10;AAAAAAAAAAAAAAAABwIAAGRycy9kb3ducmV2LnhtbFBLBQYAAAAAAwADALcAAAD4AgAAAAA=&#10;" fillcolor="#ffc000 [3204]" stroked="f" strokeweight="1pt"/>
              <v:shape id="Pfeil: Fünfeck 152" o:spid="_x0000_s1070" type="#_x0000_t15" style="position:absolute;left:7143;top:112564;width:21593;height:1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AtPwgAAANwAAAAPAAAAZHJzL2Rvd25yZXYueG1sRE/basJA&#10;EH0X/IdlhL7VjakNGl0ltBT0oUKtHzBkx1zMzsbsVuPfu0LBtzmc6yzXvWnEhTpXWVYwGUcgiHOr&#10;Ky4UHH6/XmcgnEfW2FgmBTdysF4NB0tMtb3yD132vhAhhF2KCkrv21RKl5dk0I1tSxy4o+0M+gC7&#10;QuoOryHcNDKOokQarDg0lNjSR0n5af9nFCRZ/11vM66n53j+VvOBPt18p9TLqM8WIDz1/in+d290&#10;mP8ew+OZcIFc3QEAAP//AwBQSwECLQAUAAYACAAAACEA2+H2y+4AAACFAQAAEwAAAAAAAAAAAAAA&#10;AAAAAAAAW0NvbnRlbnRfVHlwZXNdLnhtbFBLAQItABQABgAIAAAAIQBa9CxbvwAAABUBAAALAAAA&#10;AAAAAAAAAAAAAB8BAABfcmVscy8ucmVsc1BLAQItABQABgAIAAAAIQC4BAtPwgAAANwAAAAPAAAA&#10;AAAAAAAAAAAAAAcCAABkcnMvZG93bnJldi54bWxQSwUGAAAAAAMAAwC3AAAA9gIAAAAA&#10;" adj="18088" fillcolor="#002060" stroked="f" strokeweight="1pt"/>
              <v:shape id="Pfeil: Fünfeck 153" o:spid="_x0000_s1071" type="#_x0000_t15" style="position:absolute;left:5524;top:110648;width:21593;height:15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N6wQAAANwAAAAPAAAAZHJzL2Rvd25yZXYueG1sRE9Ni8Iw&#10;EL0v+B/CCN7WVKWLVKOIKHgRdlV6HpKxrW0mpYla/71ZWNjbPN7nLNe9bcSDOl85VjAZJyCItTMV&#10;Fwou5/3nHIQPyAYbx6TgRR7Wq8HHEjPjnvxDj1MoRAxhn6GCMoQ2k9Lrkiz6sWuJI3d1ncUQYVdI&#10;0+EzhttGTpPkS1qsODaU2NK2JF2f7lbB93Tjd8c0z3f6fqxvqTbbvA5KjYb9ZgEiUB/+xX/ug4nz&#10;0xn8PhMvkKs3AAAA//8DAFBLAQItABQABgAIAAAAIQDb4fbL7gAAAIUBAAATAAAAAAAAAAAAAAAA&#10;AAAAAABbQ29udGVudF9UeXBlc10ueG1sUEsBAi0AFAAGAAgAAAAhAFr0LFu/AAAAFQEAAAsAAAAA&#10;AAAAAAAAAAAAHwEAAF9yZWxzLy5yZWxzUEsBAi0AFAAGAAgAAAAhAOuD03rBAAAA3AAAAA8AAAAA&#10;AAAAAAAAAAAABwIAAGRycy9kb3ducmV2LnhtbFBLBQYAAAAAAwADALcAAAD1AgAAAAA=&#10;" adj="16957" fillcolor="#002b82 [3208]" stroked="f" strokeweight="1pt">
                <v:textbox>
                  <w:txbxContent>
                    <w:p w:rsidR="00147CB0" w:rsidRDefault="009E724D" w:rsidP="00147C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6386" cy="1171575"/>
                            <wp:effectExtent l="0" t="0" r="0" b="0"/>
                            <wp:docPr id="240" name="Grafik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4654" cy="119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9A1FAD">
      <w:rPr>
        <w:noProof/>
        <w:lang w:val="de-DE" w:bidi="de-D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3619" w:rsidRDefault="00574ECB" w:rsidP="00F43619">
    <w:pPr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097482A">
          <wp:simplePos x="0" y="0"/>
          <wp:positionH relativeFrom="column">
            <wp:posOffset>-2479693</wp:posOffset>
          </wp:positionH>
          <wp:positionV relativeFrom="paragraph">
            <wp:posOffset>-2428875</wp:posOffset>
          </wp:positionV>
          <wp:extent cx="6705600" cy="5883816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0" cy="58838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2253615</wp:posOffset>
              </wp:positionH>
              <wp:positionV relativeFrom="paragraph">
                <wp:posOffset>-409575</wp:posOffset>
              </wp:positionV>
              <wp:extent cx="619125" cy="581025"/>
              <wp:effectExtent l="19050" t="19050" r="28575" b="28575"/>
              <wp:wrapNone/>
              <wp:docPr id="5" name="Ellips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125" cy="58102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 w="38100"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3A4BF74" id="Ellipse 5" o:spid="_x0000_s1026" style="position:absolute;margin-left:177.45pt;margin-top:-32.25pt;width:48.75pt;height:4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kWnwIAALcFAAAOAAAAZHJzL2Uyb0RvYy54bWysVE1v2zAMvQ/YfxB0X21nTdcGdYogXYYB&#10;RVu0HXpWZCkWoK9JSpzs14+SbDftih2GXWTRJB/JJ5KXV3sl0Y45L4yucXVSYsQ0NY3Qmxr/eFp9&#10;OsfIB6IbIo1mNT4wj6/mHz9cdnbGJqY1smEOAYj2s87WuA3BzorC05Yp4k+MZRqU3DhFAohuUzSO&#10;dICuZDEpy7OiM66xzlDmPfy9zko8T/icMxruOPcsIFljyC2k06VzHc9ifklmG0dsK2ifBvmHLBQR&#10;GoKOUNckELR14g8oJagz3vBwQo0qDOeCslQDVFOVb6p5bIllqRYgx9uRJv//YOnt7t4h0dR4ipEm&#10;Cp7oq5TCeoamkZzO+hnYPNp710serrHSPXcqfqEGtE+EHkZC2T4gCj/PqotqAsAUVNPzqoQ7oBQv&#10;ztb58I0ZheKlxiyHTkyS3Y0P2XqwiuG8kaJZCSmTENuELaVDOwIPvN5UPf4rK6lRV+PPEL9MyK+U&#10;3m3WI8BqtSzBKEc9MoOMpYbEIxu5/nQLB8liGlI/MA4kQsWTHOF1XoRSpkOVVS1pWE53CrHGYINH&#10;oicBRmQOhY7YPcBgmUEG7Jxzbx9dWer+0bkv/W/Oo0eKbHQYnZXQxr1XmYSq+sjZfiApUxNZWpvm&#10;AC3mTJ49b+lKwGPfEB/uiYNhg7GEBRLu4ODSwEuZ/oZRa9yv9/5He5gB0GLUwfDW2P/cEscwkt81&#10;TMdFdXoapz0Jp9MvExDcsWZ9rNFbtTTQPhWsKkvTNdoHOVy5M+oZ9swiRgUV0RRi15gGNwjLkJcK&#10;bCrKFotkBhNuSbjRj5ZG8Mhq7OSn/TNxtu/4AKNya4ZBJ7M3XZ9to6c2i20wXKSReOG15xu2Q2qc&#10;fpPF9XMsJ6uXfTv/DQAA//8DAFBLAwQUAAYACAAAACEAZHxFveIAAAAKAQAADwAAAGRycy9kb3du&#10;cmV2LnhtbEyPy07DMBBF90j8gzVI7FqHkPQRMqkoEkKCSkBBrJ14SALxOIrdJv17zAqWo3t075l8&#10;M5lOHGlwrWWEq3kEgriyuuUa4f3tfrYC4bxirTrLhHAiB5vi/CxXmbYjv9Jx72sRSthlCqHxvs+k&#10;dFVDRrm57YlD9mkHo3w4h1rqQY2h3HQyjqKFNKrlsNConu4aqr73B4Pw8bjePZx45b+en6ZRbsfl&#10;y25bIl5eTLc3IDxN/g+GX/2gDkVwKu2BtRMdwnWarAOKMFskKYhAJGmcgCgR4mUEssjl/xeKHwAA&#10;AP//AwBQSwECLQAUAAYACAAAACEAtoM4kv4AAADhAQAAEwAAAAAAAAAAAAAAAAAAAAAAW0NvbnRl&#10;bnRfVHlwZXNdLnhtbFBLAQItABQABgAIAAAAIQA4/SH/1gAAAJQBAAALAAAAAAAAAAAAAAAAAC8B&#10;AABfcmVscy8ucmVsc1BLAQItABQABgAIAAAAIQCgqvkWnwIAALcFAAAOAAAAAAAAAAAAAAAAAC4C&#10;AABkcnMvZTJvRG9jLnhtbFBLAQItABQABgAIAAAAIQBkfEW94gAAAAoBAAAPAAAAAAAAAAAAAAAA&#10;APkEAABkcnMvZG93bnJldi54bWxQSwUGAAAAAAQABADzAAAACAYAAAAA&#10;" fillcolor="white [3212]" strokecolor="#ffc000" strokeweight="3pt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-441960</wp:posOffset>
              </wp:positionH>
              <wp:positionV relativeFrom="paragraph">
                <wp:posOffset>-409575</wp:posOffset>
              </wp:positionV>
              <wp:extent cx="2466975" cy="2247900"/>
              <wp:effectExtent l="0" t="0" r="28575" b="19050"/>
              <wp:wrapNone/>
              <wp:docPr id="2" name="El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6975" cy="224790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74ECB" w:rsidRDefault="00574ECB" w:rsidP="00574ECB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485900" cy="1485900"/>
                                <wp:effectExtent l="0" t="0" r="0" b="0"/>
                                <wp:docPr id="12" name="Grafi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5900" cy="148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Ellipse 2" o:spid="_x0000_s1072" style="position:absolute;left:0;text-align:left;margin-left:-34.8pt;margin-top:-32.25pt;width:194.25pt;height:17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qjlfAIAAE4FAAAOAAAAZHJzL2Uyb0RvYy54bWysVF9P2zAQf5+072D5fSSNCoyKFFUwpkkI&#10;KmDi2XVsYsn2ebbbpPv0OztpQID2MC0Pzp3v7nf/fX7RG012wgcFtqazo5ISYTk0yj7X9Ofj9Zev&#10;lITIbMM0WFHTvQj0Yvn503nnFqKCFnQjPEEQGxadq2kbo1sUReCtMCwcgRMWhRK8YRFZ/1w0nnWI&#10;bnRRleVJ0YFvnAcuQsDbq0FIlxlfSsHjnZRBRKJrirHFfPp8btJZLM/Z4tkz1yo+hsH+IQrDlEWn&#10;E9QVi4xsvXoHZRT3EEDGIw6mACkVFzkHzGZWvsnmoWVO5FywOMFNZQr/D5bf7taeqKamFSWWGWzR&#10;N62VC4JUqTidCwvUeXBrP3IByZRpL71Jf8yB9Lmg+6mgoo+E42U1Pzk5Oz2mhKOsquanZ2UuefFi&#10;7nyI3wUYkoiaisF5riXb3YSIXlH7oIVMimiIIVNxr0UKQ9t7ITGR5DVb5xESl9qTHcPmM86FjbNB&#10;1LJGDNfHJX4pUXQyWWQuAyZkqbSesEeANJ7vsQeYUT+ZijyBk3H5t8AG48kiewYbJ2OjLPiPADRm&#10;NXoe9A9FGkqTqhT7TZ+bPMu5pqsNNHvsvIdhJYLj1wo7cMNCXDOPO4Dbgnsd7/CQGrqawkhR0oL/&#10;/dF90sfRRCklHe5UTcOvLfOCEv3D4tCezebztISZmR+fVsj415LNa4ndmkvAzs3wBXE8k0k/6gMp&#10;PZgnXP9V8ooiZjn6rimP/sBcxmHX8QHhYrXKarh4jsUb++B4Ak+FTuP12D8x78YxjDjBt3DYP7Z4&#10;M4qDbrK0sNpGkCrP6Utdxxbg0uZZGh+Y9Cq85rPWyzO4/AMAAP//AwBQSwMEFAAGAAgAAAAhAKcA&#10;zm3hAAAACwEAAA8AAABkcnMvZG93bnJldi54bWxMj8FOwzAMhu9IvEPkSdy2dGOr2tJ0QkiVAIkD&#10;pdyzxmujNU7VpFvh6clO7GbLn35/f76fTc/OODptScB6FQFDaqzS1Aqov8plAsx5SUr2llDADzrY&#10;F/d3ucyUvdAnnivfshBCLpMCOu+HjHPXdGikW9kBKdyOdjTSh3VsuRrlJYSbnm+iKOZGagofOjng&#10;S4fNqZqMgN/XstZ+Sqskqt9PH9u30nL9LcTDYn5+AuZx9v8wXPWDOhTB6WAnUo71ApZxGgf0Omx3&#10;wALxuE5SYAcBmyTdAS9yftuh+AMAAP//AwBQSwECLQAUAAYACAAAACEAtoM4kv4AAADhAQAAEwAA&#10;AAAAAAAAAAAAAAAAAAAAW0NvbnRlbnRfVHlwZXNdLnhtbFBLAQItABQABgAIAAAAIQA4/SH/1gAA&#10;AJQBAAALAAAAAAAAAAAAAAAAAC8BAABfcmVscy8ucmVsc1BLAQItABQABgAIAAAAIQB1qqjlfAIA&#10;AE4FAAAOAAAAAAAAAAAAAAAAAC4CAABkcnMvZTJvRG9jLnhtbFBLAQItABQABgAIAAAAIQCnAM5t&#10;4QAAAAsBAAAPAAAAAAAAAAAAAAAAANYEAABkcnMvZG93bnJldi54bWxQSwUGAAAAAAQABADzAAAA&#10;5AUAAAAA&#10;" fillcolor="#ffc000 [3204]" strokecolor="#7f5f00 [1604]" strokeweight="1pt">
              <v:stroke joinstyle="miter"/>
              <v:textbox>
                <w:txbxContent>
                  <w:p w:rsidR="00574ECB" w:rsidRDefault="00574ECB" w:rsidP="00574ECB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85900" cy="1485900"/>
                          <wp:effectExtent l="0" t="0" r="0" b="0"/>
                          <wp:docPr id="12" name="Grafik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5900" cy="148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oval>
          </w:pict>
        </mc:Fallback>
      </mc:AlternateContent>
    </w:r>
  </w:p>
  <w:p w:rsidR="001563BE" w:rsidRDefault="00574ECB" w:rsidP="00D261BA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-222885</wp:posOffset>
              </wp:positionH>
              <wp:positionV relativeFrom="paragraph">
                <wp:posOffset>1555115</wp:posOffset>
              </wp:positionV>
              <wp:extent cx="295275" cy="276225"/>
              <wp:effectExtent l="19050" t="19050" r="28575" b="28575"/>
              <wp:wrapNone/>
              <wp:docPr id="4" name="Ellips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5275" cy="27622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 w="38100"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6904233" id="Ellipse 4" o:spid="_x0000_s1026" style="position:absolute;margin-left:-17.55pt;margin-top:122.45pt;width:23.2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+2oQIAALcFAAAOAAAAZHJzL2Uyb0RvYy54bWysVEtv2zAMvg/YfxB0X/1Y0kdQpwjSZRhQ&#10;tMHaoWdFlmIBsqRJSpzs14+SbDftih2GXWTRJD+Sn0he3xxaifbMOqFVhYuzHCOmqK6F2lb4x9Pq&#10;0yVGzhNVE6kVq/CROXwz//jhujMzVupGy5pZBCDKzTpT4cZ7M8syRxvWEnemDVOg5Nq2xINot1lt&#10;SQforczKPD/POm1rYzVlzsHf26TE84jPOaP+gXPHPJIVhtx8PG08N+HM5tdktrXENIL2aZB/yKIl&#10;QkHQEeqWeIJ2VvwB1QpqtdPcn1HdZppzQVmsAaop8jfVPDbEsFgLkOPMSJP7f7D0fr+2SNQVnmCk&#10;SAtP9EVKYRxDk0BOZ9wMbB7N2vaSg2uo9MBtG75QAzpEQo8joezgEYWf5dW0vJhiREFVXpyX5TRg&#10;Zi/Oxjr/lekWhUuFWQodmST7O+eT9WAVwjktRb0SUkYhtAlbSov2BB54sy16/FdWUqGuwp8vizyP&#10;yK+Uzm43I8BqtczBKEU9MYOMpYLEAxup/njzR8lCGlJ9ZxxIDBWnCK/zIpQy5YukakjNUrpTiDUG&#10;GzwiPREwIHModMTuAQbLBDJgp5x7++DKYvePzn3pf3MePWJkrfzo3Aql7XuVSaiqj5zsB5ISNYGl&#10;ja6P0GJWp9lzhq4EPPYdcX5NLAwbjCUsEP8AB5caXkr3N4wabX+99z/YwwyAFqMOhrfC7ueOWIaR&#10;/KZgOq6KySRMexQm04sSBHuq2Zxq1K5damifAlaVofEa7L0crtzq9hn2zCJEBRVRFGJXmHo7CEuf&#10;lgpsKsoWi2gGE26Iv1OPhgbwwGro5KfDM7Gm73gPo3Kvh0Enszddn2yDp9KLnddcxJF44bXnG7ZD&#10;bJx+k4X1cypHq5d9O/8NAAD//wMAUEsDBBQABgAIAAAAIQA5d2NH4QAAAAoBAAAPAAAAZHJzL2Rv&#10;d25yZXYueG1sTI/BTsMwDIbvSLxDZCRuW9pRoCt1J4aEkNgkYCDOaWPaQuNUTbZ2b092gqPtT7+/&#10;P19NphMHGlxrGSGeRyCIK6tbrhE+3h9nKQjnFWvVWSaEIzlYFednucq0HfmNDjtfixDCLlMIjfd9&#10;JqWrGjLKzW1PHG5fdjDKh3GopR7UGMJNJxdRdCONajl8aFRPDw1VP7u9Qfh8Xm6fjpz675fNNMr1&#10;ePu6XZeIlxfT/R0IT5P/g+GkH9ShCE6l3bN2okOYXV3HAUVYJMkSxImIExBlWKRpArLI5f8KxS8A&#10;AAD//wMAUEsBAi0AFAAGAAgAAAAhALaDOJL+AAAA4QEAABMAAAAAAAAAAAAAAAAAAAAAAFtDb250&#10;ZW50X1R5cGVzXS54bWxQSwECLQAUAAYACAAAACEAOP0h/9YAAACUAQAACwAAAAAAAAAAAAAAAAAv&#10;AQAAX3JlbHMvLnJlbHNQSwECLQAUAAYACAAAACEAnDDPtqECAAC3BQAADgAAAAAAAAAAAAAAAAAu&#10;AgAAZHJzL2Uyb0RvYy54bWxQSwECLQAUAAYACAAAACEAOXdjR+EAAAAKAQAADwAAAAAAAAAAAAAA&#10;AAD7BAAAZHJzL2Rvd25yZXYueG1sUEsFBgAAAAAEAAQA8wAAAAkGAAAAAA==&#10;" fillcolor="white [3212]" strokecolor="#ffc000" strokeweight="3pt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2110105</wp:posOffset>
              </wp:positionH>
              <wp:positionV relativeFrom="paragraph">
                <wp:posOffset>1126490</wp:posOffset>
              </wp:positionV>
              <wp:extent cx="295275" cy="266700"/>
              <wp:effectExtent l="0" t="0" r="28575" b="19050"/>
              <wp:wrapNone/>
              <wp:docPr id="10" name="Ellips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5275" cy="266700"/>
                      </a:xfrm>
                      <a:prstGeom prst="ellipse">
                        <a:avLst/>
                      </a:prstGeom>
                      <a:solidFill>
                        <a:srgbClr val="7030A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7F6D0C" id="Ellipse 10" o:spid="_x0000_s1026" style="position:absolute;margin-left:166.15pt;margin-top:88.7pt;width:23.25pt;height:2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8OiAIAAG8FAAAOAAAAZHJzL2Uyb0RvYy54bWysVM1u2zAMvg/YOwi6r3aypFmDOkWQrsOA&#10;oi3WDj0rshQLkERNUuJkTz9KdtygLXYY5oNMiuTHH5G8vNobTXbCBwW2oqOzkhJhOdTKbir68+nm&#10;0xdKQmS2ZhqsqOhBBHq1+PjhsnVzMYYGdC08QRAb5q2raBOjmxdF4I0wLJyBExaFErxhEVm/KWrP&#10;WkQ3uhiX5XnRgq+dBy5CwNvrTkgXGV9KweO9lEFEoiuKscV8+nyu01ksLtl845lrFO/DYP8QhWHK&#10;otMB6ppFRrZevYEyinsIIOMZB1OAlIqLnANmMypfZfPYMCdyLlic4IYyhf8Hy+92D56oGt8Oy2OZ&#10;wTf6qrVyQRC8wfK0LsxR69E9+J4LSKZc99Kb9McsyD6X9DCUVOwj4Xg5vpiOZ1NKOIrG5+ezMmMW&#10;L8bOh/hNgCGJqKjofOdast1tiOgTtY9ayV0AreobpXVm/Ga90p7sGD7wrPxcLo8OTtSKlEMXdabi&#10;QYtkrO0PITH5FGf2mNtODHiMc2HjqBM1rBadm2mJXyoNBjZYZC4DJmSJ4Q3YPUBq6bfYHUyvn0xF&#10;7trBuPxbYJ3xYJE9g42DsVEW/HsAGrPqPXf6GP5JaRK5hvqAreGhm5ng+I3CJ7plIT4wj0OC/YKD&#10;H+/xkBraikJPUdKA//3efdLH3kUpJS0OXUXDry3zghL93WJXX4wmkzSlmZlMZ2Nk/KlkfSqxW7MC&#10;fPYRrhjHM5n0oz6S0oN5xv2wTF5RxCxH3xXl0R+ZVeyWAW4YLpbLrIaT6Vi8tY+OJ/BU1dR/T/tn&#10;5l3fpxEb/A6OA8rmr3q1002WFpbbCFLlRn6pa19vnOrcOP0GSmvjlM9aL3ty8QcAAP//AwBQSwME&#10;FAAGAAgAAAAhAEX1fA7eAAAACwEAAA8AAABkcnMvZG93bnJldi54bWxMj8tOwzAQRfdI/IM1SGwQ&#10;dRpHpKRxqlKJddWSD3DiaRLhR4jdNPw9wwqWo3t059xyt1jDZpzC4J2E9SoBhq71enCdhPrj/XkD&#10;LETltDLeoYRvDLCr7u9KVWh/cyecz7FjVOJCoST0MY4F56Ht0aqw8iM6yi5+sirSOXVcT+pG5dbw&#10;NEleuFWDow+9GvHQY/t5vloJhzdjvo77Zk7q7CiwqWM4PWkpHx+W/RZYxCX+wfCrT+pQkVPjr04H&#10;ZiQIkQpCKcjzDBgRIt/QmEZCun7NgFcl/7+h+gEAAP//AwBQSwECLQAUAAYACAAAACEAtoM4kv4A&#10;AADhAQAAEwAAAAAAAAAAAAAAAAAAAAAAW0NvbnRlbnRfVHlwZXNdLnhtbFBLAQItABQABgAIAAAA&#10;IQA4/SH/1gAAAJQBAAALAAAAAAAAAAAAAAAAAC8BAABfcmVscy8ucmVsc1BLAQItABQABgAIAAAA&#10;IQBTtv8OiAIAAG8FAAAOAAAAAAAAAAAAAAAAAC4CAABkcnMvZTJvRG9jLnhtbFBLAQItABQABgAI&#10;AAAAIQBF9XwO3gAAAAsBAAAPAAAAAAAAAAAAAAAAAOIEAABkcnMvZG93bnJldi54bWxQSwUGAAAA&#10;AAQABADzAAAA7QUAAAAA&#10;" fillcolor="#7030a0" strokecolor="#7f5f00 [1604]" strokeweight="1pt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1901190</wp:posOffset>
              </wp:positionH>
              <wp:positionV relativeFrom="paragraph">
                <wp:posOffset>974090</wp:posOffset>
              </wp:positionV>
              <wp:extent cx="400050" cy="419100"/>
              <wp:effectExtent l="19050" t="19050" r="19050" b="19050"/>
              <wp:wrapNone/>
              <wp:docPr id="8" name="Ellips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050" cy="419100"/>
                      </a:xfrm>
                      <a:prstGeom prst="ellipse">
                        <a:avLst/>
                      </a:prstGeom>
                      <a:noFill/>
                      <a:ln w="38100"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130CAC3" id="Ellipse 8" o:spid="_x0000_s1026" style="position:absolute;margin-left:149.7pt;margin-top:76.7pt;width:31.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t8mQIAAI8FAAAOAAAAZHJzL2Uyb0RvYy54bWysVEtv2zAMvg/YfxB0X21nydYGcYogXYYB&#10;RVusHXpWZCkWIIuapMTJfv0o+dGgK3YYdrFFkfwofnwsro+NJgfhvAJT0uIip0QYDpUyu5L+eNp8&#10;uKTEB2YqpsGIkp6Ep9fL9+8WrZ2LCdSgK+EIghg/b21J6xDsPMs8r0XD/AVYYVApwTUsoOh2WeVY&#10;i+iNziZ5/ilrwVXWARfe4+1Np6TLhC+l4OFeSi8C0SXFt4X0dem7jd9suWDznWO2Vrx/BvuHVzRM&#10;GQw6Qt2wwMjeqT+gGsUdeJDhgkOTgZSKi5QDZlPkr7J5rJkVKRckx9uRJv//YPnd4cERVZUUC2VY&#10;gyX6orWyXpDLSE5r/RxtHu2D6yWPx5jpUbom/jEHckyEnkZCxTEQjpfTPM9nSDtH1bS4KvJEePbi&#10;bJ0PXwU0JB5KKrrQiUl2uPUBY6L1YBXDGdgorVPZtCFtST9eRtio8qBVFbVJcLvtWjtyYFj5zWaN&#10;L4n5INqZGUra4GXMsssrncJJi4ihzXchkRzMZNJFiG0pRljGuTCh6FQ1q0QXbYaxxmCDRwqdACOy&#10;xFeO2D3AYNmBDNjdm3v76CpSV4/Ofep/cx49UmQwYXRulAH3VmYas+ojd/YDSR01kaUtVCdsHQfd&#10;THnLNwqLeMt8eGAOhwjrjosh3ONHasBKQX+ipAb36637aI+9jVpKWhzKkvqfe+YEJfqbwa6/KqbT&#10;OMVJmM4+T1Bw55rtucbsmzVg9QtcQZanY7QPejhKB80z7o9VjIoqZjjGLikPbhDWoVsWuIG4WK2S&#10;GU6uZeHWPFoewSOrsUOfjs/M2b6TA47AHQwDzOavurmzjZ4GVvsAUqVWf+G15xunPjVOv6HiWjmX&#10;k9XLHl3+BgAA//8DAFBLAwQUAAYACAAAACEAm+uV8t4AAAALAQAADwAAAGRycy9kb3ducmV2Lnht&#10;bEyPzU7DMBCE70i8g7VIXCrqNIGqCXEqxM8BcaIg9erEJo6w18F2mvD2LCe4zeobzc7U+8VZdtIh&#10;Dh4FbNYZMI2dVwP2At7fnq52wGKSqKT1qAV86wj75vyslpXyM77q0yH1jEIwVlKASWmsOI+d0U7G&#10;tR81EvvwwclEZ+i5CnKmcGd5nmVb7uSA9MHIUd8b3X0eJiegWPGsfPjC1WRfzNE9P/ZlaGchLi+W&#10;u1tgSS/pzwy/9ak6NNSp9ROqyKyAvCyvyUrgpiBBjmKbk2gJbQjxpub/NzQ/AAAA//8DAFBLAQIt&#10;ABQABgAIAAAAIQC2gziS/gAAAOEBAAATAAAAAAAAAAAAAAAAAAAAAABbQ29udGVudF9UeXBlc10u&#10;eG1sUEsBAi0AFAAGAAgAAAAhADj9If/WAAAAlAEAAAsAAAAAAAAAAAAAAAAALwEAAF9yZWxzLy5y&#10;ZWxzUEsBAi0AFAAGAAgAAAAhAJpda3yZAgAAjwUAAA4AAAAAAAAAAAAAAAAALgIAAGRycy9lMm9E&#10;b2MueG1sUEsBAi0AFAAGAAgAAAAhAJvrlfLeAAAACwEAAA8AAAAAAAAAAAAAAAAA8wQAAGRycy9k&#10;b3ducmV2LnhtbFBLBQYAAAAABAAEAPMAAAD+BQAAAAA=&#10;" filled="f" strokecolor="#ffc000" strokeweight="3pt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-556260</wp:posOffset>
              </wp:positionH>
              <wp:positionV relativeFrom="paragraph">
                <wp:posOffset>1097914</wp:posOffset>
              </wp:positionV>
              <wp:extent cx="676275" cy="657225"/>
              <wp:effectExtent l="19050" t="19050" r="28575" b="28575"/>
              <wp:wrapNone/>
              <wp:docPr id="3" name="Ellip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275" cy="657225"/>
                      </a:xfrm>
                      <a:prstGeom prst="ellipse">
                        <a:avLst/>
                      </a:prstGeom>
                      <a:solidFill>
                        <a:srgbClr val="7030A0"/>
                      </a:solidFill>
                      <a:ln w="38100"/>
                    </wps:spPr>
                    <wps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0FE871D" id="Ellipse 3" o:spid="_x0000_s1026" style="position:absolute;margin-left:-43.8pt;margin-top:86.45pt;width:53.25pt;height:51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1CvgQIAAFcFAAAOAAAAZHJzL2Uyb0RvYy54bWysVN9P2zAQfp+0/8Hy+0hSoGUVKapgTJMQ&#10;oMHEs+vYrTXb59lu0+6v39lJQ2F9mvbi3OV++T5/d5dXW6PJRvigwNa0OikpEZZDo+yypj+ebz9d&#10;UBIisw3TYEVNdyLQq9nHD5etm4oRrEA3whNMYsO0dTVdxeimRRH4ShgWTsAJi0YJ3rCIql8WjWct&#10;Zje6GJXluGjBN84DFyHg35vOSGc5v5SCxwcpg4hE1xTvFvPp87lIZzG7ZNOlZ26leH8N9g+3MExZ&#10;LDqkumGRkbVXf6UyinsIIOMJB1OAlIqL3AN2U5XvunlaMSdyLwhOcANM4f+l5febR09UU9NTSiwz&#10;+ERftFYuCHKawGldmKLPk3v0vRZQTJ1upTfpiz2QbQZ0NwAqtpFw/DmejEeTc0o4msbnk9HoPOUs&#10;XoOdD/GrAEOSUFPRlc5Iss1diJ333iuVC6BVc6u0zopfLq61JxuGzzspT8t5flEs8MZNW9JigxdV&#10;2ZlTU10bWYo7LVI2bb8LiVjgxUf5CpmFYijAOBc2ZliwQvZOYRIvMwRWxwJ1rPq+e98UJjI7h8Dy&#10;WODbikNErgo2DsFGWfDHEjQ/h8qdP6J/0HMSF9DskAIeutkIjt8qfIw7FuIj8zgMODY44PEBD6kB&#10;gYReomQF/vex/8kfOYpWSlocrpqGX2vmBSX6m0X2fq7OztI0ZuUMiYGKP7QsDi12ba4BH7jCVeJ4&#10;FpN/1HtRejAvuAfmqSqamOVYu6Y8+r1yHbuhx03CxXye3XACHYt39snxlDyhmpj2vH1h3vWMjEjl&#10;e9gPIpu+Y2XnmyItzNcRpMqUfcW1xxunN/O+3zRpPRzq2et1H87+AAAA//8DAFBLAwQUAAYACAAA&#10;ACEA9Ey68OEAAAAKAQAADwAAAGRycy9kb3ducmV2LnhtbEyPwU7DMAyG70i8Q2Qkblu6gtquNJ2m&#10;SRzgxobEdssa01Y0Ttdka+Hp8U5wsqz/0+/PxWqynbjg4FtHChbzCARS5UxLtYL33fMsA+GDJqM7&#10;R6jgGz2sytubQufGjfSGl22oBZeQz7WCJoQ+l9JXDVrt565H4uzTDVYHXodamkGPXG47GUdRIq1u&#10;iS80usdNg9XX9mwVPBzi+sPKzXL/cjrVP/t1/zouDkrd303rJxABp/AHw1Wf1aFkp6M7k/GiUzDL&#10;0oRRDtJ4CeJKZDyPCuI0eQRZFvL/C+UvAAAA//8DAFBLAQItABQABgAIAAAAIQC2gziS/gAAAOEB&#10;AAATAAAAAAAAAAAAAAAAAAAAAABbQ29udGVudF9UeXBlc10ueG1sUEsBAi0AFAAGAAgAAAAhADj9&#10;If/WAAAAlAEAAAsAAAAAAAAAAAAAAAAALwEAAF9yZWxzLy5yZWxzUEsBAi0AFAAGAAgAAAAhADyD&#10;UK+BAgAAVwUAAA4AAAAAAAAAAAAAAAAALgIAAGRycy9lMm9Eb2MueG1sUEsBAi0AFAAGAAgAAAAh&#10;APRMuvDhAAAACgEAAA8AAAAAAAAAAAAAAAAA2wQAAGRycy9kb3ducmV2LnhtbFBLBQYAAAAABAAE&#10;APMAAADpBQAAAAA=&#10;" fillcolor="#7030a0" strokecolor="#7030a0 [3206]" strokeweight="3pt">
              <v:stroke joinstyle="miter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6B0DE0E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386CADC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C6031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E98F3E4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8CEDF4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EC2754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DE2A98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81823A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E827D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FCBFD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2A2596"/>
    <w:multiLevelType w:val="hybridMultilevel"/>
    <w:tmpl w:val="914472B4"/>
    <w:lvl w:ilvl="0" w:tplc="3B2ED922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592EB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6DA049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D295BD2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EC81C0A"/>
    <w:multiLevelType w:val="hybridMultilevel"/>
    <w:tmpl w:val="CF46559A"/>
    <w:lvl w:ilvl="0" w:tplc="5760555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9E2"/>
    <w:rsid w:val="00003931"/>
    <w:rsid w:val="00004C1F"/>
    <w:rsid w:val="000118EA"/>
    <w:rsid w:val="00015568"/>
    <w:rsid w:val="0003207B"/>
    <w:rsid w:val="00034F0D"/>
    <w:rsid w:val="000447F4"/>
    <w:rsid w:val="00062A4C"/>
    <w:rsid w:val="00062E03"/>
    <w:rsid w:val="000674FE"/>
    <w:rsid w:val="00067811"/>
    <w:rsid w:val="00072B5C"/>
    <w:rsid w:val="00075794"/>
    <w:rsid w:val="000A5040"/>
    <w:rsid w:val="000B4528"/>
    <w:rsid w:val="000E294D"/>
    <w:rsid w:val="000E516F"/>
    <w:rsid w:val="000E7DE7"/>
    <w:rsid w:val="00105BA7"/>
    <w:rsid w:val="00116290"/>
    <w:rsid w:val="00117037"/>
    <w:rsid w:val="00127035"/>
    <w:rsid w:val="00134EE3"/>
    <w:rsid w:val="00142958"/>
    <w:rsid w:val="00147CB0"/>
    <w:rsid w:val="00154249"/>
    <w:rsid w:val="001563BE"/>
    <w:rsid w:val="00167DAD"/>
    <w:rsid w:val="00176A7C"/>
    <w:rsid w:val="00184A14"/>
    <w:rsid w:val="00195BA6"/>
    <w:rsid w:val="001B336F"/>
    <w:rsid w:val="001C1B81"/>
    <w:rsid w:val="001C1C0D"/>
    <w:rsid w:val="001C313B"/>
    <w:rsid w:val="001D469A"/>
    <w:rsid w:val="001D66B5"/>
    <w:rsid w:val="001F6FC2"/>
    <w:rsid w:val="00205B1C"/>
    <w:rsid w:val="00210C19"/>
    <w:rsid w:val="00212C8B"/>
    <w:rsid w:val="002143A4"/>
    <w:rsid w:val="00220DE5"/>
    <w:rsid w:val="00225233"/>
    <w:rsid w:val="00226256"/>
    <w:rsid w:val="0023180F"/>
    <w:rsid w:val="002378AC"/>
    <w:rsid w:val="002459B8"/>
    <w:rsid w:val="00250F47"/>
    <w:rsid w:val="00266A96"/>
    <w:rsid w:val="002910FF"/>
    <w:rsid w:val="002921E7"/>
    <w:rsid w:val="002B13AA"/>
    <w:rsid w:val="002C7999"/>
    <w:rsid w:val="002E01B2"/>
    <w:rsid w:val="002E54BC"/>
    <w:rsid w:val="002F01C7"/>
    <w:rsid w:val="002F3D50"/>
    <w:rsid w:val="002F5635"/>
    <w:rsid w:val="002F7A4B"/>
    <w:rsid w:val="00300922"/>
    <w:rsid w:val="00302DA9"/>
    <w:rsid w:val="00304EDC"/>
    <w:rsid w:val="00305945"/>
    <w:rsid w:val="00306AF0"/>
    <w:rsid w:val="0032723A"/>
    <w:rsid w:val="00333D25"/>
    <w:rsid w:val="00342ECC"/>
    <w:rsid w:val="0036217C"/>
    <w:rsid w:val="00362C4D"/>
    <w:rsid w:val="0038505F"/>
    <w:rsid w:val="00391825"/>
    <w:rsid w:val="003B3E47"/>
    <w:rsid w:val="003C6971"/>
    <w:rsid w:val="003E0A03"/>
    <w:rsid w:val="003E0A32"/>
    <w:rsid w:val="003F127E"/>
    <w:rsid w:val="003F6226"/>
    <w:rsid w:val="004152CA"/>
    <w:rsid w:val="004156A0"/>
    <w:rsid w:val="0042357D"/>
    <w:rsid w:val="00430731"/>
    <w:rsid w:val="0043378F"/>
    <w:rsid w:val="004473C7"/>
    <w:rsid w:val="00450CF5"/>
    <w:rsid w:val="004549A1"/>
    <w:rsid w:val="00457D53"/>
    <w:rsid w:val="00472FAE"/>
    <w:rsid w:val="0048555C"/>
    <w:rsid w:val="004D6CE2"/>
    <w:rsid w:val="004F0A18"/>
    <w:rsid w:val="004F5B79"/>
    <w:rsid w:val="004F6D91"/>
    <w:rsid w:val="00506F2F"/>
    <w:rsid w:val="005117AD"/>
    <w:rsid w:val="00513558"/>
    <w:rsid w:val="0052314C"/>
    <w:rsid w:val="005258A4"/>
    <w:rsid w:val="00534999"/>
    <w:rsid w:val="00540DCE"/>
    <w:rsid w:val="0054141D"/>
    <w:rsid w:val="00546539"/>
    <w:rsid w:val="00550F28"/>
    <w:rsid w:val="005617DE"/>
    <w:rsid w:val="00564E44"/>
    <w:rsid w:val="00565B1B"/>
    <w:rsid w:val="00566369"/>
    <w:rsid w:val="00574ECB"/>
    <w:rsid w:val="00586E89"/>
    <w:rsid w:val="005A081D"/>
    <w:rsid w:val="005A2BF2"/>
    <w:rsid w:val="005C7881"/>
    <w:rsid w:val="005D2764"/>
    <w:rsid w:val="005D6CD3"/>
    <w:rsid w:val="005E5B2A"/>
    <w:rsid w:val="005E71BA"/>
    <w:rsid w:val="005F2789"/>
    <w:rsid w:val="005F3CA2"/>
    <w:rsid w:val="005F617B"/>
    <w:rsid w:val="006005A1"/>
    <w:rsid w:val="0062035D"/>
    <w:rsid w:val="00620C13"/>
    <w:rsid w:val="00621E6A"/>
    <w:rsid w:val="0062648B"/>
    <w:rsid w:val="006274E8"/>
    <w:rsid w:val="00656A96"/>
    <w:rsid w:val="006577F4"/>
    <w:rsid w:val="00660A09"/>
    <w:rsid w:val="00664066"/>
    <w:rsid w:val="006747F9"/>
    <w:rsid w:val="006871C6"/>
    <w:rsid w:val="00694C01"/>
    <w:rsid w:val="006B01E5"/>
    <w:rsid w:val="006D1A1E"/>
    <w:rsid w:val="006D1BC6"/>
    <w:rsid w:val="006E2716"/>
    <w:rsid w:val="006E460F"/>
    <w:rsid w:val="006F3148"/>
    <w:rsid w:val="006F5B79"/>
    <w:rsid w:val="00707B4B"/>
    <w:rsid w:val="00723660"/>
    <w:rsid w:val="00742E50"/>
    <w:rsid w:val="00744361"/>
    <w:rsid w:val="00744BAC"/>
    <w:rsid w:val="00754003"/>
    <w:rsid w:val="007702E9"/>
    <w:rsid w:val="00770C9D"/>
    <w:rsid w:val="00777D0E"/>
    <w:rsid w:val="00783BF9"/>
    <w:rsid w:val="00785A04"/>
    <w:rsid w:val="007A1D72"/>
    <w:rsid w:val="007C1099"/>
    <w:rsid w:val="007C2DD4"/>
    <w:rsid w:val="007C7EE5"/>
    <w:rsid w:val="007D6F2E"/>
    <w:rsid w:val="007F2D9D"/>
    <w:rsid w:val="008036B3"/>
    <w:rsid w:val="00803741"/>
    <w:rsid w:val="00810890"/>
    <w:rsid w:val="00810F9D"/>
    <w:rsid w:val="008153EA"/>
    <w:rsid w:val="00822405"/>
    <w:rsid w:val="00827028"/>
    <w:rsid w:val="00836349"/>
    <w:rsid w:val="00837C64"/>
    <w:rsid w:val="00842A98"/>
    <w:rsid w:val="008570BF"/>
    <w:rsid w:val="00860584"/>
    <w:rsid w:val="00875250"/>
    <w:rsid w:val="008779E2"/>
    <w:rsid w:val="008909ED"/>
    <w:rsid w:val="00893234"/>
    <w:rsid w:val="00893B98"/>
    <w:rsid w:val="00903D9E"/>
    <w:rsid w:val="009060A1"/>
    <w:rsid w:val="00910256"/>
    <w:rsid w:val="0091129A"/>
    <w:rsid w:val="00920519"/>
    <w:rsid w:val="00921F28"/>
    <w:rsid w:val="0092686E"/>
    <w:rsid w:val="00927B26"/>
    <w:rsid w:val="00961140"/>
    <w:rsid w:val="009702A5"/>
    <w:rsid w:val="009A1FAD"/>
    <w:rsid w:val="009A25F2"/>
    <w:rsid w:val="009C3FB3"/>
    <w:rsid w:val="009D0E16"/>
    <w:rsid w:val="009E64E8"/>
    <w:rsid w:val="009E724D"/>
    <w:rsid w:val="009F5A9D"/>
    <w:rsid w:val="00A04E68"/>
    <w:rsid w:val="00A07832"/>
    <w:rsid w:val="00A1001A"/>
    <w:rsid w:val="00A14FCC"/>
    <w:rsid w:val="00A164D0"/>
    <w:rsid w:val="00A16A4A"/>
    <w:rsid w:val="00A346D6"/>
    <w:rsid w:val="00A417E4"/>
    <w:rsid w:val="00A43222"/>
    <w:rsid w:val="00A5113F"/>
    <w:rsid w:val="00A55DA5"/>
    <w:rsid w:val="00A62C90"/>
    <w:rsid w:val="00A63C47"/>
    <w:rsid w:val="00A81943"/>
    <w:rsid w:val="00A82179"/>
    <w:rsid w:val="00AB256F"/>
    <w:rsid w:val="00AB4191"/>
    <w:rsid w:val="00AE466B"/>
    <w:rsid w:val="00AE69B6"/>
    <w:rsid w:val="00B01265"/>
    <w:rsid w:val="00B012E6"/>
    <w:rsid w:val="00B0190F"/>
    <w:rsid w:val="00B02AFD"/>
    <w:rsid w:val="00B073A0"/>
    <w:rsid w:val="00B241D1"/>
    <w:rsid w:val="00B455F3"/>
    <w:rsid w:val="00B4723B"/>
    <w:rsid w:val="00B52979"/>
    <w:rsid w:val="00B61EC6"/>
    <w:rsid w:val="00B61EEF"/>
    <w:rsid w:val="00B648CB"/>
    <w:rsid w:val="00B82BDA"/>
    <w:rsid w:val="00B843E9"/>
    <w:rsid w:val="00BA2120"/>
    <w:rsid w:val="00BA2357"/>
    <w:rsid w:val="00BA42AF"/>
    <w:rsid w:val="00BA4966"/>
    <w:rsid w:val="00BB7878"/>
    <w:rsid w:val="00BC6E75"/>
    <w:rsid w:val="00BC78EA"/>
    <w:rsid w:val="00BD4736"/>
    <w:rsid w:val="00BE27CD"/>
    <w:rsid w:val="00BE5714"/>
    <w:rsid w:val="00BF01DF"/>
    <w:rsid w:val="00BF0A38"/>
    <w:rsid w:val="00BF2411"/>
    <w:rsid w:val="00C10871"/>
    <w:rsid w:val="00C27096"/>
    <w:rsid w:val="00C3095A"/>
    <w:rsid w:val="00C31070"/>
    <w:rsid w:val="00C322F6"/>
    <w:rsid w:val="00C523F6"/>
    <w:rsid w:val="00C77DE3"/>
    <w:rsid w:val="00CA61A0"/>
    <w:rsid w:val="00CB3EE9"/>
    <w:rsid w:val="00CB6BC5"/>
    <w:rsid w:val="00CB6EE7"/>
    <w:rsid w:val="00CD1F1D"/>
    <w:rsid w:val="00CE30BC"/>
    <w:rsid w:val="00CF5A95"/>
    <w:rsid w:val="00D261BA"/>
    <w:rsid w:val="00D309C3"/>
    <w:rsid w:val="00D30F4B"/>
    <w:rsid w:val="00D32B68"/>
    <w:rsid w:val="00D43CF2"/>
    <w:rsid w:val="00D63879"/>
    <w:rsid w:val="00D650B5"/>
    <w:rsid w:val="00D74CE8"/>
    <w:rsid w:val="00D763BE"/>
    <w:rsid w:val="00D84817"/>
    <w:rsid w:val="00D952FC"/>
    <w:rsid w:val="00DA1286"/>
    <w:rsid w:val="00DB4DEF"/>
    <w:rsid w:val="00DC4E68"/>
    <w:rsid w:val="00DC6299"/>
    <w:rsid w:val="00DE2A39"/>
    <w:rsid w:val="00DF34A1"/>
    <w:rsid w:val="00E13FC7"/>
    <w:rsid w:val="00E25AA3"/>
    <w:rsid w:val="00E50E49"/>
    <w:rsid w:val="00E905B8"/>
    <w:rsid w:val="00EA6E97"/>
    <w:rsid w:val="00EB1E07"/>
    <w:rsid w:val="00EC0CB3"/>
    <w:rsid w:val="00ED45A1"/>
    <w:rsid w:val="00F14787"/>
    <w:rsid w:val="00F16201"/>
    <w:rsid w:val="00F163B4"/>
    <w:rsid w:val="00F16684"/>
    <w:rsid w:val="00F301D3"/>
    <w:rsid w:val="00F35655"/>
    <w:rsid w:val="00F43313"/>
    <w:rsid w:val="00F43619"/>
    <w:rsid w:val="00F47E6B"/>
    <w:rsid w:val="00F60AEF"/>
    <w:rsid w:val="00F726F3"/>
    <w:rsid w:val="00F768B5"/>
    <w:rsid w:val="00F9108C"/>
    <w:rsid w:val="00FA7564"/>
    <w:rsid w:val="00FC5080"/>
    <w:rsid w:val="00FD0271"/>
    <w:rsid w:val="00FF2C91"/>
    <w:rsid w:val="00FF554C"/>
    <w:rsid w:val="00FF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8C3C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E460F"/>
    <w:pPr>
      <w:spacing w:after="0" w:line="240" w:lineRule="auto"/>
      <w:contextualSpacing/>
    </w:pPr>
    <w:rPr>
      <w:rFonts w:ascii="Tahoma" w:hAnsi="Tahoma" w:cs="Tahoma"/>
      <w:color w:val="000000" w:themeColor="text1"/>
      <w:lang w:val="en-US"/>
    </w:rPr>
  </w:style>
  <w:style w:type="paragraph" w:styleId="berschrift1">
    <w:name w:val="heading 1"/>
    <w:basedOn w:val="Kopfzeile01"/>
    <w:next w:val="Standard"/>
    <w:link w:val="berschrift1Zchn"/>
    <w:uiPriority w:val="9"/>
    <w:rsid w:val="006E460F"/>
    <w:pPr>
      <w:outlineLvl w:val="0"/>
    </w:pPr>
  </w:style>
  <w:style w:type="paragraph" w:styleId="berschrift2">
    <w:name w:val="heading 2"/>
    <w:basedOn w:val="Standard"/>
    <w:next w:val="Standard"/>
    <w:link w:val="berschrift2Zchn"/>
    <w:uiPriority w:val="9"/>
    <w:qFormat/>
    <w:rsid w:val="006E460F"/>
    <w:pPr>
      <w:spacing w:line="216" w:lineRule="auto"/>
      <w:outlineLvl w:val="1"/>
    </w:pPr>
    <w:rPr>
      <w:b/>
      <w:color w:val="7030A0" w:themeColor="accent3"/>
      <w:sz w:val="40"/>
    </w:rPr>
  </w:style>
  <w:style w:type="paragraph" w:styleId="berschrift3">
    <w:name w:val="heading 3"/>
    <w:basedOn w:val="Kopfzeile03"/>
    <w:next w:val="Standard"/>
    <w:link w:val="berschrift3Zchn"/>
    <w:uiPriority w:val="9"/>
    <w:qFormat/>
    <w:rsid w:val="006E460F"/>
    <w:pPr>
      <w:outlineLvl w:val="2"/>
    </w:p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6E460F"/>
    <w:pPr>
      <w:keepNext/>
      <w:keepLines/>
      <w:spacing w:before="40"/>
      <w:outlineLvl w:val="3"/>
    </w:pPr>
    <w:rPr>
      <w:rFonts w:eastAsiaTheme="majorEastAsia"/>
      <w:i/>
      <w:iCs/>
      <w:color w:val="BF8F00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6E460F"/>
    <w:pPr>
      <w:keepNext/>
      <w:keepLines/>
      <w:spacing w:before="40"/>
      <w:outlineLvl w:val="4"/>
    </w:pPr>
    <w:rPr>
      <w:rFonts w:eastAsiaTheme="majorEastAsia"/>
      <w:color w:val="BF8F00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6E460F"/>
    <w:pPr>
      <w:keepNext/>
      <w:keepLines/>
      <w:spacing w:before="40"/>
      <w:outlineLvl w:val="5"/>
    </w:pPr>
    <w:rPr>
      <w:rFonts w:eastAsiaTheme="majorEastAsia"/>
      <w:color w:val="7F5F0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6E460F"/>
    <w:pPr>
      <w:keepNext/>
      <w:keepLines/>
      <w:spacing w:before="40"/>
      <w:outlineLvl w:val="6"/>
    </w:pPr>
    <w:rPr>
      <w:rFonts w:eastAsiaTheme="majorEastAsia"/>
      <w:i/>
      <w:iCs/>
      <w:color w:val="7F5F0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6E460F"/>
    <w:pPr>
      <w:keepNext/>
      <w:keepLines/>
      <w:spacing w:before="4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6E460F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6E460F"/>
    <w:rPr>
      <w:rFonts w:ascii="Tahoma" w:hAnsi="Tahoma" w:cs="Tahoma"/>
      <w:b/>
      <w:color w:val="7030A0" w:themeColor="accent3"/>
      <w:sz w:val="40"/>
      <w:lang w:val="en-US"/>
    </w:rPr>
  </w:style>
  <w:style w:type="paragraph" w:styleId="Kopfzeile">
    <w:name w:val="header"/>
    <w:basedOn w:val="Standard"/>
    <w:link w:val="KopfzeileZchn"/>
    <w:uiPriority w:val="99"/>
    <w:rsid w:val="006E460F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460F"/>
    <w:rPr>
      <w:rFonts w:ascii="Tahoma" w:hAnsi="Tahoma" w:cs="Tahoma"/>
      <w:color w:val="000000" w:themeColor="text1"/>
      <w:lang w:val="en-US"/>
    </w:rPr>
  </w:style>
  <w:style w:type="paragraph" w:styleId="Fuzeile">
    <w:name w:val="footer"/>
    <w:basedOn w:val="Standard"/>
    <w:link w:val="FuzeileZchn"/>
    <w:uiPriority w:val="99"/>
    <w:semiHidden/>
    <w:rsid w:val="006E460F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E460F"/>
    <w:rPr>
      <w:rFonts w:ascii="Tahoma" w:hAnsi="Tahoma" w:cs="Tahoma"/>
      <w:color w:val="000000" w:themeColor="text1"/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E460F"/>
    <w:rPr>
      <w:rFonts w:ascii="Tahoma" w:hAnsi="Tahoma" w:cs="Tahoma"/>
      <w:b/>
      <w:color w:val="0038A8" w:themeColor="accent4"/>
      <w:sz w:val="28"/>
      <w:lang w:val="en-US"/>
    </w:rPr>
  </w:style>
  <w:style w:type="paragraph" w:customStyle="1" w:styleId="Kopfzeile01">
    <w:name w:val="Kopfzeile 01"/>
    <w:basedOn w:val="Standard"/>
    <w:link w:val="Kopfzeile01Zeichen"/>
    <w:semiHidden/>
    <w:rsid w:val="006E460F"/>
    <w:rPr>
      <w:b/>
      <w:color w:val="0038A8" w:themeColor="accent4"/>
      <w:sz w:val="28"/>
    </w:rPr>
  </w:style>
  <w:style w:type="paragraph" w:customStyle="1" w:styleId="Inhalt01">
    <w:name w:val="Inhalt 01"/>
    <w:basedOn w:val="Standard"/>
    <w:link w:val="Inhalt01Zeichen"/>
    <w:semiHidden/>
    <w:rsid w:val="006E460F"/>
    <w:pPr>
      <w:spacing w:before="40" w:after="40" w:line="276" w:lineRule="auto"/>
      <w:jc w:val="both"/>
    </w:pPr>
    <w:rPr>
      <w:noProof/>
      <w:sz w:val="20"/>
    </w:rPr>
  </w:style>
  <w:style w:type="character" w:customStyle="1" w:styleId="Kopfzeile01Zeichen">
    <w:name w:val="Kopfzeile 01 Zeichen"/>
    <w:basedOn w:val="Absatz-Standardschriftart"/>
    <w:link w:val="Kopfzeile01"/>
    <w:semiHidden/>
    <w:rsid w:val="006E460F"/>
    <w:rPr>
      <w:rFonts w:ascii="Tahoma" w:hAnsi="Tahoma" w:cs="Tahoma"/>
      <w:b/>
      <w:color w:val="0038A8" w:themeColor="accent4"/>
      <w:sz w:val="28"/>
      <w:lang w:val="en-US"/>
    </w:rPr>
  </w:style>
  <w:style w:type="paragraph" w:customStyle="1" w:styleId="Inhalt02">
    <w:name w:val="Inhalt 02"/>
    <w:basedOn w:val="Standard"/>
    <w:link w:val="Inhalt02Zeichen"/>
    <w:qFormat/>
    <w:rsid w:val="006E460F"/>
    <w:pPr>
      <w:spacing w:before="40" w:after="40" w:line="276" w:lineRule="auto"/>
    </w:pPr>
    <w:rPr>
      <w:noProof/>
      <w:color w:val="FFFFFF" w:themeColor="background1"/>
    </w:rPr>
  </w:style>
  <w:style w:type="character" w:customStyle="1" w:styleId="Inhalt01Zeichen">
    <w:name w:val="Inhalt 01 Zeichen"/>
    <w:basedOn w:val="Absatz-Standardschriftart"/>
    <w:link w:val="Inhalt01"/>
    <w:semiHidden/>
    <w:rsid w:val="006E460F"/>
    <w:rPr>
      <w:rFonts w:ascii="Tahoma" w:hAnsi="Tahoma" w:cs="Tahoma"/>
      <w:noProof/>
      <w:color w:val="000000" w:themeColor="text1"/>
      <w:sz w:val="20"/>
      <w:lang w:val="en-US"/>
    </w:rPr>
  </w:style>
  <w:style w:type="paragraph" w:customStyle="1" w:styleId="Kopfzeile03">
    <w:name w:val="Kopfzeile 03"/>
    <w:basedOn w:val="Standard"/>
    <w:link w:val="Kopfzeile03Zeichen"/>
    <w:semiHidden/>
    <w:rsid w:val="006E460F"/>
    <w:rPr>
      <w:b/>
      <w:color w:val="7030A0" w:themeColor="accent3"/>
      <w:sz w:val="36"/>
    </w:rPr>
  </w:style>
  <w:style w:type="character" w:customStyle="1" w:styleId="Inhalt02Zeichen">
    <w:name w:val="Inhalt 02 Zeichen"/>
    <w:basedOn w:val="Absatz-Standardschriftart"/>
    <w:link w:val="Inhalt02"/>
    <w:rsid w:val="006E460F"/>
    <w:rPr>
      <w:rFonts w:ascii="Tahoma" w:hAnsi="Tahoma" w:cs="Tahoma"/>
      <w:noProof/>
      <w:color w:val="FFFFFF" w:themeColor="background1"/>
      <w:lang w:val="en-US"/>
    </w:rPr>
  </w:style>
  <w:style w:type="paragraph" w:customStyle="1" w:styleId="Kontakttextklein">
    <w:name w:val="Kontakttext klein"/>
    <w:basedOn w:val="Standard"/>
    <w:link w:val="KontakttextkleinZeichen"/>
    <w:semiHidden/>
    <w:rsid w:val="006E460F"/>
    <w:rPr>
      <w:noProof/>
    </w:rPr>
  </w:style>
  <w:style w:type="character" w:customStyle="1" w:styleId="Kopfzeile03Zeichen">
    <w:name w:val="Kopfzeile 03 Zeichen"/>
    <w:basedOn w:val="Absatz-Standardschriftart"/>
    <w:link w:val="Kopfzeile03"/>
    <w:semiHidden/>
    <w:rsid w:val="006E460F"/>
    <w:rPr>
      <w:rFonts w:ascii="Tahoma" w:hAnsi="Tahoma" w:cs="Tahoma"/>
      <w:b/>
      <w:color w:val="7030A0" w:themeColor="accent3"/>
      <w:sz w:val="36"/>
      <w:lang w:val="en-US"/>
    </w:rPr>
  </w:style>
  <w:style w:type="character" w:customStyle="1" w:styleId="KontakttextkleinZeichen">
    <w:name w:val="Kontakttext klein Zeichen"/>
    <w:basedOn w:val="Absatz-Standardschriftart"/>
    <w:link w:val="Kontakttextklein"/>
    <w:semiHidden/>
    <w:rsid w:val="006E460F"/>
    <w:rPr>
      <w:rFonts w:ascii="Tahoma" w:hAnsi="Tahoma" w:cs="Tahoma"/>
      <w:noProof/>
      <w:color w:val="000000" w:themeColor="text1"/>
      <w:lang w:val="en-US"/>
    </w:rPr>
  </w:style>
  <w:style w:type="paragraph" w:customStyle="1" w:styleId="Lehrer-Eltern-AusschussInhalt02">
    <w:name w:val="Lehrer-Eltern-Ausschuss_Inhalt 02"/>
    <w:basedOn w:val="Standard"/>
    <w:link w:val="Lehrer-Eltern-AusschussInhalt02Zeichen"/>
    <w:qFormat/>
    <w:rsid w:val="006E460F"/>
    <w:pPr>
      <w:spacing w:before="20" w:after="20" w:line="276" w:lineRule="auto"/>
    </w:pPr>
    <w:rPr>
      <w:noProof/>
      <w:sz w:val="20"/>
      <w:szCs w:val="20"/>
    </w:rPr>
  </w:style>
  <w:style w:type="character" w:styleId="Hervorhebung">
    <w:name w:val="Emphasis"/>
    <w:uiPriority w:val="20"/>
    <w:qFormat/>
    <w:rsid w:val="006E460F"/>
    <w:rPr>
      <w:rFonts w:ascii="Tahoma" w:hAnsi="Tahoma" w:cs="Tahoma"/>
      <w:i/>
      <w:color w:val="7030A0"/>
      <w:sz w:val="24"/>
      <w:lang w:val="en-US"/>
    </w:rPr>
  </w:style>
  <w:style w:type="character" w:customStyle="1" w:styleId="Lehrer-Eltern-AusschussInhalt02Zeichen">
    <w:name w:val="Lehrer-Eltern-Ausschuss_Inhalt 02 Zeichen"/>
    <w:basedOn w:val="Absatz-Standardschriftart"/>
    <w:link w:val="Lehrer-Eltern-AusschussInhalt02"/>
    <w:rsid w:val="006E460F"/>
    <w:rPr>
      <w:rFonts w:ascii="Tahoma" w:hAnsi="Tahoma" w:cs="Tahoma"/>
      <w:noProof/>
      <w:color w:val="000000" w:themeColor="text1"/>
      <w:sz w:val="20"/>
      <w:szCs w:val="20"/>
      <w:lang w:val="en-US"/>
    </w:rPr>
  </w:style>
  <w:style w:type="table" w:styleId="Tabellenraster">
    <w:name w:val="Table Grid"/>
    <w:basedOn w:val="NormaleTabelle"/>
    <w:uiPriority w:val="39"/>
    <w:rsid w:val="006E4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E460F"/>
    <w:rPr>
      <w:rFonts w:ascii="Tahoma" w:hAnsi="Tahoma" w:cs="Tahoma"/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E460F"/>
    <w:rPr>
      <w:rFonts w:ascii="Tahoma" w:hAnsi="Tahoma" w:cs="Tahoma"/>
      <w:b/>
      <w:color w:val="7030A0" w:themeColor="accent3"/>
      <w:sz w:val="36"/>
      <w:lang w:val="en-US"/>
    </w:rPr>
  </w:style>
  <w:style w:type="paragraph" w:customStyle="1" w:styleId="Lehrer-Eltern-AusschussNormal">
    <w:name w:val="Lehrer-Eltern-Ausschuss_Normal"/>
    <w:basedOn w:val="Standard"/>
    <w:link w:val="Lehrer-Eltern-AusschussNormalZeichen"/>
    <w:qFormat/>
    <w:rsid w:val="006E460F"/>
    <w:pPr>
      <w:jc w:val="both"/>
    </w:pPr>
    <w:rPr>
      <w:noProof/>
      <w:color w:val="0C0C0C" w:themeColor="text2"/>
    </w:rPr>
  </w:style>
  <w:style w:type="character" w:customStyle="1" w:styleId="Lehrer-Eltern-AusschussNormalZeichen">
    <w:name w:val="Lehrer-Eltern-Ausschuss_Normal Zeichen"/>
    <w:basedOn w:val="Absatz-Standardschriftart"/>
    <w:link w:val="Lehrer-Eltern-AusschussNormal"/>
    <w:rsid w:val="006E460F"/>
    <w:rPr>
      <w:rFonts w:ascii="Tahoma" w:hAnsi="Tahoma" w:cs="Tahoma"/>
      <w:noProof/>
      <w:color w:val="0C0C0C" w:themeColor="text2"/>
      <w:lang w:val="en-US"/>
    </w:rPr>
  </w:style>
  <w:style w:type="paragraph" w:customStyle="1" w:styleId="Lehrer-Eltern-AusschussNormal02">
    <w:name w:val="Lehrer-Eltern-Ausschuss_Normal02"/>
    <w:basedOn w:val="Standard"/>
    <w:link w:val="Lehrer-Eltern-AusschussNormal02Zeichen"/>
    <w:qFormat/>
    <w:rsid w:val="006E460F"/>
    <w:pPr>
      <w:spacing w:after="160"/>
      <w:contextualSpacing w:val="0"/>
    </w:pPr>
    <w:rPr>
      <w:noProof/>
      <w:color w:val="0C0C0C" w:themeColor="text2"/>
    </w:rPr>
  </w:style>
  <w:style w:type="character" w:customStyle="1" w:styleId="Lehrer-Eltern-AusschussNormal02Zeichen">
    <w:name w:val="Lehrer-Eltern-Ausschuss_Normal02 Zeichen"/>
    <w:basedOn w:val="Absatz-Standardschriftart"/>
    <w:link w:val="Lehrer-Eltern-AusschussNormal02"/>
    <w:rsid w:val="006E460F"/>
    <w:rPr>
      <w:rFonts w:ascii="Tahoma" w:hAnsi="Tahoma" w:cs="Tahoma"/>
      <w:noProof/>
      <w:color w:val="0C0C0C" w:themeColor="text2"/>
      <w:lang w:val="en-US"/>
    </w:rPr>
  </w:style>
  <w:style w:type="paragraph" w:styleId="Titel">
    <w:name w:val="Title"/>
    <w:basedOn w:val="Standard"/>
    <w:next w:val="Standard"/>
    <w:link w:val="TitelZchn"/>
    <w:uiPriority w:val="10"/>
    <w:rsid w:val="006E460F"/>
    <w:rPr>
      <w:rFonts w:ascii="Verdana" w:hAnsi="Verdana"/>
      <w:b/>
      <w:color w:val="FFFFFF" w:themeColor="background1"/>
      <w:sz w:val="48"/>
      <w:szCs w:val="46"/>
    </w:rPr>
  </w:style>
  <w:style w:type="character" w:customStyle="1" w:styleId="TitelZchn">
    <w:name w:val="Titel Zchn"/>
    <w:basedOn w:val="Absatz-Standardschriftart"/>
    <w:link w:val="Titel"/>
    <w:uiPriority w:val="10"/>
    <w:rsid w:val="006E460F"/>
    <w:rPr>
      <w:rFonts w:ascii="Verdana" w:hAnsi="Verdana" w:cs="Tahoma"/>
      <w:b/>
      <w:color w:val="FFFFFF" w:themeColor="background1"/>
      <w:sz w:val="48"/>
      <w:szCs w:val="46"/>
      <w:lang w:val="en-US"/>
    </w:rPr>
  </w:style>
  <w:style w:type="paragraph" w:customStyle="1" w:styleId="HervorhebungKursiv">
    <w:name w:val="Hervorhebung_Kursiv"/>
    <w:basedOn w:val="Standard"/>
    <w:link w:val="HervorhebungKursivZeichen"/>
    <w:qFormat/>
    <w:rsid w:val="006E460F"/>
    <w:rPr>
      <w:b/>
      <w:i/>
      <w:noProof/>
      <w:color w:val="48174A" w:themeColor="accent6" w:themeShade="BF"/>
      <w:szCs w:val="24"/>
    </w:rPr>
  </w:style>
  <w:style w:type="character" w:customStyle="1" w:styleId="HervorhebungKursivZeichen">
    <w:name w:val="Hervorhebung_Kursiv Zeichen"/>
    <w:basedOn w:val="Absatz-Standardschriftart"/>
    <w:link w:val="HervorhebungKursiv"/>
    <w:rsid w:val="006E460F"/>
    <w:rPr>
      <w:rFonts w:ascii="Tahoma" w:hAnsi="Tahoma" w:cs="Tahoma"/>
      <w:b/>
      <w:i/>
      <w:noProof/>
      <w:color w:val="48174A" w:themeColor="accent6" w:themeShade="BF"/>
      <w:szCs w:val="24"/>
      <w:lang w:val="en-US"/>
    </w:rPr>
  </w:style>
  <w:style w:type="character" w:styleId="Buchtitel">
    <w:name w:val="Book Title"/>
    <w:basedOn w:val="Absatz-Standardschriftart"/>
    <w:uiPriority w:val="33"/>
    <w:semiHidden/>
    <w:rsid w:val="006E460F"/>
    <w:rPr>
      <w:rFonts w:ascii="Tahoma" w:hAnsi="Tahoma" w:cs="Tahoma"/>
      <w:b/>
      <w:bCs/>
      <w:i/>
      <w:iCs/>
      <w:spacing w:val="5"/>
    </w:rPr>
  </w:style>
  <w:style w:type="numbering" w:styleId="111111">
    <w:name w:val="Outline List 2"/>
    <w:basedOn w:val="KeineListe"/>
    <w:uiPriority w:val="99"/>
    <w:semiHidden/>
    <w:unhideWhenUsed/>
    <w:rsid w:val="006E460F"/>
    <w:pPr>
      <w:numPr>
        <w:numId w:val="1"/>
      </w:numPr>
    </w:pPr>
  </w:style>
  <w:style w:type="numbering" w:styleId="1ai">
    <w:name w:val="Outline List 1"/>
    <w:basedOn w:val="KeineListe"/>
    <w:uiPriority w:val="99"/>
    <w:semiHidden/>
    <w:unhideWhenUsed/>
    <w:rsid w:val="006E460F"/>
    <w:pPr>
      <w:numPr>
        <w:numId w:val="2"/>
      </w:numPr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E460F"/>
    <w:rPr>
      <w:rFonts w:ascii="Tahoma" w:eastAsiaTheme="majorEastAsia" w:hAnsi="Tahoma" w:cs="Tahoma"/>
      <w:i/>
      <w:iCs/>
      <w:color w:val="BF8F00" w:themeColor="accent1" w:themeShade="BF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E460F"/>
    <w:rPr>
      <w:rFonts w:ascii="Tahoma" w:eastAsiaTheme="majorEastAsia" w:hAnsi="Tahoma" w:cs="Tahoma"/>
      <w:color w:val="BF8F00" w:themeColor="accent1" w:themeShade="BF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E460F"/>
    <w:rPr>
      <w:rFonts w:ascii="Tahoma" w:eastAsiaTheme="majorEastAsia" w:hAnsi="Tahoma" w:cs="Tahoma"/>
      <w:color w:val="7F5F00" w:themeColor="accent1" w:themeShade="7F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E460F"/>
    <w:rPr>
      <w:rFonts w:ascii="Tahoma" w:eastAsiaTheme="majorEastAsia" w:hAnsi="Tahoma" w:cs="Tahoma"/>
      <w:i/>
      <w:iCs/>
      <w:color w:val="7F5F00" w:themeColor="accent1" w:themeShade="7F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E460F"/>
    <w:rPr>
      <w:rFonts w:ascii="Tahoma" w:eastAsiaTheme="majorEastAsia" w:hAnsi="Tahoma" w:cs="Tahoma"/>
      <w:color w:val="272727" w:themeColor="text1" w:themeTint="D8"/>
      <w:sz w:val="21"/>
      <w:szCs w:val="21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E460F"/>
    <w:rPr>
      <w:rFonts w:ascii="Tahoma" w:eastAsiaTheme="majorEastAsia" w:hAnsi="Tahoma" w:cs="Tahoma"/>
      <w:i/>
      <w:iCs/>
      <w:color w:val="272727" w:themeColor="text1" w:themeTint="D8"/>
      <w:sz w:val="21"/>
      <w:szCs w:val="21"/>
      <w:lang w:val="en-US"/>
    </w:rPr>
  </w:style>
  <w:style w:type="numbering" w:styleId="ArtikelAbschnitt">
    <w:name w:val="Outline List 3"/>
    <w:basedOn w:val="KeineListe"/>
    <w:uiPriority w:val="99"/>
    <w:semiHidden/>
    <w:unhideWhenUsed/>
    <w:rsid w:val="006E460F"/>
    <w:pPr>
      <w:numPr>
        <w:numId w:val="3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460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460F"/>
    <w:rPr>
      <w:rFonts w:ascii="Segoe UI" w:hAnsi="Segoe UI" w:cs="Segoe UI"/>
      <w:color w:val="000000" w:themeColor="text1"/>
      <w:sz w:val="18"/>
      <w:szCs w:val="18"/>
      <w:lang w:val="en-US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6E460F"/>
  </w:style>
  <w:style w:type="paragraph" w:styleId="Blocktext">
    <w:name w:val="Block Text"/>
    <w:basedOn w:val="Standard"/>
    <w:uiPriority w:val="99"/>
    <w:semiHidden/>
    <w:unhideWhenUsed/>
    <w:rsid w:val="006E460F"/>
    <w:pPr>
      <w:pBdr>
        <w:top w:val="single" w:sz="2" w:space="10" w:color="FFC000" w:themeColor="accent1"/>
        <w:left w:val="single" w:sz="2" w:space="10" w:color="FFC000" w:themeColor="accent1"/>
        <w:bottom w:val="single" w:sz="2" w:space="10" w:color="FFC000" w:themeColor="accent1"/>
        <w:right w:val="single" w:sz="2" w:space="10" w:color="FFC000" w:themeColor="accent1"/>
      </w:pBdr>
      <w:ind w:left="1152" w:right="1152"/>
    </w:pPr>
    <w:rPr>
      <w:rFonts w:eastAsiaTheme="minorEastAsia"/>
      <w:i/>
      <w:iCs/>
      <w:color w:val="FFC000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6E460F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6E460F"/>
    <w:rPr>
      <w:rFonts w:ascii="Tahoma" w:hAnsi="Tahoma" w:cs="Tahoma"/>
      <w:color w:val="000000" w:themeColor="text1"/>
      <w:lang w:val="en-US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6E460F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6E460F"/>
    <w:rPr>
      <w:rFonts w:ascii="Tahoma" w:hAnsi="Tahoma" w:cs="Tahoma"/>
      <w:color w:val="000000" w:themeColor="text1"/>
      <w:lang w:val="en-US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6E460F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6E460F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6E460F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6E460F"/>
    <w:rPr>
      <w:rFonts w:ascii="Tahoma" w:hAnsi="Tahoma" w:cs="Tahoma"/>
      <w:color w:val="000000" w:themeColor="text1"/>
      <w:lang w:val="en-US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6E460F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6E460F"/>
    <w:rPr>
      <w:rFonts w:ascii="Tahoma" w:hAnsi="Tahoma" w:cs="Tahoma"/>
      <w:color w:val="000000" w:themeColor="text1"/>
      <w:lang w:val="en-US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6E460F"/>
    <w:pPr>
      <w:spacing w:after="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6E460F"/>
    <w:rPr>
      <w:rFonts w:ascii="Tahoma" w:hAnsi="Tahoma" w:cs="Tahoma"/>
      <w:color w:val="000000" w:themeColor="text1"/>
      <w:lang w:val="en-US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6E460F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6E460F"/>
    <w:rPr>
      <w:rFonts w:ascii="Tahoma" w:hAnsi="Tahoma" w:cs="Tahoma"/>
      <w:color w:val="000000" w:themeColor="text1"/>
      <w:lang w:val="en-US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6E460F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6E460F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E460F"/>
    <w:pPr>
      <w:spacing w:after="200"/>
    </w:pPr>
    <w:rPr>
      <w:i/>
      <w:iCs/>
      <w:color w:val="0C0C0C" w:themeColor="text2"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6E460F"/>
    <w:pPr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6E460F"/>
    <w:rPr>
      <w:rFonts w:ascii="Tahoma" w:hAnsi="Tahoma" w:cs="Tahoma"/>
      <w:color w:val="000000" w:themeColor="text1"/>
      <w:lang w:val="en-US"/>
    </w:rPr>
  </w:style>
  <w:style w:type="table" w:styleId="FarbigesRaster">
    <w:name w:val="Colorful Grid"/>
    <w:basedOn w:val="NormaleTabelle"/>
    <w:uiPriority w:val="73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1" w:themeFillTint="33"/>
    </w:tcPr>
    <w:tblStylePr w:type="firstRow">
      <w:rPr>
        <w:b/>
        <w:bCs/>
      </w:rPr>
      <w:tblPr/>
      <w:tcPr>
        <w:shd w:val="clear" w:color="auto" w:fill="FFE5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C0" w:themeFill="accent2" w:themeFillTint="33"/>
    </w:tcPr>
    <w:tblStylePr w:type="firstRow">
      <w:rPr>
        <w:b/>
        <w:bCs/>
      </w:rPr>
      <w:tblPr/>
      <w:tcPr>
        <w:shd w:val="clear" w:color="auto" w:fill="F3AF8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F8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3340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3340A" w:themeFill="accent2" w:themeFillShade="BF"/>
      </w:tc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shd w:val="clear" w:color="auto" w:fill="F09C62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</w:rPr>
      <w:tblPr/>
      <w:tcPr>
        <w:shd w:val="clear" w:color="auto" w:fill="C6A1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D1FF" w:themeFill="accent4" w:themeFillTint="33"/>
    </w:tcPr>
    <w:tblStylePr w:type="firstRow">
      <w:rPr>
        <w:b/>
        <w:bCs/>
      </w:rPr>
      <w:tblPr/>
      <w:tcPr>
        <w:shd w:val="clear" w:color="auto" w:fill="76A3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A3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297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297D" w:themeFill="accent4" w:themeFillShade="BF"/>
      </w:tc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shd w:val="clear" w:color="auto" w:fill="548DFF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3CCFF" w:themeFill="accent5" w:themeFillTint="33"/>
    </w:tcPr>
    <w:tblStylePr w:type="firstRow">
      <w:rPr>
        <w:b/>
        <w:bCs/>
      </w:rPr>
      <w:tblPr/>
      <w:tcPr>
        <w:shd w:val="clear" w:color="auto" w:fill="6799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799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206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2061" w:themeFill="accent5" w:themeFillShade="BF"/>
      </w:tc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shd w:val="clear" w:color="auto" w:fill="4180FF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5ED" w:themeFill="accent6" w:themeFillTint="33"/>
    </w:tcPr>
    <w:tblStylePr w:type="firstRow">
      <w:rPr>
        <w:b/>
        <w:bCs/>
      </w:rPr>
      <w:tblPr/>
      <w:tcPr>
        <w:shd w:val="clear" w:color="auto" w:fill="D88BD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8BD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17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174A" w:themeFill="accent6" w:themeFillShade="BF"/>
      </w:tc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shd w:val="clear" w:color="auto" w:fill="CE6ED1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E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C86" w:themeFill="accent4" w:themeFillShade="CC"/>
      </w:tcPr>
    </w:tblStylePr>
    <w:tblStylePr w:type="lastRow">
      <w:rPr>
        <w:b/>
        <w:bCs/>
        <w:color w:val="002C8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E8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3" w:themeFillShade="CC"/>
      </w:tcPr>
    </w:tblStylePr>
    <w:tblStylePr w:type="lastRow">
      <w:rPr>
        <w:b/>
        <w:bCs/>
        <w:color w:val="59267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E5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184F" w:themeFill="accent6" w:themeFillShade="CC"/>
      </w:tcPr>
    </w:tblStylePr>
    <w:tblStylePr w:type="lastRow">
      <w:rPr>
        <w:b/>
        <w:bCs/>
        <w:color w:val="4D184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2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268" w:themeFill="accent5" w:themeFillShade="CC"/>
      </w:tcPr>
    </w:tblStylePr>
    <w:tblStylePr w:type="lastRow">
      <w:rPr>
        <w:b/>
        <w:bCs/>
        <w:color w:val="00226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A470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A470E" w:themeColor="accent2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1" w:themeShade="99"/>
          <w:insideV w:val="nil"/>
        </w:tcBorders>
        <w:shd w:val="clear" w:color="auto" w:fill="997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1" w:themeFillShade="99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DF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A470E" w:themeColor="accent2"/>
        <w:left w:val="single" w:sz="4" w:space="0" w:color="9A470E" w:themeColor="accent2"/>
        <w:bottom w:val="single" w:sz="4" w:space="0" w:color="9A470E" w:themeColor="accent2"/>
        <w:right w:val="single" w:sz="4" w:space="0" w:color="9A470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E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2A0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2A08" w:themeColor="accent2" w:themeShade="99"/>
          <w:insideV w:val="nil"/>
        </w:tcBorders>
        <w:shd w:val="clear" w:color="auto" w:fill="5C2A0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2A08" w:themeFill="accent2" w:themeFillShade="99"/>
      </w:tcPr>
    </w:tblStylePr>
    <w:tblStylePr w:type="band1Vert">
      <w:tblPr/>
      <w:tcPr>
        <w:shd w:val="clear" w:color="auto" w:fill="F3AF81" w:themeFill="accent2" w:themeFillTint="66"/>
      </w:tcPr>
    </w:tblStylePr>
    <w:tblStylePr w:type="band1Horz">
      <w:tblPr/>
      <w:tcPr>
        <w:shd w:val="clear" w:color="auto" w:fill="F09C6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8A8" w:themeColor="accent4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8A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3" w:themeShade="99"/>
          <w:insideV w:val="nil"/>
        </w:tcBorders>
        <w:shd w:val="clear" w:color="auto" w:fill="421C5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3" w:themeFillShade="99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3"/>
        <w:left w:val="single" w:sz="4" w:space="0" w:color="0038A8" w:themeColor="accent4"/>
        <w:bottom w:val="single" w:sz="4" w:space="0" w:color="0038A8" w:themeColor="accent4"/>
        <w:right w:val="single" w:sz="4" w:space="0" w:color="0038A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8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16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164" w:themeColor="accent4" w:themeShade="99"/>
          <w:insideV w:val="nil"/>
        </w:tcBorders>
        <w:shd w:val="clear" w:color="auto" w:fill="00216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164" w:themeFill="accent4" w:themeFillShade="99"/>
      </w:tcPr>
    </w:tblStylePr>
    <w:tblStylePr w:type="band1Vert">
      <w:tblPr/>
      <w:tcPr>
        <w:shd w:val="clear" w:color="auto" w:fill="76A3FF" w:themeFill="accent4" w:themeFillTint="66"/>
      </w:tcPr>
    </w:tblStylePr>
    <w:tblStylePr w:type="band1Horz">
      <w:tblPr/>
      <w:tcPr>
        <w:shd w:val="clear" w:color="auto" w:fill="548D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1F63" w:themeColor="accent6"/>
        <w:left w:val="single" w:sz="4" w:space="0" w:color="002B82" w:themeColor="accent5"/>
        <w:bottom w:val="single" w:sz="4" w:space="0" w:color="002B82" w:themeColor="accent5"/>
        <w:right w:val="single" w:sz="4" w:space="0" w:color="002B8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5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1F6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9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94E" w:themeColor="accent5" w:themeShade="99"/>
          <w:insideV w:val="nil"/>
        </w:tcBorders>
        <w:shd w:val="clear" w:color="auto" w:fill="0019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94E" w:themeFill="accent5" w:themeFillShade="99"/>
      </w:tcPr>
    </w:tblStylePr>
    <w:tblStylePr w:type="band1Vert">
      <w:tblPr/>
      <w:tcPr>
        <w:shd w:val="clear" w:color="auto" w:fill="6799FF" w:themeFill="accent5" w:themeFillTint="66"/>
      </w:tcPr>
    </w:tblStylePr>
    <w:tblStylePr w:type="band1Horz">
      <w:tblPr/>
      <w:tcPr>
        <w:shd w:val="clear" w:color="auto" w:fill="4180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2B82" w:themeColor="accent5"/>
        <w:left w:val="single" w:sz="4" w:space="0" w:color="611F63" w:themeColor="accent6"/>
        <w:bottom w:val="single" w:sz="4" w:space="0" w:color="611F63" w:themeColor="accent6"/>
        <w:right w:val="single" w:sz="4" w:space="0" w:color="611F6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2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B8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123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123B" w:themeColor="accent6" w:themeShade="99"/>
          <w:insideV w:val="nil"/>
        </w:tcBorders>
        <w:shd w:val="clear" w:color="auto" w:fill="3A123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123B" w:themeFill="accent6" w:themeFillShade="99"/>
      </w:tcPr>
    </w:tblStylePr>
    <w:tblStylePr w:type="band1Vert">
      <w:tblPr/>
      <w:tcPr>
        <w:shd w:val="clear" w:color="auto" w:fill="D88BDA" w:themeFill="accent6" w:themeFillTint="66"/>
      </w:tcPr>
    </w:tblStylePr>
    <w:tblStylePr w:type="band1Horz">
      <w:tblPr/>
      <w:tcPr>
        <w:shd w:val="clear" w:color="auto" w:fill="CE6ED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6E460F"/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460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460F"/>
    <w:rPr>
      <w:rFonts w:ascii="Tahoma" w:hAnsi="Tahoma" w:cs="Tahoma"/>
      <w:color w:val="000000" w:themeColor="text1"/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460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460F"/>
    <w:rPr>
      <w:rFonts w:ascii="Tahoma" w:hAnsi="Tahoma" w:cs="Tahoma"/>
      <w:b/>
      <w:bCs/>
      <w:color w:val="000000" w:themeColor="text1"/>
      <w:sz w:val="20"/>
      <w:szCs w:val="20"/>
      <w:lang w:val="en-US"/>
    </w:rPr>
  </w:style>
  <w:style w:type="table" w:styleId="DunkleListe">
    <w:name w:val="Dark List"/>
    <w:basedOn w:val="NormaleTabelle"/>
    <w:uiPriority w:val="70"/>
    <w:semiHidden/>
    <w:unhideWhenUsed/>
    <w:rsid w:val="006E46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6E46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6E46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A470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2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340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6E46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6E46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8A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B5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97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6E46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B8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5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06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6E46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1F6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0F3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17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6E460F"/>
  </w:style>
  <w:style w:type="character" w:customStyle="1" w:styleId="DatumZchn">
    <w:name w:val="Datum Zchn"/>
    <w:basedOn w:val="Absatz-Standardschriftart"/>
    <w:link w:val="Datum"/>
    <w:uiPriority w:val="99"/>
    <w:semiHidden/>
    <w:rsid w:val="006E460F"/>
    <w:rPr>
      <w:rFonts w:ascii="Tahoma" w:hAnsi="Tahoma" w:cs="Tahoma"/>
      <w:color w:val="000000" w:themeColor="text1"/>
      <w:lang w:val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6E460F"/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6E460F"/>
    <w:rPr>
      <w:rFonts w:ascii="Segoe UI" w:hAnsi="Segoe UI" w:cs="Segoe UI"/>
      <w:color w:val="000000" w:themeColor="text1"/>
      <w:sz w:val="16"/>
      <w:szCs w:val="16"/>
      <w:lang w:val="en-US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6E460F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6E460F"/>
    <w:rPr>
      <w:rFonts w:ascii="Tahoma" w:hAnsi="Tahoma" w:cs="Tahoma"/>
      <w:color w:val="000000" w:themeColor="text1"/>
      <w:lang w:val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6E460F"/>
    <w:rPr>
      <w:rFonts w:ascii="Tahoma" w:hAnsi="Tahoma" w:cs="Tahoma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E460F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E460F"/>
    <w:rPr>
      <w:rFonts w:ascii="Tahoma" w:hAnsi="Tahoma" w:cs="Tahoma"/>
      <w:color w:val="000000" w:themeColor="text1"/>
      <w:sz w:val="20"/>
      <w:szCs w:val="20"/>
      <w:lang w:val="en-US"/>
    </w:rPr>
  </w:style>
  <w:style w:type="paragraph" w:styleId="Umschlagadresse">
    <w:name w:val="envelope address"/>
    <w:basedOn w:val="Standard"/>
    <w:uiPriority w:val="99"/>
    <w:semiHidden/>
    <w:unhideWhenUsed/>
    <w:rsid w:val="006E460F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E460F"/>
    <w:rPr>
      <w:rFonts w:eastAsiaTheme="majorEastAsia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6E460F"/>
    <w:rPr>
      <w:rFonts w:ascii="Tahoma" w:hAnsi="Tahoma" w:cs="Tahoma"/>
      <w:color w:val="954F72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6E460F"/>
    <w:rPr>
      <w:rFonts w:ascii="Tahoma" w:hAnsi="Tahoma" w:cs="Tahoma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E460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E460F"/>
    <w:rPr>
      <w:rFonts w:ascii="Tahoma" w:hAnsi="Tahoma" w:cs="Tahoma"/>
      <w:color w:val="000000" w:themeColor="text1"/>
      <w:sz w:val="20"/>
      <w:szCs w:val="20"/>
      <w:lang w:val="en-US"/>
    </w:rPr>
  </w:style>
  <w:style w:type="table" w:styleId="Gitternetztabelle1hell">
    <w:name w:val="Grid Table 1 Light"/>
    <w:basedOn w:val="NormaleTabelle"/>
    <w:uiPriority w:val="46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1" w:themeTint="66"/>
        <w:left w:val="single" w:sz="4" w:space="0" w:color="FFE599" w:themeColor="accent1" w:themeTint="66"/>
        <w:bottom w:val="single" w:sz="4" w:space="0" w:color="FFE599" w:themeColor="accent1" w:themeTint="66"/>
        <w:right w:val="single" w:sz="4" w:space="0" w:color="FFE599" w:themeColor="accent1" w:themeTint="66"/>
        <w:insideH w:val="single" w:sz="4" w:space="0" w:color="FFE599" w:themeColor="accent1" w:themeTint="66"/>
        <w:insideV w:val="single" w:sz="4" w:space="0" w:color="FFE5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F3AF81" w:themeColor="accent2" w:themeTint="66"/>
        <w:left w:val="single" w:sz="4" w:space="0" w:color="F3AF81" w:themeColor="accent2" w:themeTint="66"/>
        <w:bottom w:val="single" w:sz="4" w:space="0" w:color="F3AF81" w:themeColor="accent2" w:themeTint="66"/>
        <w:right w:val="single" w:sz="4" w:space="0" w:color="F3AF81" w:themeColor="accent2" w:themeTint="66"/>
        <w:insideH w:val="single" w:sz="4" w:space="0" w:color="F3AF81" w:themeColor="accent2" w:themeTint="66"/>
        <w:insideV w:val="single" w:sz="4" w:space="0" w:color="F3AF8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C6A1E3" w:themeColor="accent3" w:themeTint="66"/>
        <w:left w:val="single" w:sz="4" w:space="0" w:color="C6A1E3" w:themeColor="accent3" w:themeTint="66"/>
        <w:bottom w:val="single" w:sz="4" w:space="0" w:color="C6A1E3" w:themeColor="accent3" w:themeTint="66"/>
        <w:right w:val="single" w:sz="4" w:space="0" w:color="C6A1E3" w:themeColor="accent3" w:themeTint="66"/>
        <w:insideH w:val="single" w:sz="4" w:space="0" w:color="C6A1E3" w:themeColor="accent3" w:themeTint="66"/>
        <w:insideV w:val="single" w:sz="4" w:space="0" w:color="C6A1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76A3FF" w:themeColor="accent4" w:themeTint="66"/>
        <w:left w:val="single" w:sz="4" w:space="0" w:color="76A3FF" w:themeColor="accent4" w:themeTint="66"/>
        <w:bottom w:val="single" w:sz="4" w:space="0" w:color="76A3FF" w:themeColor="accent4" w:themeTint="66"/>
        <w:right w:val="single" w:sz="4" w:space="0" w:color="76A3FF" w:themeColor="accent4" w:themeTint="66"/>
        <w:insideH w:val="single" w:sz="4" w:space="0" w:color="76A3FF" w:themeColor="accent4" w:themeTint="66"/>
        <w:insideV w:val="single" w:sz="4" w:space="0" w:color="76A3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6799FF" w:themeColor="accent5" w:themeTint="66"/>
        <w:left w:val="single" w:sz="4" w:space="0" w:color="6799FF" w:themeColor="accent5" w:themeTint="66"/>
        <w:bottom w:val="single" w:sz="4" w:space="0" w:color="6799FF" w:themeColor="accent5" w:themeTint="66"/>
        <w:right w:val="single" w:sz="4" w:space="0" w:color="6799FF" w:themeColor="accent5" w:themeTint="66"/>
        <w:insideH w:val="single" w:sz="4" w:space="0" w:color="6799FF" w:themeColor="accent5" w:themeTint="66"/>
        <w:insideV w:val="single" w:sz="4" w:space="0" w:color="6799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D88BDA" w:themeColor="accent6" w:themeTint="66"/>
        <w:left w:val="single" w:sz="4" w:space="0" w:color="D88BDA" w:themeColor="accent6" w:themeTint="66"/>
        <w:bottom w:val="single" w:sz="4" w:space="0" w:color="D88BDA" w:themeColor="accent6" w:themeTint="66"/>
        <w:right w:val="single" w:sz="4" w:space="0" w:color="D88BDA" w:themeColor="accent6" w:themeTint="66"/>
        <w:insideH w:val="single" w:sz="4" w:space="0" w:color="D88BDA" w:themeColor="accent6" w:themeTint="66"/>
        <w:insideV w:val="single" w:sz="4" w:space="0" w:color="D88BD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6E46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6E460F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1" w:themeTint="99"/>
        <w:bottom w:val="single" w:sz="2" w:space="0" w:color="FFD966" w:themeColor="accent1" w:themeTint="99"/>
        <w:insideH w:val="single" w:sz="2" w:space="0" w:color="FFD966" w:themeColor="accent1" w:themeTint="99"/>
        <w:insideV w:val="single" w:sz="2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6E460F"/>
    <w:pPr>
      <w:spacing w:after="0" w:line="240" w:lineRule="auto"/>
    </w:pPr>
    <w:tblPr>
      <w:tblStyleRowBandSize w:val="1"/>
      <w:tblStyleColBandSize w:val="1"/>
      <w:tblBorders>
        <w:top w:val="single" w:sz="2" w:space="0" w:color="EE8742" w:themeColor="accent2" w:themeTint="99"/>
        <w:bottom w:val="single" w:sz="2" w:space="0" w:color="EE8742" w:themeColor="accent2" w:themeTint="99"/>
        <w:insideH w:val="single" w:sz="2" w:space="0" w:color="EE8742" w:themeColor="accent2" w:themeTint="99"/>
        <w:insideV w:val="single" w:sz="2" w:space="0" w:color="EE874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74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74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6E460F"/>
    <w:pPr>
      <w:spacing w:after="0" w:line="240" w:lineRule="auto"/>
    </w:pPr>
    <w:tblPr>
      <w:tblStyleRowBandSize w:val="1"/>
      <w:tblStyleColBandSize w:val="1"/>
      <w:tblBorders>
        <w:top w:val="single" w:sz="2" w:space="0" w:color="AB73D5" w:themeColor="accent3" w:themeTint="99"/>
        <w:bottom w:val="single" w:sz="2" w:space="0" w:color="AB73D5" w:themeColor="accent3" w:themeTint="99"/>
        <w:insideH w:val="single" w:sz="2" w:space="0" w:color="AB73D5" w:themeColor="accent3" w:themeTint="99"/>
        <w:insideV w:val="single" w:sz="2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6E460F"/>
    <w:pPr>
      <w:spacing w:after="0" w:line="240" w:lineRule="auto"/>
    </w:pPr>
    <w:tblPr>
      <w:tblStyleRowBandSize w:val="1"/>
      <w:tblStyleColBandSize w:val="1"/>
      <w:tblBorders>
        <w:top w:val="single" w:sz="2" w:space="0" w:color="3176FF" w:themeColor="accent4" w:themeTint="99"/>
        <w:bottom w:val="single" w:sz="2" w:space="0" w:color="3176FF" w:themeColor="accent4" w:themeTint="99"/>
        <w:insideH w:val="single" w:sz="2" w:space="0" w:color="3176FF" w:themeColor="accent4" w:themeTint="99"/>
        <w:insideV w:val="single" w:sz="2" w:space="0" w:color="3176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76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76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6E460F"/>
    <w:pPr>
      <w:spacing w:after="0" w:line="240" w:lineRule="auto"/>
    </w:pPr>
    <w:tblPr>
      <w:tblStyleRowBandSize w:val="1"/>
      <w:tblStyleColBandSize w:val="1"/>
      <w:tblBorders>
        <w:top w:val="single" w:sz="2" w:space="0" w:color="1B66FF" w:themeColor="accent5" w:themeTint="99"/>
        <w:bottom w:val="single" w:sz="2" w:space="0" w:color="1B66FF" w:themeColor="accent5" w:themeTint="99"/>
        <w:insideH w:val="single" w:sz="2" w:space="0" w:color="1B66FF" w:themeColor="accent5" w:themeTint="99"/>
        <w:insideV w:val="single" w:sz="2" w:space="0" w:color="1B66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B66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B66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6E460F"/>
    <w:pPr>
      <w:spacing w:after="0" w:line="240" w:lineRule="auto"/>
    </w:pPr>
    <w:tblPr>
      <w:tblStyleRowBandSize w:val="1"/>
      <w:tblStyleColBandSize w:val="1"/>
      <w:tblBorders>
        <w:top w:val="single" w:sz="2" w:space="0" w:color="C451C8" w:themeColor="accent6" w:themeTint="99"/>
        <w:bottom w:val="single" w:sz="2" w:space="0" w:color="C451C8" w:themeColor="accent6" w:themeTint="99"/>
        <w:insideH w:val="single" w:sz="2" w:space="0" w:color="C451C8" w:themeColor="accent6" w:themeTint="99"/>
        <w:insideV w:val="single" w:sz="2" w:space="0" w:color="C451C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51C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51C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bottom w:val="single" w:sz="4" w:space="0" w:color="EE8742" w:themeColor="accent2" w:themeTint="99"/>
        </w:tcBorders>
      </w:tcPr>
    </w:tblStylePr>
    <w:tblStylePr w:type="nwCell">
      <w:tblPr/>
      <w:tcPr>
        <w:tcBorders>
          <w:bottom w:val="single" w:sz="4" w:space="0" w:color="EE8742" w:themeColor="accent2" w:themeTint="99"/>
        </w:tcBorders>
      </w:tcPr>
    </w:tblStylePr>
    <w:tblStylePr w:type="seCell">
      <w:tblPr/>
      <w:tcPr>
        <w:tcBorders>
          <w:top w:val="single" w:sz="4" w:space="0" w:color="EE8742" w:themeColor="accent2" w:themeTint="99"/>
        </w:tcBorders>
      </w:tcPr>
    </w:tblStylePr>
    <w:tblStylePr w:type="swCell">
      <w:tblPr/>
      <w:tcPr>
        <w:tcBorders>
          <w:top w:val="single" w:sz="4" w:space="0" w:color="EE8742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bottom w:val="single" w:sz="4" w:space="0" w:color="3176FF" w:themeColor="accent4" w:themeTint="99"/>
        </w:tcBorders>
      </w:tcPr>
    </w:tblStylePr>
    <w:tblStylePr w:type="nwCell">
      <w:tblPr/>
      <w:tcPr>
        <w:tcBorders>
          <w:bottom w:val="single" w:sz="4" w:space="0" w:color="3176FF" w:themeColor="accent4" w:themeTint="99"/>
        </w:tcBorders>
      </w:tcPr>
    </w:tblStylePr>
    <w:tblStylePr w:type="seCell">
      <w:tblPr/>
      <w:tcPr>
        <w:tcBorders>
          <w:top w:val="single" w:sz="4" w:space="0" w:color="3176FF" w:themeColor="accent4" w:themeTint="99"/>
        </w:tcBorders>
      </w:tcPr>
    </w:tblStylePr>
    <w:tblStylePr w:type="swCell">
      <w:tblPr/>
      <w:tcPr>
        <w:tcBorders>
          <w:top w:val="single" w:sz="4" w:space="0" w:color="3176FF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bottom w:val="single" w:sz="4" w:space="0" w:color="1B66FF" w:themeColor="accent5" w:themeTint="99"/>
        </w:tcBorders>
      </w:tcPr>
    </w:tblStylePr>
    <w:tblStylePr w:type="nwCell">
      <w:tblPr/>
      <w:tcPr>
        <w:tcBorders>
          <w:bottom w:val="single" w:sz="4" w:space="0" w:color="1B66FF" w:themeColor="accent5" w:themeTint="99"/>
        </w:tcBorders>
      </w:tcPr>
    </w:tblStylePr>
    <w:tblStylePr w:type="seCell">
      <w:tblPr/>
      <w:tcPr>
        <w:tcBorders>
          <w:top w:val="single" w:sz="4" w:space="0" w:color="1B66FF" w:themeColor="accent5" w:themeTint="99"/>
        </w:tcBorders>
      </w:tcPr>
    </w:tblStylePr>
    <w:tblStylePr w:type="swCell">
      <w:tblPr/>
      <w:tcPr>
        <w:tcBorders>
          <w:top w:val="single" w:sz="4" w:space="0" w:color="1B66FF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bottom w:val="single" w:sz="4" w:space="0" w:color="C451C8" w:themeColor="accent6" w:themeTint="99"/>
        </w:tcBorders>
      </w:tcPr>
    </w:tblStylePr>
    <w:tblStylePr w:type="nwCell">
      <w:tblPr/>
      <w:tcPr>
        <w:tcBorders>
          <w:bottom w:val="single" w:sz="4" w:space="0" w:color="C451C8" w:themeColor="accent6" w:themeTint="99"/>
        </w:tcBorders>
      </w:tcPr>
    </w:tblStylePr>
    <w:tblStylePr w:type="seCell">
      <w:tblPr/>
      <w:tcPr>
        <w:tcBorders>
          <w:top w:val="single" w:sz="4" w:space="0" w:color="C451C8" w:themeColor="accent6" w:themeTint="99"/>
        </w:tcBorders>
      </w:tcPr>
    </w:tblStylePr>
    <w:tblStylePr w:type="swCell">
      <w:tblPr/>
      <w:tcPr>
        <w:tcBorders>
          <w:top w:val="single" w:sz="4" w:space="0" w:color="C451C8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470E" w:themeColor="accent2"/>
          <w:left w:val="single" w:sz="4" w:space="0" w:color="9A470E" w:themeColor="accent2"/>
          <w:bottom w:val="single" w:sz="4" w:space="0" w:color="9A470E" w:themeColor="accent2"/>
          <w:right w:val="single" w:sz="4" w:space="0" w:color="9A470E" w:themeColor="accent2"/>
          <w:insideH w:val="nil"/>
          <w:insideV w:val="nil"/>
        </w:tcBorders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A8" w:themeColor="accent4"/>
          <w:left w:val="single" w:sz="4" w:space="0" w:color="0038A8" w:themeColor="accent4"/>
          <w:bottom w:val="single" w:sz="4" w:space="0" w:color="0038A8" w:themeColor="accent4"/>
          <w:right w:val="single" w:sz="4" w:space="0" w:color="0038A8" w:themeColor="accent4"/>
          <w:insideH w:val="nil"/>
          <w:insideV w:val="nil"/>
        </w:tcBorders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B82" w:themeColor="accent5"/>
          <w:left w:val="single" w:sz="4" w:space="0" w:color="002B82" w:themeColor="accent5"/>
          <w:bottom w:val="single" w:sz="4" w:space="0" w:color="002B82" w:themeColor="accent5"/>
          <w:right w:val="single" w:sz="4" w:space="0" w:color="002B82" w:themeColor="accent5"/>
          <w:insideH w:val="nil"/>
          <w:insideV w:val="nil"/>
        </w:tcBorders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1F63" w:themeColor="accent6"/>
          <w:left w:val="single" w:sz="4" w:space="0" w:color="611F63" w:themeColor="accent6"/>
          <w:bottom w:val="single" w:sz="4" w:space="0" w:color="611F63" w:themeColor="accent6"/>
          <w:right w:val="single" w:sz="4" w:space="0" w:color="611F63" w:themeColor="accent6"/>
          <w:insideH w:val="nil"/>
          <w:insideV w:val="nil"/>
        </w:tcBorders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E599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C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470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470E" w:themeFill="accent2"/>
      </w:tcPr>
    </w:tblStylePr>
    <w:tblStylePr w:type="band1Vert">
      <w:tblPr/>
      <w:tcPr>
        <w:shd w:val="clear" w:color="auto" w:fill="F3AF81" w:themeFill="accent2" w:themeFillTint="66"/>
      </w:tcPr>
    </w:tblStylePr>
    <w:tblStylePr w:type="band1Horz">
      <w:tblPr/>
      <w:tcPr>
        <w:shd w:val="clear" w:color="auto" w:fill="F3AF81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C6A1E3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D1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8A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8A8" w:themeFill="accent4"/>
      </w:tcPr>
    </w:tblStylePr>
    <w:tblStylePr w:type="band1Vert">
      <w:tblPr/>
      <w:tcPr>
        <w:shd w:val="clear" w:color="auto" w:fill="76A3FF" w:themeFill="accent4" w:themeFillTint="66"/>
      </w:tcPr>
    </w:tblStylePr>
    <w:tblStylePr w:type="band1Horz">
      <w:tblPr/>
      <w:tcPr>
        <w:shd w:val="clear" w:color="auto" w:fill="76A3FF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C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B8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B82" w:themeFill="accent5"/>
      </w:tcPr>
    </w:tblStylePr>
    <w:tblStylePr w:type="band1Vert">
      <w:tblPr/>
      <w:tcPr>
        <w:shd w:val="clear" w:color="auto" w:fill="6799FF" w:themeFill="accent5" w:themeFillTint="66"/>
      </w:tcPr>
    </w:tblStylePr>
    <w:tblStylePr w:type="band1Horz">
      <w:tblPr/>
      <w:tcPr>
        <w:shd w:val="clear" w:color="auto" w:fill="6799FF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5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1F6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1F63" w:themeFill="accent6"/>
      </w:tcPr>
    </w:tblStylePr>
    <w:tblStylePr w:type="band1Vert">
      <w:tblPr/>
      <w:tcPr>
        <w:shd w:val="clear" w:color="auto" w:fill="D88BDA" w:themeFill="accent6" w:themeFillTint="66"/>
      </w:tcPr>
    </w:tblStylePr>
    <w:tblStylePr w:type="band1Horz">
      <w:tblPr/>
      <w:tcPr>
        <w:shd w:val="clear" w:color="auto" w:fill="D88BDA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6E460F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6E460F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6E460F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6E460F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6E460F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6E460F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6E460F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6E460F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bottom w:val="single" w:sz="4" w:space="0" w:color="EE8742" w:themeColor="accent2" w:themeTint="99"/>
        </w:tcBorders>
      </w:tcPr>
    </w:tblStylePr>
    <w:tblStylePr w:type="nwCell">
      <w:tblPr/>
      <w:tcPr>
        <w:tcBorders>
          <w:bottom w:val="single" w:sz="4" w:space="0" w:color="EE8742" w:themeColor="accent2" w:themeTint="99"/>
        </w:tcBorders>
      </w:tcPr>
    </w:tblStylePr>
    <w:tblStylePr w:type="seCell">
      <w:tblPr/>
      <w:tcPr>
        <w:tcBorders>
          <w:top w:val="single" w:sz="4" w:space="0" w:color="EE8742" w:themeColor="accent2" w:themeTint="99"/>
        </w:tcBorders>
      </w:tcPr>
    </w:tblStylePr>
    <w:tblStylePr w:type="swCell">
      <w:tblPr/>
      <w:tcPr>
        <w:tcBorders>
          <w:top w:val="single" w:sz="4" w:space="0" w:color="EE8742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6E460F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6E460F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bottom w:val="single" w:sz="4" w:space="0" w:color="3176FF" w:themeColor="accent4" w:themeTint="99"/>
        </w:tcBorders>
      </w:tcPr>
    </w:tblStylePr>
    <w:tblStylePr w:type="nwCell">
      <w:tblPr/>
      <w:tcPr>
        <w:tcBorders>
          <w:bottom w:val="single" w:sz="4" w:space="0" w:color="3176FF" w:themeColor="accent4" w:themeTint="99"/>
        </w:tcBorders>
      </w:tcPr>
    </w:tblStylePr>
    <w:tblStylePr w:type="seCell">
      <w:tblPr/>
      <w:tcPr>
        <w:tcBorders>
          <w:top w:val="single" w:sz="4" w:space="0" w:color="3176FF" w:themeColor="accent4" w:themeTint="99"/>
        </w:tcBorders>
      </w:tcPr>
    </w:tblStylePr>
    <w:tblStylePr w:type="swCell">
      <w:tblPr/>
      <w:tcPr>
        <w:tcBorders>
          <w:top w:val="single" w:sz="4" w:space="0" w:color="3176FF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6E460F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bottom w:val="single" w:sz="4" w:space="0" w:color="1B66FF" w:themeColor="accent5" w:themeTint="99"/>
        </w:tcBorders>
      </w:tcPr>
    </w:tblStylePr>
    <w:tblStylePr w:type="nwCell">
      <w:tblPr/>
      <w:tcPr>
        <w:tcBorders>
          <w:bottom w:val="single" w:sz="4" w:space="0" w:color="1B66FF" w:themeColor="accent5" w:themeTint="99"/>
        </w:tcBorders>
      </w:tcPr>
    </w:tblStylePr>
    <w:tblStylePr w:type="seCell">
      <w:tblPr/>
      <w:tcPr>
        <w:tcBorders>
          <w:top w:val="single" w:sz="4" w:space="0" w:color="1B66FF" w:themeColor="accent5" w:themeTint="99"/>
        </w:tcBorders>
      </w:tcPr>
    </w:tblStylePr>
    <w:tblStylePr w:type="swCell">
      <w:tblPr/>
      <w:tcPr>
        <w:tcBorders>
          <w:top w:val="single" w:sz="4" w:space="0" w:color="1B66FF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6E460F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bottom w:val="single" w:sz="4" w:space="0" w:color="C451C8" w:themeColor="accent6" w:themeTint="99"/>
        </w:tcBorders>
      </w:tcPr>
    </w:tblStylePr>
    <w:tblStylePr w:type="nwCell">
      <w:tblPr/>
      <w:tcPr>
        <w:tcBorders>
          <w:bottom w:val="single" w:sz="4" w:space="0" w:color="C451C8" w:themeColor="accent6" w:themeTint="99"/>
        </w:tcBorders>
      </w:tcPr>
    </w:tblStylePr>
    <w:tblStylePr w:type="seCell">
      <w:tblPr/>
      <w:tcPr>
        <w:tcBorders>
          <w:top w:val="single" w:sz="4" w:space="0" w:color="C451C8" w:themeColor="accent6" w:themeTint="99"/>
        </w:tcBorders>
      </w:tcPr>
    </w:tblStylePr>
    <w:tblStylePr w:type="swCell">
      <w:tblPr/>
      <w:tcPr>
        <w:tcBorders>
          <w:top w:val="single" w:sz="4" w:space="0" w:color="C451C8" w:themeColor="accent6" w:themeTint="99"/>
        </w:tcBorders>
      </w:tcPr>
    </w:tblStylePr>
  </w:style>
  <w:style w:type="character" w:customStyle="1" w:styleId="Hashtag1">
    <w:name w:val="Hashtag1"/>
    <w:basedOn w:val="Absatz-Standardschriftart"/>
    <w:uiPriority w:val="99"/>
    <w:semiHidden/>
    <w:unhideWhenUsed/>
    <w:rsid w:val="006E460F"/>
    <w:rPr>
      <w:rFonts w:ascii="Tahoma" w:hAnsi="Tahoma" w:cs="Tahoma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6E460F"/>
    <w:rPr>
      <w:rFonts w:ascii="Tahoma" w:hAnsi="Tahoma" w:cs="Tahoma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6E460F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6E460F"/>
    <w:rPr>
      <w:rFonts w:ascii="Tahoma" w:hAnsi="Tahoma" w:cs="Tahoma"/>
      <w:i/>
      <w:iCs/>
      <w:color w:val="000000" w:themeColor="text1"/>
      <w:lang w:val="en-US"/>
    </w:rPr>
  </w:style>
  <w:style w:type="character" w:styleId="HTMLZitat">
    <w:name w:val="HTML Cite"/>
    <w:basedOn w:val="Absatz-Standardschriftart"/>
    <w:uiPriority w:val="99"/>
    <w:semiHidden/>
    <w:unhideWhenUsed/>
    <w:rsid w:val="006E460F"/>
    <w:rPr>
      <w:rFonts w:ascii="Tahoma" w:hAnsi="Tahoma" w:cs="Tahoma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6E460F"/>
    <w:rPr>
      <w:rFonts w:ascii="Consolas" w:hAnsi="Consolas" w:cs="Tahoma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6E460F"/>
    <w:rPr>
      <w:rFonts w:ascii="Tahoma" w:hAnsi="Tahoma" w:cs="Tahoma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6E460F"/>
    <w:rPr>
      <w:rFonts w:ascii="Consolas" w:hAnsi="Consolas" w:cs="Tahoma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E460F"/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6E460F"/>
    <w:rPr>
      <w:rFonts w:ascii="Consolas" w:hAnsi="Consolas" w:cs="Tahoma"/>
      <w:color w:val="000000" w:themeColor="text1"/>
      <w:sz w:val="20"/>
      <w:szCs w:val="20"/>
      <w:lang w:val="en-US"/>
    </w:rPr>
  </w:style>
  <w:style w:type="character" w:styleId="HTMLBeispiel">
    <w:name w:val="HTML Sample"/>
    <w:basedOn w:val="Absatz-Standardschriftart"/>
    <w:uiPriority w:val="99"/>
    <w:semiHidden/>
    <w:unhideWhenUsed/>
    <w:rsid w:val="006E460F"/>
    <w:rPr>
      <w:rFonts w:ascii="Consolas" w:hAnsi="Consolas" w:cs="Tahoma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6E460F"/>
    <w:rPr>
      <w:rFonts w:ascii="Consolas" w:hAnsi="Consolas" w:cs="Tahoma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6E460F"/>
    <w:rPr>
      <w:rFonts w:ascii="Tahoma" w:hAnsi="Tahoma" w:cs="Tahoma"/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6E460F"/>
    <w:rPr>
      <w:rFonts w:ascii="Tahoma" w:hAnsi="Tahoma" w:cs="Tahoma"/>
      <w:color w:val="002060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6E460F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6E460F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6E460F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6E460F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6E460F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6E460F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6E460F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6E460F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6E460F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6E460F"/>
    <w:rPr>
      <w:rFonts w:eastAsiaTheme="majorEastAsia"/>
      <w:b/>
      <w:bCs/>
    </w:rPr>
  </w:style>
  <w:style w:type="character" w:styleId="IntensiveHervorhebung">
    <w:name w:val="Intense Emphasis"/>
    <w:basedOn w:val="Absatz-Standardschriftart"/>
    <w:uiPriority w:val="21"/>
    <w:semiHidden/>
    <w:rsid w:val="006E460F"/>
    <w:rPr>
      <w:rFonts w:ascii="Tahoma" w:hAnsi="Tahoma" w:cs="Tahoma"/>
      <w:i/>
      <w:iCs/>
      <w:color w:val="FFC000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6E460F"/>
    <w:pPr>
      <w:pBdr>
        <w:top w:val="single" w:sz="4" w:space="10" w:color="FFC000" w:themeColor="accent1"/>
        <w:bottom w:val="single" w:sz="4" w:space="10" w:color="FFC000" w:themeColor="accent1"/>
      </w:pBdr>
      <w:spacing w:before="360" w:after="360"/>
      <w:ind w:left="864" w:right="864"/>
      <w:jc w:val="center"/>
    </w:pPr>
    <w:rPr>
      <w:i/>
      <w:iCs/>
      <w:color w:val="FFC000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6E460F"/>
    <w:rPr>
      <w:rFonts w:ascii="Tahoma" w:hAnsi="Tahoma" w:cs="Tahoma"/>
      <w:i/>
      <w:iCs/>
      <w:color w:val="FFC000" w:themeColor="accent1"/>
      <w:lang w:val="en-US"/>
    </w:rPr>
  </w:style>
  <w:style w:type="character" w:styleId="IntensiverVerweis">
    <w:name w:val="Intense Reference"/>
    <w:basedOn w:val="Absatz-Standardschriftart"/>
    <w:uiPriority w:val="32"/>
    <w:semiHidden/>
    <w:rsid w:val="006E460F"/>
    <w:rPr>
      <w:rFonts w:ascii="Tahoma" w:hAnsi="Tahoma" w:cs="Tahoma"/>
      <w:b/>
      <w:bCs/>
      <w:smallCaps/>
      <w:color w:val="FFC000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1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  <w:shd w:val="clear" w:color="auto" w:fill="FFEFC0" w:themeFill="accent1" w:themeFillTint="3F"/>
      </w:tcPr>
    </w:tblStylePr>
    <w:tblStylePr w:type="band2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  <w:insideH w:val="single" w:sz="8" w:space="0" w:color="9A470E" w:themeColor="accent2"/>
        <w:insideV w:val="single" w:sz="8" w:space="0" w:color="9A470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18" w:space="0" w:color="9A470E" w:themeColor="accent2"/>
          <w:right w:val="single" w:sz="8" w:space="0" w:color="9A470E" w:themeColor="accent2"/>
          <w:insideH w:val="nil"/>
          <w:insideV w:val="single" w:sz="8" w:space="0" w:color="9A470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H w:val="nil"/>
          <w:insideV w:val="single" w:sz="8" w:space="0" w:color="9A470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band1Vert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  <w:shd w:val="clear" w:color="auto" w:fill="F8CDB1" w:themeFill="accent2" w:themeFillTint="3F"/>
      </w:tcPr>
    </w:tblStylePr>
    <w:tblStylePr w:type="band1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V w:val="single" w:sz="8" w:space="0" w:color="9A470E" w:themeColor="accent2"/>
        </w:tcBorders>
        <w:shd w:val="clear" w:color="auto" w:fill="F8CDB1" w:themeFill="accent2" w:themeFillTint="3F"/>
      </w:tcPr>
    </w:tblStylePr>
    <w:tblStylePr w:type="band2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V w:val="single" w:sz="8" w:space="0" w:color="9A470E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1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  <w:shd w:val="clear" w:color="auto" w:fill="DCC5ED" w:themeFill="accent3" w:themeFillTint="3F"/>
      </w:tcPr>
    </w:tblStylePr>
    <w:tblStylePr w:type="band2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  <w:insideH w:val="single" w:sz="8" w:space="0" w:color="0038A8" w:themeColor="accent4"/>
        <w:insideV w:val="single" w:sz="8" w:space="0" w:color="0038A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18" w:space="0" w:color="0038A8" w:themeColor="accent4"/>
          <w:right w:val="single" w:sz="8" w:space="0" w:color="0038A8" w:themeColor="accent4"/>
          <w:insideH w:val="nil"/>
          <w:insideV w:val="single" w:sz="8" w:space="0" w:color="0038A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H w:val="nil"/>
          <w:insideV w:val="single" w:sz="8" w:space="0" w:color="0038A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band1Vert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  <w:shd w:val="clear" w:color="auto" w:fill="AAC6FF" w:themeFill="accent4" w:themeFillTint="3F"/>
      </w:tcPr>
    </w:tblStylePr>
    <w:tblStylePr w:type="band1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V w:val="single" w:sz="8" w:space="0" w:color="0038A8" w:themeColor="accent4"/>
        </w:tcBorders>
        <w:shd w:val="clear" w:color="auto" w:fill="AAC6FF" w:themeFill="accent4" w:themeFillTint="3F"/>
      </w:tcPr>
    </w:tblStylePr>
    <w:tblStylePr w:type="band2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V w:val="single" w:sz="8" w:space="0" w:color="0038A8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  <w:insideH w:val="single" w:sz="8" w:space="0" w:color="002B82" w:themeColor="accent5"/>
        <w:insideV w:val="single" w:sz="8" w:space="0" w:color="002B8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18" w:space="0" w:color="002B82" w:themeColor="accent5"/>
          <w:right w:val="single" w:sz="8" w:space="0" w:color="002B82" w:themeColor="accent5"/>
          <w:insideH w:val="nil"/>
          <w:insideV w:val="single" w:sz="8" w:space="0" w:color="002B8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H w:val="nil"/>
          <w:insideV w:val="single" w:sz="8" w:space="0" w:color="002B8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band1Vert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  <w:shd w:val="clear" w:color="auto" w:fill="A1BFFF" w:themeFill="accent5" w:themeFillTint="3F"/>
      </w:tcPr>
    </w:tblStylePr>
    <w:tblStylePr w:type="band1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V w:val="single" w:sz="8" w:space="0" w:color="002B82" w:themeColor="accent5"/>
        </w:tcBorders>
        <w:shd w:val="clear" w:color="auto" w:fill="A1BFFF" w:themeFill="accent5" w:themeFillTint="3F"/>
      </w:tcPr>
    </w:tblStylePr>
    <w:tblStylePr w:type="band2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V w:val="single" w:sz="8" w:space="0" w:color="002B82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  <w:insideH w:val="single" w:sz="8" w:space="0" w:color="611F63" w:themeColor="accent6"/>
        <w:insideV w:val="single" w:sz="8" w:space="0" w:color="611F6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18" w:space="0" w:color="611F63" w:themeColor="accent6"/>
          <w:right w:val="single" w:sz="8" w:space="0" w:color="611F63" w:themeColor="accent6"/>
          <w:insideH w:val="nil"/>
          <w:insideV w:val="single" w:sz="8" w:space="0" w:color="611F6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H w:val="nil"/>
          <w:insideV w:val="single" w:sz="8" w:space="0" w:color="611F6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band1Vert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  <w:shd w:val="clear" w:color="auto" w:fill="E7B7E8" w:themeFill="accent6" w:themeFillTint="3F"/>
      </w:tcPr>
    </w:tblStylePr>
    <w:tblStylePr w:type="band1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V w:val="single" w:sz="8" w:space="0" w:color="611F63" w:themeColor="accent6"/>
        </w:tcBorders>
        <w:shd w:val="clear" w:color="auto" w:fill="E7B7E8" w:themeFill="accent6" w:themeFillTint="3F"/>
      </w:tcPr>
    </w:tblStylePr>
    <w:tblStylePr w:type="band2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V w:val="single" w:sz="8" w:space="0" w:color="611F63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band1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band1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band1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band1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6E46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6E460F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8" w:space="0" w:color="FFC000" w:themeColor="accent1"/>
        <w:bottom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6E460F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Borders>
        <w:top w:val="single" w:sz="8" w:space="0" w:color="9A470E" w:themeColor="accent2"/>
        <w:bottom w:val="single" w:sz="8" w:space="0" w:color="9A470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470E" w:themeColor="accent2"/>
          <w:left w:val="nil"/>
          <w:bottom w:val="single" w:sz="8" w:space="0" w:color="9A470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470E" w:themeColor="accent2"/>
          <w:left w:val="nil"/>
          <w:bottom w:val="single" w:sz="8" w:space="0" w:color="9A470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6E460F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6E460F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Borders>
        <w:top w:val="single" w:sz="8" w:space="0" w:color="0038A8" w:themeColor="accent4"/>
        <w:bottom w:val="single" w:sz="8" w:space="0" w:color="0038A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8A8" w:themeColor="accent4"/>
          <w:left w:val="nil"/>
          <w:bottom w:val="single" w:sz="8" w:space="0" w:color="0038A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8A8" w:themeColor="accent4"/>
          <w:left w:val="nil"/>
          <w:bottom w:val="single" w:sz="8" w:space="0" w:color="0038A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6E460F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Borders>
        <w:top w:val="single" w:sz="8" w:space="0" w:color="002B82" w:themeColor="accent5"/>
        <w:bottom w:val="single" w:sz="8" w:space="0" w:color="002B8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B82" w:themeColor="accent5"/>
          <w:left w:val="nil"/>
          <w:bottom w:val="single" w:sz="8" w:space="0" w:color="002B8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B82" w:themeColor="accent5"/>
          <w:left w:val="nil"/>
          <w:bottom w:val="single" w:sz="8" w:space="0" w:color="002B8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6E460F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Borders>
        <w:top w:val="single" w:sz="8" w:space="0" w:color="611F63" w:themeColor="accent6"/>
        <w:bottom w:val="single" w:sz="8" w:space="0" w:color="611F6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1F63" w:themeColor="accent6"/>
          <w:left w:val="nil"/>
          <w:bottom w:val="single" w:sz="8" w:space="0" w:color="611F6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1F63" w:themeColor="accent6"/>
          <w:left w:val="nil"/>
          <w:bottom w:val="single" w:sz="8" w:space="0" w:color="611F6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6E460F"/>
    <w:rPr>
      <w:rFonts w:ascii="Tahoma" w:hAnsi="Tahoma" w:cs="Tahoma"/>
    </w:rPr>
  </w:style>
  <w:style w:type="paragraph" w:styleId="Liste">
    <w:name w:val="List"/>
    <w:basedOn w:val="Standard"/>
    <w:uiPriority w:val="99"/>
    <w:semiHidden/>
    <w:unhideWhenUsed/>
    <w:rsid w:val="006E460F"/>
    <w:pPr>
      <w:ind w:left="360" w:hanging="360"/>
    </w:pPr>
  </w:style>
  <w:style w:type="paragraph" w:styleId="Liste2">
    <w:name w:val="List 2"/>
    <w:basedOn w:val="Standard"/>
    <w:uiPriority w:val="99"/>
    <w:semiHidden/>
    <w:unhideWhenUsed/>
    <w:rsid w:val="006E460F"/>
    <w:pPr>
      <w:ind w:left="720" w:hanging="360"/>
    </w:pPr>
  </w:style>
  <w:style w:type="paragraph" w:styleId="Liste3">
    <w:name w:val="List 3"/>
    <w:basedOn w:val="Standard"/>
    <w:uiPriority w:val="99"/>
    <w:semiHidden/>
    <w:unhideWhenUsed/>
    <w:rsid w:val="006E460F"/>
    <w:pPr>
      <w:ind w:left="1080" w:hanging="360"/>
    </w:pPr>
  </w:style>
  <w:style w:type="paragraph" w:styleId="Liste4">
    <w:name w:val="List 4"/>
    <w:basedOn w:val="Standard"/>
    <w:uiPriority w:val="99"/>
    <w:semiHidden/>
    <w:unhideWhenUsed/>
    <w:rsid w:val="006E460F"/>
    <w:pPr>
      <w:ind w:left="1440" w:hanging="360"/>
    </w:pPr>
  </w:style>
  <w:style w:type="paragraph" w:styleId="Liste5">
    <w:name w:val="List 5"/>
    <w:basedOn w:val="Standard"/>
    <w:uiPriority w:val="99"/>
    <w:semiHidden/>
    <w:unhideWhenUsed/>
    <w:rsid w:val="006E460F"/>
    <w:pPr>
      <w:ind w:left="1800" w:hanging="360"/>
    </w:pPr>
  </w:style>
  <w:style w:type="paragraph" w:styleId="Aufzhlungszeichen">
    <w:name w:val="List Bullet"/>
    <w:basedOn w:val="Standard"/>
    <w:uiPriority w:val="99"/>
    <w:semiHidden/>
    <w:unhideWhenUsed/>
    <w:rsid w:val="006E460F"/>
    <w:pPr>
      <w:numPr>
        <w:numId w:val="4"/>
      </w:numPr>
    </w:pPr>
  </w:style>
  <w:style w:type="paragraph" w:styleId="Aufzhlungszeichen2">
    <w:name w:val="List Bullet 2"/>
    <w:basedOn w:val="Standard"/>
    <w:uiPriority w:val="99"/>
    <w:semiHidden/>
    <w:unhideWhenUsed/>
    <w:rsid w:val="006E460F"/>
    <w:pPr>
      <w:numPr>
        <w:numId w:val="5"/>
      </w:numPr>
    </w:pPr>
  </w:style>
  <w:style w:type="paragraph" w:styleId="Aufzhlungszeichen3">
    <w:name w:val="List Bullet 3"/>
    <w:basedOn w:val="Standard"/>
    <w:uiPriority w:val="99"/>
    <w:semiHidden/>
    <w:unhideWhenUsed/>
    <w:rsid w:val="006E460F"/>
    <w:pPr>
      <w:numPr>
        <w:numId w:val="6"/>
      </w:numPr>
    </w:pPr>
  </w:style>
  <w:style w:type="paragraph" w:styleId="Aufzhlungszeichen4">
    <w:name w:val="List Bullet 4"/>
    <w:basedOn w:val="Standard"/>
    <w:uiPriority w:val="99"/>
    <w:semiHidden/>
    <w:unhideWhenUsed/>
    <w:rsid w:val="006E460F"/>
    <w:pPr>
      <w:numPr>
        <w:numId w:val="7"/>
      </w:numPr>
    </w:pPr>
  </w:style>
  <w:style w:type="paragraph" w:styleId="Aufzhlungszeichen5">
    <w:name w:val="List Bullet 5"/>
    <w:basedOn w:val="Standard"/>
    <w:uiPriority w:val="99"/>
    <w:semiHidden/>
    <w:unhideWhenUsed/>
    <w:rsid w:val="006E460F"/>
    <w:pPr>
      <w:numPr>
        <w:numId w:val="8"/>
      </w:numPr>
    </w:pPr>
  </w:style>
  <w:style w:type="paragraph" w:styleId="Listenfortsetzung">
    <w:name w:val="List Continue"/>
    <w:basedOn w:val="Standard"/>
    <w:uiPriority w:val="99"/>
    <w:semiHidden/>
    <w:unhideWhenUsed/>
    <w:rsid w:val="006E460F"/>
    <w:pPr>
      <w:spacing w:after="120"/>
      <w:ind w:left="360"/>
    </w:pPr>
  </w:style>
  <w:style w:type="paragraph" w:styleId="Listenfortsetzung2">
    <w:name w:val="List Continue 2"/>
    <w:basedOn w:val="Standard"/>
    <w:uiPriority w:val="99"/>
    <w:semiHidden/>
    <w:unhideWhenUsed/>
    <w:rsid w:val="006E460F"/>
    <w:pPr>
      <w:spacing w:after="120"/>
      <w:ind w:left="720"/>
    </w:pPr>
  </w:style>
  <w:style w:type="paragraph" w:styleId="Listenfortsetzung3">
    <w:name w:val="List Continue 3"/>
    <w:basedOn w:val="Standard"/>
    <w:uiPriority w:val="99"/>
    <w:semiHidden/>
    <w:unhideWhenUsed/>
    <w:rsid w:val="006E460F"/>
    <w:pPr>
      <w:spacing w:after="120"/>
      <w:ind w:left="1080"/>
    </w:pPr>
  </w:style>
  <w:style w:type="paragraph" w:styleId="Listenfortsetzung4">
    <w:name w:val="List Continue 4"/>
    <w:basedOn w:val="Standard"/>
    <w:uiPriority w:val="99"/>
    <w:semiHidden/>
    <w:unhideWhenUsed/>
    <w:rsid w:val="006E460F"/>
    <w:pPr>
      <w:spacing w:after="120"/>
      <w:ind w:left="1440"/>
    </w:pPr>
  </w:style>
  <w:style w:type="paragraph" w:styleId="Listenfortsetzung5">
    <w:name w:val="List Continue 5"/>
    <w:basedOn w:val="Standard"/>
    <w:uiPriority w:val="99"/>
    <w:semiHidden/>
    <w:unhideWhenUsed/>
    <w:rsid w:val="006E460F"/>
    <w:pPr>
      <w:spacing w:after="120"/>
      <w:ind w:left="1800"/>
    </w:pPr>
  </w:style>
  <w:style w:type="paragraph" w:styleId="Listennummer">
    <w:name w:val="List Number"/>
    <w:basedOn w:val="Standard"/>
    <w:uiPriority w:val="99"/>
    <w:semiHidden/>
    <w:unhideWhenUsed/>
    <w:rsid w:val="006E460F"/>
    <w:pPr>
      <w:numPr>
        <w:numId w:val="9"/>
      </w:numPr>
    </w:pPr>
  </w:style>
  <w:style w:type="paragraph" w:styleId="Listennummer2">
    <w:name w:val="List Number 2"/>
    <w:basedOn w:val="Standard"/>
    <w:uiPriority w:val="99"/>
    <w:semiHidden/>
    <w:unhideWhenUsed/>
    <w:rsid w:val="006E460F"/>
    <w:pPr>
      <w:numPr>
        <w:numId w:val="10"/>
      </w:numPr>
    </w:pPr>
  </w:style>
  <w:style w:type="paragraph" w:styleId="Listennummer3">
    <w:name w:val="List Number 3"/>
    <w:basedOn w:val="Standard"/>
    <w:uiPriority w:val="99"/>
    <w:semiHidden/>
    <w:unhideWhenUsed/>
    <w:rsid w:val="006E460F"/>
    <w:pPr>
      <w:numPr>
        <w:numId w:val="11"/>
      </w:numPr>
    </w:pPr>
  </w:style>
  <w:style w:type="paragraph" w:styleId="Listennummer4">
    <w:name w:val="List Number 4"/>
    <w:basedOn w:val="Standard"/>
    <w:uiPriority w:val="99"/>
    <w:semiHidden/>
    <w:unhideWhenUsed/>
    <w:rsid w:val="006E460F"/>
    <w:pPr>
      <w:numPr>
        <w:numId w:val="12"/>
      </w:numPr>
    </w:pPr>
  </w:style>
  <w:style w:type="paragraph" w:styleId="Listennummer5">
    <w:name w:val="List Number 5"/>
    <w:basedOn w:val="Standard"/>
    <w:uiPriority w:val="99"/>
    <w:semiHidden/>
    <w:unhideWhenUsed/>
    <w:rsid w:val="006E460F"/>
    <w:pPr>
      <w:numPr>
        <w:numId w:val="13"/>
      </w:numPr>
    </w:pPr>
  </w:style>
  <w:style w:type="paragraph" w:styleId="Listenabsatz">
    <w:name w:val="List Paragraph"/>
    <w:basedOn w:val="Standard"/>
    <w:uiPriority w:val="34"/>
    <w:semiHidden/>
    <w:rsid w:val="006E460F"/>
    <w:pPr>
      <w:ind w:left="720"/>
    </w:pPr>
  </w:style>
  <w:style w:type="table" w:styleId="Listentabelle1hell">
    <w:name w:val="List Table 1 Light"/>
    <w:basedOn w:val="NormaleTabelle"/>
    <w:uiPriority w:val="46"/>
    <w:rsid w:val="006E46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6E46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6E46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6E46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6E46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6E46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6E46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Listentabelle2">
    <w:name w:val="List Table 2"/>
    <w:basedOn w:val="NormaleTabelle"/>
    <w:uiPriority w:val="47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bottom w:val="single" w:sz="4" w:space="0" w:color="FFD966" w:themeColor="accent1" w:themeTint="99"/>
        <w:insideH w:val="single" w:sz="4" w:space="0" w:color="FFD9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EE8742" w:themeColor="accent2" w:themeTint="99"/>
        <w:bottom w:val="single" w:sz="4" w:space="0" w:color="EE8742" w:themeColor="accent2" w:themeTint="99"/>
        <w:insideH w:val="single" w:sz="4" w:space="0" w:color="EE874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3" w:themeTint="99"/>
        <w:bottom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3176FF" w:themeColor="accent4" w:themeTint="99"/>
        <w:bottom w:val="single" w:sz="4" w:space="0" w:color="3176FF" w:themeColor="accent4" w:themeTint="99"/>
        <w:insideH w:val="single" w:sz="4" w:space="0" w:color="3176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1B66FF" w:themeColor="accent5" w:themeTint="99"/>
        <w:bottom w:val="single" w:sz="4" w:space="0" w:color="1B66FF" w:themeColor="accent5" w:themeTint="99"/>
        <w:insideH w:val="single" w:sz="4" w:space="0" w:color="1B66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C451C8" w:themeColor="accent6" w:themeTint="99"/>
        <w:bottom w:val="single" w:sz="4" w:space="0" w:color="C451C8" w:themeColor="accent6" w:themeTint="99"/>
        <w:insideH w:val="single" w:sz="4" w:space="0" w:color="C451C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Listentabelle3">
    <w:name w:val="List Table 3"/>
    <w:basedOn w:val="NormaleTabelle"/>
    <w:uiPriority w:val="48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1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1"/>
          <w:right w:val="single" w:sz="4" w:space="0" w:color="FFC000" w:themeColor="accent1"/>
        </w:tcBorders>
      </w:tcPr>
    </w:tblStylePr>
    <w:tblStylePr w:type="band1Horz">
      <w:tblPr/>
      <w:tcPr>
        <w:tcBorders>
          <w:top w:val="single" w:sz="4" w:space="0" w:color="FFC000" w:themeColor="accent1"/>
          <w:bottom w:val="single" w:sz="4" w:space="0" w:color="FFC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1"/>
          <w:left w:val="nil"/>
        </w:tcBorders>
      </w:tcPr>
    </w:tblStylePr>
    <w:tblStylePr w:type="swCell">
      <w:tblPr/>
      <w:tcPr>
        <w:tcBorders>
          <w:top w:val="double" w:sz="4" w:space="0" w:color="FFC000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9A470E" w:themeColor="accent2"/>
        <w:left w:val="single" w:sz="4" w:space="0" w:color="9A470E" w:themeColor="accent2"/>
        <w:bottom w:val="single" w:sz="4" w:space="0" w:color="9A470E" w:themeColor="accent2"/>
        <w:right w:val="single" w:sz="4" w:space="0" w:color="9A470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470E" w:themeColor="accent2"/>
          <w:right w:val="single" w:sz="4" w:space="0" w:color="9A470E" w:themeColor="accent2"/>
        </w:tcBorders>
      </w:tcPr>
    </w:tblStylePr>
    <w:tblStylePr w:type="band1Horz">
      <w:tblPr/>
      <w:tcPr>
        <w:tcBorders>
          <w:top w:val="single" w:sz="4" w:space="0" w:color="9A470E" w:themeColor="accent2"/>
          <w:bottom w:val="single" w:sz="4" w:space="0" w:color="9A470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470E" w:themeColor="accent2"/>
          <w:left w:val="nil"/>
        </w:tcBorders>
      </w:tcPr>
    </w:tblStylePr>
    <w:tblStylePr w:type="swCell">
      <w:tblPr/>
      <w:tcPr>
        <w:tcBorders>
          <w:top w:val="double" w:sz="4" w:space="0" w:color="9A470E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7030A0" w:themeColor="accent3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3"/>
          <w:right w:val="single" w:sz="4" w:space="0" w:color="7030A0" w:themeColor="accent3"/>
        </w:tcBorders>
      </w:tcPr>
    </w:tblStylePr>
    <w:tblStylePr w:type="band1Horz">
      <w:tblPr/>
      <w:tcPr>
        <w:tcBorders>
          <w:top w:val="single" w:sz="4" w:space="0" w:color="7030A0" w:themeColor="accent3"/>
          <w:bottom w:val="single" w:sz="4" w:space="0" w:color="7030A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3"/>
          <w:left w:val="nil"/>
        </w:tcBorders>
      </w:tcPr>
    </w:tblStylePr>
    <w:tblStylePr w:type="swCell">
      <w:tblPr/>
      <w:tcPr>
        <w:tcBorders>
          <w:top w:val="double" w:sz="4" w:space="0" w:color="7030A0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0038A8" w:themeColor="accent4"/>
        <w:left w:val="single" w:sz="4" w:space="0" w:color="0038A8" w:themeColor="accent4"/>
        <w:bottom w:val="single" w:sz="4" w:space="0" w:color="0038A8" w:themeColor="accent4"/>
        <w:right w:val="single" w:sz="4" w:space="0" w:color="0038A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8A8" w:themeColor="accent4"/>
          <w:right w:val="single" w:sz="4" w:space="0" w:color="0038A8" w:themeColor="accent4"/>
        </w:tcBorders>
      </w:tcPr>
    </w:tblStylePr>
    <w:tblStylePr w:type="band1Horz">
      <w:tblPr/>
      <w:tcPr>
        <w:tcBorders>
          <w:top w:val="single" w:sz="4" w:space="0" w:color="0038A8" w:themeColor="accent4"/>
          <w:bottom w:val="single" w:sz="4" w:space="0" w:color="0038A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8A8" w:themeColor="accent4"/>
          <w:left w:val="nil"/>
        </w:tcBorders>
      </w:tcPr>
    </w:tblStylePr>
    <w:tblStylePr w:type="swCell">
      <w:tblPr/>
      <w:tcPr>
        <w:tcBorders>
          <w:top w:val="double" w:sz="4" w:space="0" w:color="0038A8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002B82" w:themeColor="accent5"/>
        <w:left w:val="single" w:sz="4" w:space="0" w:color="002B82" w:themeColor="accent5"/>
        <w:bottom w:val="single" w:sz="4" w:space="0" w:color="002B82" w:themeColor="accent5"/>
        <w:right w:val="single" w:sz="4" w:space="0" w:color="002B8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B82" w:themeColor="accent5"/>
          <w:right w:val="single" w:sz="4" w:space="0" w:color="002B82" w:themeColor="accent5"/>
        </w:tcBorders>
      </w:tcPr>
    </w:tblStylePr>
    <w:tblStylePr w:type="band1Horz">
      <w:tblPr/>
      <w:tcPr>
        <w:tcBorders>
          <w:top w:val="single" w:sz="4" w:space="0" w:color="002B82" w:themeColor="accent5"/>
          <w:bottom w:val="single" w:sz="4" w:space="0" w:color="002B8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B82" w:themeColor="accent5"/>
          <w:left w:val="nil"/>
        </w:tcBorders>
      </w:tcPr>
    </w:tblStylePr>
    <w:tblStylePr w:type="swCell">
      <w:tblPr/>
      <w:tcPr>
        <w:tcBorders>
          <w:top w:val="double" w:sz="4" w:space="0" w:color="002B82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611F63" w:themeColor="accent6"/>
        <w:left w:val="single" w:sz="4" w:space="0" w:color="611F63" w:themeColor="accent6"/>
        <w:bottom w:val="single" w:sz="4" w:space="0" w:color="611F63" w:themeColor="accent6"/>
        <w:right w:val="single" w:sz="4" w:space="0" w:color="611F6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1F63" w:themeColor="accent6"/>
          <w:right w:val="single" w:sz="4" w:space="0" w:color="611F63" w:themeColor="accent6"/>
        </w:tcBorders>
      </w:tcPr>
    </w:tblStylePr>
    <w:tblStylePr w:type="band1Horz">
      <w:tblPr/>
      <w:tcPr>
        <w:tcBorders>
          <w:top w:val="single" w:sz="4" w:space="0" w:color="611F63" w:themeColor="accent6"/>
          <w:bottom w:val="single" w:sz="4" w:space="0" w:color="611F6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1F63" w:themeColor="accent6"/>
          <w:left w:val="nil"/>
        </w:tcBorders>
      </w:tcPr>
    </w:tblStylePr>
    <w:tblStylePr w:type="swCell">
      <w:tblPr/>
      <w:tcPr>
        <w:tcBorders>
          <w:top w:val="double" w:sz="4" w:space="0" w:color="611F63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470E" w:themeColor="accent2"/>
          <w:left w:val="single" w:sz="4" w:space="0" w:color="9A470E" w:themeColor="accent2"/>
          <w:bottom w:val="single" w:sz="4" w:space="0" w:color="9A470E" w:themeColor="accent2"/>
          <w:right w:val="single" w:sz="4" w:space="0" w:color="9A470E" w:themeColor="accent2"/>
          <w:insideH w:val="nil"/>
        </w:tcBorders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A8" w:themeColor="accent4"/>
          <w:left w:val="single" w:sz="4" w:space="0" w:color="0038A8" w:themeColor="accent4"/>
          <w:bottom w:val="single" w:sz="4" w:space="0" w:color="0038A8" w:themeColor="accent4"/>
          <w:right w:val="single" w:sz="4" w:space="0" w:color="0038A8" w:themeColor="accent4"/>
          <w:insideH w:val="nil"/>
        </w:tcBorders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B82" w:themeColor="accent5"/>
          <w:left w:val="single" w:sz="4" w:space="0" w:color="002B82" w:themeColor="accent5"/>
          <w:bottom w:val="single" w:sz="4" w:space="0" w:color="002B82" w:themeColor="accent5"/>
          <w:right w:val="single" w:sz="4" w:space="0" w:color="002B82" w:themeColor="accent5"/>
          <w:insideH w:val="nil"/>
        </w:tcBorders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1F63" w:themeColor="accent6"/>
          <w:left w:val="single" w:sz="4" w:space="0" w:color="611F63" w:themeColor="accent6"/>
          <w:bottom w:val="single" w:sz="4" w:space="0" w:color="611F63" w:themeColor="accent6"/>
          <w:right w:val="single" w:sz="4" w:space="0" w:color="611F63" w:themeColor="accent6"/>
          <w:insideH w:val="nil"/>
        </w:tcBorders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6E46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6E46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1"/>
        <w:left w:val="single" w:sz="24" w:space="0" w:color="FFC000" w:themeColor="accent1"/>
        <w:bottom w:val="single" w:sz="24" w:space="0" w:color="FFC000" w:themeColor="accent1"/>
        <w:right w:val="single" w:sz="24" w:space="0" w:color="FFC000" w:themeColor="accent1"/>
      </w:tblBorders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6E46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A470E" w:themeColor="accent2"/>
        <w:left w:val="single" w:sz="24" w:space="0" w:color="9A470E" w:themeColor="accent2"/>
        <w:bottom w:val="single" w:sz="24" w:space="0" w:color="9A470E" w:themeColor="accent2"/>
        <w:right w:val="single" w:sz="24" w:space="0" w:color="9A470E" w:themeColor="accent2"/>
      </w:tblBorders>
    </w:tblPr>
    <w:tcPr>
      <w:shd w:val="clear" w:color="auto" w:fill="9A470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6E46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3"/>
        <w:left w:val="single" w:sz="24" w:space="0" w:color="7030A0" w:themeColor="accent3"/>
        <w:bottom w:val="single" w:sz="24" w:space="0" w:color="7030A0" w:themeColor="accent3"/>
        <w:right w:val="single" w:sz="24" w:space="0" w:color="7030A0" w:themeColor="accent3"/>
      </w:tblBorders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6E46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38A8" w:themeColor="accent4"/>
        <w:left w:val="single" w:sz="24" w:space="0" w:color="0038A8" w:themeColor="accent4"/>
        <w:bottom w:val="single" w:sz="24" w:space="0" w:color="0038A8" w:themeColor="accent4"/>
        <w:right w:val="single" w:sz="24" w:space="0" w:color="0038A8" w:themeColor="accent4"/>
      </w:tblBorders>
    </w:tblPr>
    <w:tcPr>
      <w:shd w:val="clear" w:color="auto" w:fill="0038A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6E46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B82" w:themeColor="accent5"/>
        <w:left w:val="single" w:sz="24" w:space="0" w:color="002B82" w:themeColor="accent5"/>
        <w:bottom w:val="single" w:sz="24" w:space="0" w:color="002B82" w:themeColor="accent5"/>
        <w:right w:val="single" w:sz="24" w:space="0" w:color="002B82" w:themeColor="accent5"/>
      </w:tblBorders>
    </w:tblPr>
    <w:tcPr>
      <w:shd w:val="clear" w:color="auto" w:fill="002B8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6E46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1F63" w:themeColor="accent6"/>
        <w:left w:val="single" w:sz="24" w:space="0" w:color="611F63" w:themeColor="accent6"/>
        <w:bottom w:val="single" w:sz="24" w:space="0" w:color="611F63" w:themeColor="accent6"/>
        <w:right w:val="single" w:sz="24" w:space="0" w:color="611F63" w:themeColor="accent6"/>
      </w:tblBorders>
    </w:tblPr>
    <w:tcPr>
      <w:shd w:val="clear" w:color="auto" w:fill="611F6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6E460F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C000" w:themeColor="accent1"/>
        <w:bottom w:val="single" w:sz="4" w:space="0" w:color="FFC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6E460F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Borders>
        <w:top w:val="single" w:sz="4" w:space="0" w:color="9A470E" w:themeColor="accent2"/>
        <w:bottom w:val="single" w:sz="4" w:space="0" w:color="9A470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A470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6E460F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Borders>
        <w:top w:val="single" w:sz="4" w:space="0" w:color="7030A0" w:themeColor="accent3"/>
        <w:bottom w:val="single" w:sz="4" w:space="0" w:color="7030A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6E460F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Borders>
        <w:top w:val="single" w:sz="4" w:space="0" w:color="0038A8" w:themeColor="accent4"/>
        <w:bottom w:val="single" w:sz="4" w:space="0" w:color="0038A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38A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6E460F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Borders>
        <w:top w:val="single" w:sz="4" w:space="0" w:color="002B82" w:themeColor="accent5"/>
        <w:bottom w:val="single" w:sz="4" w:space="0" w:color="002B8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2B8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6E460F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Borders>
        <w:top w:val="single" w:sz="4" w:space="0" w:color="611F63" w:themeColor="accent6"/>
        <w:bottom w:val="single" w:sz="4" w:space="0" w:color="611F6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11F6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6E460F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6E460F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A470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A470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A470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A470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6E460F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6E460F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8A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8A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8A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8A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6E460F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B8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B8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B8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B8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6E460F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1F6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1F6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1F6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1F6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6E46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contextualSpacing/>
    </w:pPr>
    <w:rPr>
      <w:rFonts w:ascii="Consolas" w:hAnsi="Consolas" w:cs="Consolas"/>
      <w:color w:val="000000" w:themeColor="text1"/>
      <w:sz w:val="20"/>
      <w:szCs w:val="20"/>
      <w:lang w:val="en-US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E460F"/>
    <w:rPr>
      <w:rFonts w:ascii="Consolas" w:hAnsi="Consolas" w:cs="Consolas"/>
      <w:color w:val="000000" w:themeColor="text1"/>
      <w:sz w:val="20"/>
      <w:szCs w:val="20"/>
      <w:lang w:val="en-US"/>
    </w:rPr>
  </w:style>
  <w:style w:type="table" w:styleId="MittleresRaster1">
    <w:name w:val="Medium Grid 1"/>
    <w:basedOn w:val="NormaleTabelle"/>
    <w:uiPriority w:val="67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  <w:insideV w:val="single" w:sz="8" w:space="0" w:color="FFCF40" w:themeColor="accent1" w:themeTint="BF"/>
      </w:tblBorders>
    </w:tblPr>
    <w:tcPr>
      <w:shd w:val="clear" w:color="auto" w:fill="FFE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E86A15" w:themeColor="accent2" w:themeTint="BF"/>
        <w:left w:val="single" w:sz="8" w:space="0" w:color="E86A15" w:themeColor="accent2" w:themeTint="BF"/>
        <w:bottom w:val="single" w:sz="8" w:space="0" w:color="E86A15" w:themeColor="accent2" w:themeTint="BF"/>
        <w:right w:val="single" w:sz="8" w:space="0" w:color="E86A15" w:themeColor="accent2" w:themeTint="BF"/>
        <w:insideH w:val="single" w:sz="8" w:space="0" w:color="E86A15" w:themeColor="accent2" w:themeTint="BF"/>
        <w:insideV w:val="single" w:sz="8" w:space="0" w:color="E86A15" w:themeColor="accent2" w:themeTint="BF"/>
      </w:tblBorders>
    </w:tblPr>
    <w:tcPr>
      <w:shd w:val="clear" w:color="auto" w:fill="F8CDB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6A1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shd w:val="clear" w:color="auto" w:fill="F09C62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  <w:insideV w:val="single" w:sz="8" w:space="0" w:color="9650CA" w:themeColor="accent3" w:themeTint="BF"/>
      </w:tblBorders>
    </w:tblPr>
    <w:tcPr>
      <w:shd w:val="clear" w:color="auto" w:fill="DCC5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0054FD" w:themeColor="accent4" w:themeTint="BF"/>
        <w:left w:val="single" w:sz="8" w:space="0" w:color="0054FD" w:themeColor="accent4" w:themeTint="BF"/>
        <w:bottom w:val="single" w:sz="8" w:space="0" w:color="0054FD" w:themeColor="accent4" w:themeTint="BF"/>
        <w:right w:val="single" w:sz="8" w:space="0" w:color="0054FD" w:themeColor="accent4" w:themeTint="BF"/>
        <w:insideH w:val="single" w:sz="8" w:space="0" w:color="0054FD" w:themeColor="accent4" w:themeTint="BF"/>
        <w:insideV w:val="single" w:sz="8" w:space="0" w:color="0054FD" w:themeColor="accent4" w:themeTint="BF"/>
      </w:tblBorders>
    </w:tblPr>
    <w:tcPr>
      <w:shd w:val="clear" w:color="auto" w:fill="AAC6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4F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shd w:val="clear" w:color="auto" w:fill="548DFF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004AE1" w:themeColor="accent5" w:themeTint="BF"/>
        <w:left w:val="single" w:sz="8" w:space="0" w:color="004AE1" w:themeColor="accent5" w:themeTint="BF"/>
        <w:bottom w:val="single" w:sz="8" w:space="0" w:color="004AE1" w:themeColor="accent5" w:themeTint="BF"/>
        <w:right w:val="single" w:sz="8" w:space="0" w:color="004AE1" w:themeColor="accent5" w:themeTint="BF"/>
        <w:insideH w:val="single" w:sz="8" w:space="0" w:color="004AE1" w:themeColor="accent5" w:themeTint="BF"/>
        <w:insideV w:val="single" w:sz="8" w:space="0" w:color="004AE1" w:themeColor="accent5" w:themeTint="BF"/>
      </w:tblBorders>
    </w:tblPr>
    <w:tcPr>
      <w:shd w:val="clear" w:color="auto" w:fill="A1B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AE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shd w:val="clear" w:color="auto" w:fill="4180FF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A735AB" w:themeColor="accent6" w:themeTint="BF"/>
        <w:left w:val="single" w:sz="8" w:space="0" w:color="A735AB" w:themeColor="accent6" w:themeTint="BF"/>
        <w:bottom w:val="single" w:sz="8" w:space="0" w:color="A735AB" w:themeColor="accent6" w:themeTint="BF"/>
        <w:right w:val="single" w:sz="8" w:space="0" w:color="A735AB" w:themeColor="accent6" w:themeTint="BF"/>
        <w:insideH w:val="single" w:sz="8" w:space="0" w:color="A735AB" w:themeColor="accent6" w:themeTint="BF"/>
        <w:insideV w:val="single" w:sz="8" w:space="0" w:color="A735AB" w:themeColor="accent6" w:themeTint="BF"/>
      </w:tblBorders>
    </w:tblPr>
    <w:tcPr>
      <w:shd w:val="clear" w:color="auto" w:fill="E7B7E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35A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shd w:val="clear" w:color="auto" w:fill="CE6ED1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6E460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6E460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</w:tblPr>
    <w:tcPr>
      <w:shd w:val="clear" w:color="auto" w:fill="FFE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1" w:themeFillTint="33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tcBorders>
          <w:insideH w:val="single" w:sz="6" w:space="0" w:color="FFC000" w:themeColor="accent1"/>
          <w:insideV w:val="single" w:sz="6" w:space="0" w:color="FFC000" w:themeColor="accent1"/>
        </w:tcBorders>
        <w:shd w:val="clear" w:color="auto" w:fill="FFDF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6E460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  <w:insideH w:val="single" w:sz="8" w:space="0" w:color="9A470E" w:themeColor="accent2"/>
        <w:insideV w:val="single" w:sz="8" w:space="0" w:color="9A470E" w:themeColor="accent2"/>
      </w:tblBorders>
    </w:tblPr>
    <w:tcPr>
      <w:shd w:val="clear" w:color="auto" w:fill="F8CDB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E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C0" w:themeFill="accent2" w:themeFillTint="33"/>
      </w:tc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tcBorders>
          <w:insideH w:val="single" w:sz="6" w:space="0" w:color="9A470E" w:themeColor="accent2"/>
          <w:insideV w:val="single" w:sz="6" w:space="0" w:color="9A470E" w:themeColor="accent2"/>
        </w:tcBorders>
        <w:shd w:val="clear" w:color="auto" w:fill="F09C6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6E460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cPr>
      <w:shd w:val="clear" w:color="auto" w:fill="DCC5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3" w:themeFillTint="33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tcBorders>
          <w:insideH w:val="single" w:sz="6" w:space="0" w:color="7030A0" w:themeColor="accent3"/>
          <w:insideV w:val="single" w:sz="6" w:space="0" w:color="7030A0" w:themeColor="accent3"/>
        </w:tcBorders>
        <w:shd w:val="clear" w:color="auto" w:fill="B98B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6E460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  <w:insideH w:val="single" w:sz="8" w:space="0" w:color="0038A8" w:themeColor="accent4"/>
        <w:insideV w:val="single" w:sz="8" w:space="0" w:color="0038A8" w:themeColor="accent4"/>
      </w:tblBorders>
    </w:tblPr>
    <w:tcPr>
      <w:shd w:val="clear" w:color="auto" w:fill="AAC6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E8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1FF" w:themeFill="accent4" w:themeFillTint="33"/>
      </w:tc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tcBorders>
          <w:insideH w:val="single" w:sz="6" w:space="0" w:color="0038A8" w:themeColor="accent4"/>
          <w:insideV w:val="single" w:sz="6" w:space="0" w:color="0038A8" w:themeColor="accent4"/>
        </w:tcBorders>
        <w:shd w:val="clear" w:color="auto" w:fill="548D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6E460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  <w:insideH w:val="single" w:sz="8" w:space="0" w:color="002B82" w:themeColor="accent5"/>
        <w:insideV w:val="single" w:sz="8" w:space="0" w:color="002B82" w:themeColor="accent5"/>
      </w:tblBorders>
    </w:tblPr>
    <w:tcPr>
      <w:shd w:val="clear" w:color="auto" w:fill="A1B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9E5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CFF" w:themeFill="accent5" w:themeFillTint="33"/>
      </w:tc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tcBorders>
          <w:insideH w:val="single" w:sz="6" w:space="0" w:color="002B82" w:themeColor="accent5"/>
          <w:insideV w:val="single" w:sz="6" w:space="0" w:color="002B82" w:themeColor="accent5"/>
        </w:tcBorders>
        <w:shd w:val="clear" w:color="auto" w:fill="4180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6E460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  <w:insideH w:val="single" w:sz="8" w:space="0" w:color="611F63" w:themeColor="accent6"/>
        <w:insideV w:val="single" w:sz="8" w:space="0" w:color="611F63" w:themeColor="accent6"/>
      </w:tblBorders>
    </w:tblPr>
    <w:tcPr>
      <w:shd w:val="clear" w:color="auto" w:fill="E7B7E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E2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5ED" w:themeFill="accent6" w:themeFillTint="33"/>
      </w:tc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tcBorders>
          <w:insideH w:val="single" w:sz="6" w:space="0" w:color="611F63" w:themeColor="accent6"/>
          <w:insideV w:val="single" w:sz="6" w:space="0" w:color="611F63" w:themeColor="accent6"/>
        </w:tcBorders>
        <w:shd w:val="clear" w:color="auto" w:fill="CE6ED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DB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470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470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9C6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9C62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C6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8A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8A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8D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8DFF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1B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B8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B8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180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180FF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B7E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1F6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1F6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6ED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6ED1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1"/>
        <w:bottom w:val="single" w:sz="8" w:space="0" w:color="FFC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1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shd w:val="clear" w:color="auto" w:fill="FFEFC0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A470E" w:themeColor="accent2"/>
        <w:bottom w:val="single" w:sz="8" w:space="0" w:color="9A470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470E" w:themeColor="accent2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9A470E" w:themeColor="accent2"/>
          <w:bottom w:val="single" w:sz="8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470E" w:themeColor="accent2"/>
          <w:bottom w:val="single" w:sz="8" w:space="0" w:color="9A470E" w:themeColor="accent2"/>
        </w:tcBorders>
      </w:tcPr>
    </w:tblStylePr>
    <w:tblStylePr w:type="band1Vert">
      <w:tblPr/>
      <w:tcPr>
        <w:shd w:val="clear" w:color="auto" w:fill="F8CDB1" w:themeFill="accent2" w:themeFillTint="3F"/>
      </w:tcPr>
    </w:tblStylePr>
    <w:tblStylePr w:type="band1Horz">
      <w:tblPr/>
      <w:tcPr>
        <w:shd w:val="clear" w:color="auto" w:fill="F8CDB1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3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shd w:val="clear" w:color="auto" w:fill="DCC5ED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8A8" w:themeColor="accent4"/>
        <w:bottom w:val="single" w:sz="8" w:space="0" w:color="0038A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8A8" w:themeColor="accent4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38A8" w:themeColor="accent4"/>
          <w:bottom w:val="single" w:sz="8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8A8" w:themeColor="accent4"/>
          <w:bottom w:val="single" w:sz="8" w:space="0" w:color="0038A8" w:themeColor="accent4"/>
        </w:tcBorders>
      </w:tcPr>
    </w:tblStylePr>
    <w:tblStylePr w:type="band1Vert">
      <w:tblPr/>
      <w:tcPr>
        <w:shd w:val="clear" w:color="auto" w:fill="AAC6FF" w:themeFill="accent4" w:themeFillTint="3F"/>
      </w:tcPr>
    </w:tblStylePr>
    <w:tblStylePr w:type="band1Horz">
      <w:tblPr/>
      <w:tcPr>
        <w:shd w:val="clear" w:color="auto" w:fill="AAC6FF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2B82" w:themeColor="accent5"/>
        <w:bottom w:val="single" w:sz="8" w:space="0" w:color="002B8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B82" w:themeColor="accent5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2B82" w:themeColor="accent5"/>
          <w:bottom w:val="single" w:sz="8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B82" w:themeColor="accent5"/>
          <w:bottom w:val="single" w:sz="8" w:space="0" w:color="002B82" w:themeColor="accent5"/>
        </w:tcBorders>
      </w:tcPr>
    </w:tblStylePr>
    <w:tblStylePr w:type="band1Vert">
      <w:tblPr/>
      <w:tcPr>
        <w:shd w:val="clear" w:color="auto" w:fill="A1BFFF" w:themeFill="accent5" w:themeFillTint="3F"/>
      </w:tcPr>
    </w:tblStylePr>
    <w:tblStylePr w:type="band1Horz">
      <w:tblPr/>
      <w:tcPr>
        <w:shd w:val="clear" w:color="auto" w:fill="A1BFFF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6E46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1F63" w:themeColor="accent6"/>
        <w:bottom w:val="single" w:sz="8" w:space="0" w:color="611F6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1F63" w:themeColor="accent6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611F63" w:themeColor="accent6"/>
          <w:bottom w:val="single" w:sz="8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1F63" w:themeColor="accent6"/>
          <w:bottom w:val="single" w:sz="8" w:space="0" w:color="611F63" w:themeColor="accent6"/>
        </w:tcBorders>
      </w:tcPr>
    </w:tblStylePr>
    <w:tblStylePr w:type="band1Vert">
      <w:tblPr/>
      <w:tcPr>
        <w:shd w:val="clear" w:color="auto" w:fill="E7B7E8" w:themeFill="accent6" w:themeFillTint="3F"/>
      </w:tcPr>
    </w:tblStylePr>
    <w:tblStylePr w:type="band1Horz">
      <w:tblPr/>
      <w:tcPr>
        <w:shd w:val="clear" w:color="auto" w:fill="E7B7E8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6E460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6E460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6E460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470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470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DB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6E460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6E460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8A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8A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8A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C6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6E460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B8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B8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B8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B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6E460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1F6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1F6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1F6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B7E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E86A15" w:themeColor="accent2" w:themeTint="BF"/>
        <w:left w:val="single" w:sz="8" w:space="0" w:color="E86A15" w:themeColor="accent2" w:themeTint="BF"/>
        <w:bottom w:val="single" w:sz="8" w:space="0" w:color="E86A15" w:themeColor="accent2" w:themeTint="BF"/>
        <w:right w:val="single" w:sz="8" w:space="0" w:color="E86A15" w:themeColor="accent2" w:themeTint="BF"/>
        <w:insideH w:val="single" w:sz="8" w:space="0" w:color="E86A1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6A15" w:themeColor="accent2" w:themeTint="BF"/>
          <w:left w:val="single" w:sz="8" w:space="0" w:color="E86A15" w:themeColor="accent2" w:themeTint="BF"/>
          <w:bottom w:val="single" w:sz="8" w:space="0" w:color="E86A15" w:themeColor="accent2" w:themeTint="BF"/>
          <w:right w:val="single" w:sz="8" w:space="0" w:color="E86A15" w:themeColor="accent2" w:themeTint="BF"/>
          <w:insideH w:val="nil"/>
          <w:insideV w:val="nil"/>
        </w:tcBorders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6A15" w:themeColor="accent2" w:themeTint="BF"/>
          <w:left w:val="single" w:sz="8" w:space="0" w:color="E86A15" w:themeColor="accent2" w:themeTint="BF"/>
          <w:bottom w:val="single" w:sz="8" w:space="0" w:color="E86A15" w:themeColor="accent2" w:themeTint="BF"/>
          <w:right w:val="single" w:sz="8" w:space="0" w:color="E86A1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DB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DB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0054FD" w:themeColor="accent4" w:themeTint="BF"/>
        <w:left w:val="single" w:sz="8" w:space="0" w:color="0054FD" w:themeColor="accent4" w:themeTint="BF"/>
        <w:bottom w:val="single" w:sz="8" w:space="0" w:color="0054FD" w:themeColor="accent4" w:themeTint="BF"/>
        <w:right w:val="single" w:sz="8" w:space="0" w:color="0054FD" w:themeColor="accent4" w:themeTint="BF"/>
        <w:insideH w:val="single" w:sz="8" w:space="0" w:color="0054F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4FD" w:themeColor="accent4" w:themeTint="BF"/>
          <w:left w:val="single" w:sz="8" w:space="0" w:color="0054FD" w:themeColor="accent4" w:themeTint="BF"/>
          <w:bottom w:val="single" w:sz="8" w:space="0" w:color="0054FD" w:themeColor="accent4" w:themeTint="BF"/>
          <w:right w:val="single" w:sz="8" w:space="0" w:color="0054FD" w:themeColor="accent4" w:themeTint="BF"/>
          <w:insideH w:val="nil"/>
          <w:insideV w:val="nil"/>
        </w:tcBorders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4FD" w:themeColor="accent4" w:themeTint="BF"/>
          <w:left w:val="single" w:sz="8" w:space="0" w:color="0054FD" w:themeColor="accent4" w:themeTint="BF"/>
          <w:bottom w:val="single" w:sz="8" w:space="0" w:color="0054FD" w:themeColor="accent4" w:themeTint="BF"/>
          <w:right w:val="single" w:sz="8" w:space="0" w:color="0054F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6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C6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004AE1" w:themeColor="accent5" w:themeTint="BF"/>
        <w:left w:val="single" w:sz="8" w:space="0" w:color="004AE1" w:themeColor="accent5" w:themeTint="BF"/>
        <w:bottom w:val="single" w:sz="8" w:space="0" w:color="004AE1" w:themeColor="accent5" w:themeTint="BF"/>
        <w:right w:val="single" w:sz="8" w:space="0" w:color="004AE1" w:themeColor="accent5" w:themeTint="BF"/>
        <w:insideH w:val="single" w:sz="8" w:space="0" w:color="004AE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AE1" w:themeColor="accent5" w:themeTint="BF"/>
          <w:left w:val="single" w:sz="8" w:space="0" w:color="004AE1" w:themeColor="accent5" w:themeTint="BF"/>
          <w:bottom w:val="single" w:sz="8" w:space="0" w:color="004AE1" w:themeColor="accent5" w:themeTint="BF"/>
          <w:right w:val="single" w:sz="8" w:space="0" w:color="004AE1" w:themeColor="accent5" w:themeTint="BF"/>
          <w:insideH w:val="nil"/>
          <w:insideV w:val="nil"/>
        </w:tcBorders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AE1" w:themeColor="accent5" w:themeTint="BF"/>
          <w:left w:val="single" w:sz="8" w:space="0" w:color="004AE1" w:themeColor="accent5" w:themeTint="BF"/>
          <w:bottom w:val="single" w:sz="8" w:space="0" w:color="004AE1" w:themeColor="accent5" w:themeTint="BF"/>
          <w:right w:val="single" w:sz="8" w:space="0" w:color="004AE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1B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8" w:space="0" w:color="A735AB" w:themeColor="accent6" w:themeTint="BF"/>
        <w:left w:val="single" w:sz="8" w:space="0" w:color="A735AB" w:themeColor="accent6" w:themeTint="BF"/>
        <w:bottom w:val="single" w:sz="8" w:space="0" w:color="A735AB" w:themeColor="accent6" w:themeTint="BF"/>
        <w:right w:val="single" w:sz="8" w:space="0" w:color="A735AB" w:themeColor="accent6" w:themeTint="BF"/>
        <w:insideH w:val="single" w:sz="8" w:space="0" w:color="A735A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35AB" w:themeColor="accent6" w:themeTint="BF"/>
          <w:left w:val="single" w:sz="8" w:space="0" w:color="A735AB" w:themeColor="accent6" w:themeTint="BF"/>
          <w:bottom w:val="single" w:sz="8" w:space="0" w:color="A735AB" w:themeColor="accent6" w:themeTint="BF"/>
          <w:right w:val="single" w:sz="8" w:space="0" w:color="A735AB" w:themeColor="accent6" w:themeTint="BF"/>
          <w:insideH w:val="nil"/>
          <w:insideV w:val="nil"/>
        </w:tcBorders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35AB" w:themeColor="accent6" w:themeTint="BF"/>
          <w:left w:val="single" w:sz="8" w:space="0" w:color="A735AB" w:themeColor="accent6" w:themeTint="BF"/>
          <w:bottom w:val="single" w:sz="8" w:space="0" w:color="A735AB" w:themeColor="accent6" w:themeTint="BF"/>
          <w:right w:val="single" w:sz="8" w:space="0" w:color="A735A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7E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B7E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6E46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Absatz-Standardschriftart"/>
    <w:uiPriority w:val="99"/>
    <w:semiHidden/>
    <w:unhideWhenUsed/>
    <w:rsid w:val="006E460F"/>
    <w:rPr>
      <w:rFonts w:ascii="Tahoma" w:hAnsi="Tahoma" w:cs="Tahoma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6E46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6E460F"/>
    <w:rPr>
      <w:rFonts w:ascii="Tahoma" w:eastAsiaTheme="majorEastAsia" w:hAnsi="Tahoma" w:cs="Tahoma"/>
      <w:color w:val="000000" w:themeColor="text1"/>
      <w:sz w:val="24"/>
      <w:szCs w:val="24"/>
      <w:shd w:val="pct20" w:color="auto" w:fill="auto"/>
      <w:lang w:val="en-US"/>
    </w:rPr>
  </w:style>
  <w:style w:type="paragraph" w:styleId="KeinLeerraum">
    <w:name w:val="No Spacing"/>
    <w:uiPriority w:val="1"/>
    <w:semiHidden/>
    <w:qFormat/>
    <w:rsid w:val="006E460F"/>
    <w:pPr>
      <w:spacing w:after="0" w:line="240" w:lineRule="auto"/>
      <w:contextualSpacing/>
    </w:pPr>
    <w:rPr>
      <w:rFonts w:ascii="Tahoma" w:hAnsi="Tahoma" w:cs="Tahoma"/>
      <w:color w:val="000000" w:themeColor="text1"/>
      <w:lang w:val="en-US"/>
    </w:rPr>
  </w:style>
  <w:style w:type="paragraph" w:styleId="StandardWeb">
    <w:name w:val="Normal (Web)"/>
    <w:basedOn w:val="Standard"/>
    <w:uiPriority w:val="99"/>
    <w:semiHidden/>
    <w:unhideWhenUsed/>
    <w:rsid w:val="006E460F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6E460F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6E460F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6E460F"/>
    <w:rPr>
      <w:rFonts w:ascii="Tahoma" w:hAnsi="Tahoma" w:cs="Tahoma"/>
      <w:color w:val="000000" w:themeColor="text1"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6E460F"/>
    <w:rPr>
      <w:rFonts w:ascii="Tahoma" w:hAnsi="Tahoma" w:cs="Tahoma"/>
    </w:rPr>
  </w:style>
  <w:style w:type="table" w:styleId="EinfacheTabelle1">
    <w:name w:val="Plain Table 1"/>
    <w:basedOn w:val="NormaleTabelle"/>
    <w:uiPriority w:val="41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6E46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6E46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6E46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6E46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6E460F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6E460F"/>
    <w:rPr>
      <w:rFonts w:ascii="Consolas" w:hAnsi="Consolas" w:cs="Consolas"/>
      <w:color w:val="000000" w:themeColor="text1"/>
      <w:sz w:val="21"/>
      <w:szCs w:val="21"/>
      <w:lang w:val="en-US"/>
    </w:rPr>
  </w:style>
  <w:style w:type="paragraph" w:styleId="Zitat">
    <w:name w:val="Quote"/>
    <w:basedOn w:val="Standard"/>
    <w:next w:val="Standard"/>
    <w:link w:val="ZitatZchn"/>
    <w:uiPriority w:val="29"/>
    <w:semiHidden/>
    <w:rsid w:val="006E46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6E460F"/>
    <w:rPr>
      <w:rFonts w:ascii="Tahoma" w:hAnsi="Tahoma" w:cs="Tahoma"/>
      <w:i/>
      <w:iCs/>
      <w:color w:val="404040" w:themeColor="text1" w:themeTint="BF"/>
      <w:lang w:val="en-US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6E460F"/>
  </w:style>
  <w:style w:type="character" w:customStyle="1" w:styleId="AnredeZchn">
    <w:name w:val="Anrede Zchn"/>
    <w:basedOn w:val="Absatz-Standardschriftart"/>
    <w:link w:val="Anrede"/>
    <w:uiPriority w:val="99"/>
    <w:semiHidden/>
    <w:rsid w:val="006E460F"/>
    <w:rPr>
      <w:rFonts w:ascii="Tahoma" w:hAnsi="Tahoma" w:cs="Tahoma"/>
      <w:color w:val="000000" w:themeColor="text1"/>
      <w:lang w:val="en-US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6E460F"/>
    <w:pPr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6E460F"/>
    <w:rPr>
      <w:rFonts w:ascii="Tahoma" w:hAnsi="Tahoma" w:cs="Tahoma"/>
      <w:color w:val="000000" w:themeColor="text1"/>
      <w:lang w:val="en-US"/>
    </w:rPr>
  </w:style>
  <w:style w:type="character" w:customStyle="1" w:styleId="IntelligenterLink1">
    <w:name w:val="Intelligenter Link1"/>
    <w:basedOn w:val="Absatz-Standardschriftart"/>
    <w:uiPriority w:val="99"/>
    <w:semiHidden/>
    <w:unhideWhenUsed/>
    <w:rsid w:val="006E460F"/>
    <w:rPr>
      <w:rFonts w:ascii="Tahoma" w:hAnsi="Tahoma" w:cs="Tahoma"/>
      <w:u w:val="dotted"/>
    </w:rPr>
  </w:style>
  <w:style w:type="character" w:styleId="Fett">
    <w:name w:val="Strong"/>
    <w:basedOn w:val="Absatz-Standardschriftart"/>
    <w:uiPriority w:val="22"/>
    <w:semiHidden/>
    <w:rsid w:val="006E460F"/>
    <w:rPr>
      <w:rFonts w:ascii="Tahoma" w:hAnsi="Tahoma" w:cs="Tahoma"/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6E460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6E460F"/>
    <w:rPr>
      <w:rFonts w:ascii="Tahoma" w:eastAsiaTheme="minorEastAsia" w:hAnsi="Tahoma" w:cs="Tahoma"/>
      <w:color w:val="5A5A5A" w:themeColor="text1" w:themeTint="A5"/>
      <w:spacing w:val="15"/>
      <w:lang w:val="en-US"/>
    </w:rPr>
  </w:style>
  <w:style w:type="character" w:styleId="SchwacheHervorhebung">
    <w:name w:val="Subtle Emphasis"/>
    <w:basedOn w:val="Absatz-Standardschriftart"/>
    <w:uiPriority w:val="19"/>
    <w:semiHidden/>
    <w:rsid w:val="006E460F"/>
    <w:rPr>
      <w:rFonts w:ascii="Tahoma" w:hAnsi="Tahoma" w:cs="Tahoma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rsid w:val="006E460F"/>
    <w:rPr>
      <w:rFonts w:ascii="Tahoma" w:hAnsi="Tahoma" w:cs="Tahoma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6E460F"/>
    <w:pPr>
      <w:spacing w:after="0" w:line="240" w:lineRule="auto"/>
      <w:contextualSpacing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6E460F"/>
    <w:pPr>
      <w:spacing w:after="0" w:line="240" w:lineRule="auto"/>
      <w:contextualSpacing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6E460F"/>
    <w:pPr>
      <w:spacing w:after="0" w:line="240" w:lineRule="auto"/>
      <w:contextualSpacing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6E460F"/>
    <w:pPr>
      <w:spacing w:after="0" w:line="240" w:lineRule="auto"/>
      <w:contextualSpacing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6E460F"/>
    <w:pPr>
      <w:spacing w:after="0" w:line="240" w:lineRule="auto"/>
      <w:contextualSpacing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6E460F"/>
    <w:pPr>
      <w:spacing w:after="0" w:line="240" w:lineRule="auto"/>
      <w:contextualSpacing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6E460F"/>
    <w:pPr>
      <w:spacing w:after="0" w:line="240" w:lineRule="auto"/>
      <w:contextualSpacing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6E46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6E460F"/>
    <w:pPr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6E460F"/>
  </w:style>
  <w:style w:type="table" w:styleId="TabelleProfessionell">
    <w:name w:val="Table Professional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6E460F"/>
    <w:pPr>
      <w:spacing w:after="0" w:line="240" w:lineRule="auto"/>
      <w:contextualSpacing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6E460F"/>
    <w:pPr>
      <w:spacing w:after="0" w:line="240" w:lineRule="auto"/>
      <w:contextualSpacing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6E460F"/>
    <w:pPr>
      <w:spacing w:before="120"/>
    </w:pPr>
    <w:rPr>
      <w:rFonts w:eastAsiaTheme="majorEastAsia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6E460F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6E460F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6E460F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6E460F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6E460F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6E460F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6E460F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6E460F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6E460F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E460F"/>
    <w:pPr>
      <w:keepNext/>
      <w:keepLines/>
      <w:spacing w:before="240"/>
      <w:outlineLvl w:val="9"/>
    </w:pPr>
    <w:rPr>
      <w:rFonts w:eastAsiaTheme="majorEastAsia"/>
      <w:b w:val="0"/>
      <w:color w:val="BF8F00" w:themeColor="accent1" w:themeShade="BF"/>
      <w:sz w:val="32"/>
      <w:szCs w:val="3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E460F"/>
    <w:rPr>
      <w:rFonts w:ascii="Tahoma" w:hAnsi="Tahoma" w:cs="Tahom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8.png"/><Relationship Id="rId18" Type="http://schemas.openxmlformats.org/officeDocument/2006/relationships/image" Target="media/image13.sv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sv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9.sv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jpeg"/><Relationship Id="rId3" Type="http://schemas.openxmlformats.org/officeDocument/2006/relationships/image" Target="media/image4.gif"/><Relationship Id="rId7" Type="http://schemas.openxmlformats.org/officeDocument/2006/relationships/image" Target="media/image7.tif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tiff"/><Relationship Id="rId11" Type="http://schemas.openxmlformats.org/officeDocument/2006/relationships/image" Target="media/image8.tiff"/><Relationship Id="rId5" Type="http://schemas.openxmlformats.org/officeDocument/2006/relationships/image" Target="media/image5.jpeg"/><Relationship Id="rId10" Type="http://schemas.openxmlformats.org/officeDocument/2006/relationships/image" Target="media/image70.tiff"/><Relationship Id="rId4" Type="http://schemas.openxmlformats.org/officeDocument/2006/relationships/image" Target="media/image4.jpeg"/><Relationship Id="rId9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oR\AppData\Roaming\Microsoft\Templates\Newsletter%20des%20Lehrer-Eltern-Ausschusses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 02">
      <a:dk1>
        <a:sysClr val="windowText" lastClr="000000"/>
      </a:dk1>
      <a:lt1>
        <a:sysClr val="window" lastClr="FFFFFF"/>
      </a:lt1>
      <a:dk2>
        <a:srgbClr val="0C0C0C"/>
      </a:dk2>
      <a:lt2>
        <a:srgbClr val="F2F2F2"/>
      </a:lt2>
      <a:accent1>
        <a:srgbClr val="FFC000"/>
      </a:accent1>
      <a:accent2>
        <a:srgbClr val="9A470E"/>
      </a:accent2>
      <a:accent3>
        <a:srgbClr val="7030A0"/>
      </a:accent3>
      <a:accent4>
        <a:srgbClr val="0038A8"/>
      </a:accent4>
      <a:accent5>
        <a:srgbClr val="002B82"/>
      </a:accent5>
      <a:accent6>
        <a:srgbClr val="611F63"/>
      </a:accent6>
      <a:hlink>
        <a:srgbClr val="002060"/>
      </a:hlink>
      <a:folHlink>
        <a:srgbClr val="954F72"/>
      </a:folHlink>
    </a:clrScheme>
    <a:fontScheme name="Custom 13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462E3-0AD6-45A3-9F46-38CCE2A14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A4CC3A-CB01-4D61-8703-0D25558C28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E3A3BA-848B-4CEE-A012-2F2C91EEC8F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EC5C3E1-76C0-4FBB-8AC7-1A6541513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des Lehrer-Eltern-Ausschusses</Template>
  <TotalTime>0</TotalTime>
  <Pages>3</Pages>
  <Words>517</Words>
  <Characters>3261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2019-04-12T13:52:00Z</dcterms:created>
  <dcterms:modified xsi:type="dcterms:W3CDTF">2019-04-15T06:49:00Z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